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4242F" w:rsidRP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12, 2019</w:t>
      </w: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242F" w:rsidRPr="0014242F" w:rsidRDefault="0014242F" w:rsidP="0014242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162</w:t>
      </w: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242F" w:rsidRDefault="0014242F" w:rsidP="00142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Bennett and Johnson</w:t>
      </w: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3/12/19--S.</w:t>
      </w: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14242F" w:rsidRPr="0014242F" w:rsidRDefault="0014242F" w:rsidP="00142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242F" w:rsidRPr="0014242F" w:rsidRDefault="0014242F" w:rsidP="00142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FINANCE</w:t>
      </w: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162) to amend Section 12-37-2615 of the 1976 Code, relating to penalties for failure to register a motor vehicle, to provide that a person who fails to register, etc., respectfully</w:t>
      </w:r>
    </w:p>
    <w:p w:rsidR="0014242F" w:rsidRPr="0014242F" w:rsidRDefault="0014242F" w:rsidP="00142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HUGH K. LEATHERMAN, SR. for Committee.</w:t>
      </w:r>
    </w:p>
    <w:p w:rsidR="0014242F" w:rsidRPr="0014242F" w:rsidRDefault="0014242F" w:rsidP="00142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242F" w:rsidRPr="0014242F" w:rsidRDefault="0014242F" w:rsidP="00142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14242F" w:rsidRPr="001F0BC7" w:rsidRDefault="0014242F" w:rsidP="0014242F">
      <w:pPr>
        <w:rPr>
          <w:b/>
        </w:rPr>
      </w:pPr>
      <w:r w:rsidRPr="001F0BC7">
        <w:rPr>
          <w:b/>
        </w:rPr>
        <w:t>Explanation of Fiscal Impact</w:t>
      </w:r>
    </w:p>
    <w:p w:rsidR="0014242F" w:rsidRPr="001F0BC7" w:rsidRDefault="0014242F" w:rsidP="0014242F">
      <w:pPr>
        <w:rPr>
          <w:b/>
        </w:rPr>
      </w:pPr>
      <w:r w:rsidRPr="001F0BC7">
        <w:rPr>
          <w:b/>
        </w:rPr>
        <w:t>Introduced on January 8, 2019</w:t>
      </w:r>
    </w:p>
    <w:p w:rsidR="0014242F" w:rsidRPr="00232EDF" w:rsidRDefault="0014242F" w:rsidP="0014242F">
      <w:pPr>
        <w:rPr>
          <w:b/>
          <w:bCs/>
        </w:rPr>
      </w:pPr>
      <w:r w:rsidRPr="001F0BC7">
        <w:rPr>
          <w:b/>
          <w:bCs/>
        </w:rPr>
        <w:t>State Reve</w:t>
      </w:r>
      <w:r w:rsidRPr="001F0BC7">
        <w:rPr>
          <w:rStyle w:val="Heading2Char"/>
        </w:rPr>
        <w:t>n</w:t>
      </w:r>
      <w:r w:rsidRPr="001F0BC7">
        <w:rPr>
          <w:b/>
          <w:bCs/>
        </w:rPr>
        <w:t>ue</w:t>
      </w:r>
    </w:p>
    <w:p w:rsidR="0014242F" w:rsidRPr="00232EDF" w:rsidRDefault="0014242F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232EDF">
        <w:rPr>
          <w:sz w:val="22"/>
        </w:rPr>
        <w:t xml:space="preserve">This bill increases the maximum fine for a person who fails to register a vehicle pursuant to §12-73-2610 to $500.  Currently, the maximum fine is $100 with assessment fees and local surcharge totaling $30 and a state surcharge of 107.5 percent of the fine.  The current total of the fine with all other applicable fees is $237.50.  The South Carolina Judicial Department reported in FY 2017-18, of the ten disputes brought for failure to register or falsely registering a vehicle, only one was convicted.  Assuming only one conviction annually going forward, this bill will increase fines by $400, beginning in FY 2019-20.  The table below shows how the bill increases the fine and the other applicable fees and surcharges.  </w:t>
      </w:r>
    </w:p>
    <w:p w:rsidR="0014242F" w:rsidRDefault="0014242F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</w:p>
    <w:p w:rsidR="0014242F" w:rsidRPr="001F0BC7" w:rsidRDefault="0014242F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0"/>
          <w:szCs w:val="20"/>
        </w:rPr>
      </w:pPr>
      <w:r w:rsidRPr="001F0BC7">
        <w:rPr>
          <w:sz w:val="20"/>
          <w:szCs w:val="20"/>
        </w:rPr>
        <w:lastRenderedPageBreak/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  <w:t>Current Law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  <w:t>Bill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  <w:t>Increase</w:t>
      </w:r>
    </w:p>
    <w:p w:rsidR="0014242F" w:rsidRPr="001F0BC7" w:rsidRDefault="0014242F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0"/>
          <w:szCs w:val="20"/>
        </w:rPr>
      </w:pPr>
    </w:p>
    <w:p w:rsidR="0014242F" w:rsidRPr="001F0BC7" w:rsidRDefault="0014242F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0"/>
          <w:szCs w:val="20"/>
        </w:rPr>
      </w:pPr>
      <w:r w:rsidRPr="001F0BC7">
        <w:rPr>
          <w:sz w:val="20"/>
          <w:szCs w:val="20"/>
        </w:rPr>
        <w:t>Fine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$100</w:t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$500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$400</w:t>
      </w:r>
    </w:p>
    <w:p w:rsidR="0014242F" w:rsidRPr="001F0BC7" w:rsidRDefault="0014242F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0"/>
          <w:szCs w:val="20"/>
        </w:rPr>
      </w:pPr>
      <w:r w:rsidRPr="001F0BC7">
        <w:rPr>
          <w:sz w:val="20"/>
          <w:szCs w:val="20"/>
        </w:rPr>
        <w:t>State Surcharge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  <w:t>$107.50</w:t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$537.50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$430</w:t>
      </w:r>
    </w:p>
    <w:p w:rsidR="0014242F" w:rsidRPr="001F0BC7" w:rsidRDefault="0014242F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0"/>
          <w:szCs w:val="20"/>
        </w:rPr>
      </w:pPr>
      <w:r w:rsidRPr="001F0BC7">
        <w:rPr>
          <w:sz w:val="20"/>
          <w:szCs w:val="20"/>
        </w:rPr>
        <w:t>Assessment Fee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  <w:t>$25</w:t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$25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$0</w:t>
      </w:r>
    </w:p>
    <w:p w:rsidR="0014242F" w:rsidRPr="001F0BC7" w:rsidRDefault="0014242F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0"/>
          <w:szCs w:val="20"/>
        </w:rPr>
      </w:pPr>
      <w:r w:rsidRPr="001F0BC7">
        <w:rPr>
          <w:sz w:val="20"/>
          <w:szCs w:val="20"/>
        </w:rPr>
        <w:t>Local Court Surcharge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  <w:t>$5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  <w:t>$5</w:t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$0</w:t>
      </w:r>
    </w:p>
    <w:p w:rsidR="0014242F" w:rsidRPr="001F0BC7" w:rsidRDefault="0014242F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0"/>
          <w:szCs w:val="20"/>
        </w:rPr>
      </w:pPr>
    </w:p>
    <w:p w:rsidR="0014242F" w:rsidRPr="001F0BC7" w:rsidRDefault="0014242F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0"/>
          <w:szCs w:val="20"/>
        </w:rPr>
      </w:pPr>
      <w:r w:rsidRPr="001F0BC7">
        <w:rPr>
          <w:sz w:val="20"/>
          <w:szCs w:val="20"/>
        </w:rPr>
        <w:t>Totals</w:t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$237.50</w:t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$1,067.50</w:t>
      </w:r>
      <w:r w:rsidRPr="001F0BC7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F0BC7">
        <w:rPr>
          <w:sz w:val="20"/>
          <w:szCs w:val="20"/>
        </w:rPr>
        <w:t>$830</w:t>
      </w:r>
    </w:p>
    <w:p w:rsidR="0014242F" w:rsidRPr="00232EDF" w:rsidRDefault="0014242F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</w:p>
    <w:p w:rsidR="0014242F" w:rsidRPr="00232EDF" w:rsidRDefault="0014242F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232EDF">
        <w:rPr>
          <w:sz w:val="22"/>
        </w:rPr>
        <w:t xml:space="preserve">As shown in the table above, this bill increases revenue by $830, $430 of which is remitted to the State Treasurer to be distributed as required by §14-1-207, which requires 15.93 percent, $68.50, of the revenue to be deposited in the General Fund.  The remaining 84.07 percent, $361.50 will increase Other Funds to various state agencies as required by §14-1-207.  Therefore, this bill increases General Fund revenue by $68.50 and Other Funds revenue by $361.50, beginning in FY 2019-20.  </w:t>
      </w:r>
    </w:p>
    <w:p w:rsidR="0014242F" w:rsidRPr="001F0BC7" w:rsidRDefault="0014242F" w:rsidP="0014242F">
      <w:pPr>
        <w:rPr>
          <w:b/>
        </w:rPr>
      </w:pPr>
      <w:r w:rsidRPr="001F0BC7">
        <w:rPr>
          <w:b/>
        </w:rPr>
        <w:t>Local Revenue</w:t>
      </w:r>
    </w:p>
    <w:p w:rsidR="0014242F" w:rsidRPr="00232EDF" w:rsidRDefault="0014242F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232EDF">
        <w:rPr>
          <w:sz w:val="22"/>
        </w:rPr>
        <w:t xml:space="preserve">This bill increases the maximum fine for a person who fails to register a vehicle pursuant to §12-37-2610 to $500.  Currently, the maximum fine is $100 with a surcharge of 107.5 percent that must be remitted to the State Treasurer.  As discussed above, this bill increases the fine by $400 and the surcharge by $430 for each party found guilty of failure to register his vehicle.  </w:t>
      </w:r>
    </w:p>
    <w:p w:rsidR="0014242F" w:rsidRPr="00232EDF" w:rsidRDefault="0014242F" w:rsidP="0014242F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232EDF">
        <w:rPr>
          <w:sz w:val="22"/>
        </w:rPr>
        <w:t>Any increase in fines will increase the revenue of the county in which the violation occurred.  The South Carolina Judicial Department reported in FY 2017-18, of the ten disputes brought for failure to register or falsely registering a vehicle, only one was convicted.  Assuming only one conviction annually going forward, this bill will increase fines by $400 for local revenue in the county where the violation occurs, beginning in FY 2019-20.</w:t>
      </w: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Frank A. Rainwater, Executive Director</w:t>
      </w:r>
    </w:p>
    <w:p w:rsidR="0014242F" w:rsidRP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Revenue and Fiscal Affairs Office</w:t>
      </w: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242F" w:rsidRDefault="001424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4242F" w:rsidSect="0014242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D72E7" w:rsidRPr="00522CE0" w:rsidRDefault="00DD72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D7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D632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93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12-37-2615 OF THE 1976 CODE, RELATING TO PENALTIES FOR FAILURE TO REGISTER A MOTOR VEHICLE, TO PROVIDE THAT A PERSON WHO FAILS TO REGISTER A MOTOR VEHICLE IS GUILTY OF A MISDEMEANOR AND, UPON CONVICTION, SHALL BE FINED NOT MORE THAN FIVE HUNDRED DOLLARS OR IMPRISONED FOR A PERIOD NOT TO EXCEED THIRTY DAYS, OR BOTH.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D6325" w:rsidRDefault="00FD63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D6325" w:rsidRDefault="00FD63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6325" w:rsidRDefault="00FD63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934A7">
        <w:rPr>
          <w:rFonts w:eastAsia="Times New Roman"/>
        </w:rPr>
        <w:t>Section 12-37-2615 of the 1976 Code is amended to read:</w:t>
      </w:r>
    </w:p>
    <w:p w:rsidR="008934A7" w:rsidRDefault="00893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34A7" w:rsidRPr="008934A7" w:rsidRDefault="008934A7" w:rsidP="00893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12-37-2615</w:t>
      </w:r>
      <w:r w:rsidRPr="00110BF4">
        <w:t>.</w:t>
      </w:r>
      <w:r w:rsidRPr="00110BF4">
        <w:tab/>
        <w:t>Any person who violates the provisions of Section 12</w:t>
      </w:r>
      <w:r w:rsidR="000E0376">
        <w:noBreakHyphen/>
      </w:r>
      <w:r w:rsidRPr="00110BF4">
        <w:t>37</w:t>
      </w:r>
      <w:r w:rsidR="000E0376">
        <w:noBreakHyphen/>
      </w:r>
      <w:r w:rsidRPr="00110BF4">
        <w:t xml:space="preserve">2610 </w:t>
      </w:r>
      <w:r w:rsidRPr="008934A7">
        <w:rPr>
          <w:strike/>
        </w:rPr>
        <w:t>shall be deemed</w:t>
      </w:r>
      <w:r>
        <w:t xml:space="preserve"> </w:t>
      </w:r>
      <w:r>
        <w:rPr>
          <w:u w:val="single"/>
        </w:rPr>
        <w:t>is</w:t>
      </w:r>
      <w:r w:rsidRPr="00110BF4">
        <w:t xml:space="preserve"> guilty of a misdemeanor and, upon conviction, shall be fined not more than </w:t>
      </w:r>
      <w:r w:rsidRPr="008934A7">
        <w:rPr>
          <w:strike/>
        </w:rPr>
        <w:t>one</w:t>
      </w:r>
      <w:r>
        <w:t xml:space="preserve"> </w:t>
      </w:r>
      <w:r>
        <w:rPr>
          <w:u w:val="single"/>
        </w:rPr>
        <w:t>five</w:t>
      </w:r>
      <w:r w:rsidRPr="00110BF4">
        <w:t xml:space="preserve"> hundred dollars or imprisoned for a period not to exceed thirty days, or both.</w:t>
      </w:r>
      <w:r>
        <w:t>”</w:t>
      </w:r>
    </w:p>
    <w:p w:rsidR="00FD6325" w:rsidRDefault="00FD63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6325" w:rsidRPr="00522CE0" w:rsidRDefault="00FD63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934A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2380C" w:rsidRDefault="000E037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E6E7A" w:rsidRDefault="006E6E7A" w:rsidP="006E6E7A">
      <w:pPr>
        <w:suppressAutoHyphens/>
        <w:jc w:val="both"/>
        <w:rPr>
          <w:rFonts w:eastAsia="Times New Roman"/>
        </w:rPr>
      </w:pPr>
    </w:p>
    <w:sectPr w:rsidR="006E6E7A" w:rsidSect="001424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325" w:rsidRDefault="00FD6325" w:rsidP="00522CE0">
      <w:r>
        <w:separator/>
      </w:r>
    </w:p>
  </w:endnote>
  <w:endnote w:type="continuationSeparator" w:id="0">
    <w:p w:rsidR="00FD6325" w:rsidRDefault="00FD632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E885FE-49BE-44CC-B848-D7C8B21BA549}"/>
    <w:embedBold r:id="rId2" w:fontKey="{687FFFF6-739B-4049-8C28-CF57297D384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25E39D6-C232-4E4C-A208-FA742EA00CE2}"/>
    <w:embedBold r:id="rId4" w:fontKey="{6E959CD1-DF5C-4659-8B2D-2413F88041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52BD6A-9D9E-4969-8F06-54D2F9763A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80C" w:rsidRPr="00DD72E7" w:rsidRDefault="00DD72E7" w:rsidP="00DD72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[162</w:t>
    </w:r>
    <w:r w:rsidR="0014242F">
      <w:t>-</w:t>
    </w:r>
    <w:r w:rsidR="0014242F">
      <w:fldChar w:fldCharType="begin"/>
    </w:r>
    <w:r w:rsidR="0014242F">
      <w:instrText xml:space="preserve"> PAGE  \* MERGEFORMAT </w:instrText>
    </w:r>
    <w:r w:rsidR="0014242F">
      <w:fldChar w:fldCharType="separate"/>
    </w:r>
    <w:r w:rsidR="006E6E7A">
      <w:rPr>
        <w:noProof/>
      </w:rPr>
      <w:t>2</w:t>
    </w:r>
    <w:r w:rsidR="0014242F">
      <w:fldChar w:fldCharType="end"/>
    </w:r>
    <w:r w:rsidR="0014242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42F" w:rsidRPr="00DD72E7" w:rsidRDefault="0014242F" w:rsidP="00DD72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6E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325" w:rsidRDefault="00FD6325" w:rsidP="00522CE0">
      <w:r>
        <w:separator/>
      </w:r>
    </w:p>
  </w:footnote>
  <w:footnote w:type="continuationSeparator" w:id="0">
    <w:p w:rsidR="00FD6325" w:rsidRDefault="00FD632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FAIL.KMM.SB"/>
    <w:docVar w:name="CoverAttorneyInitials" w:val="KMM"/>
    <w:docVar w:name="CoverAttorneyLastName" w:val="Moffitt"/>
    <w:docVar w:name="CoverBillType" w:val="b"/>
    <w:docVar w:name="CoverSenator" w:val="SB"/>
    <w:docVar w:name="dvBillNumber" w:val="162"/>
    <w:docVar w:name="dvBillNumberPrefix" w:val="S. "/>
    <w:docVar w:name="dvOriginalBody" w:val="Senate"/>
    <w:docVar w:name="fulldraftpath" w:val="L:\S-RES\SB\001FAIL.KMM.SB.DOCX"/>
    <w:docVar w:name="NameofBody" w:val="S"/>
    <w:docVar w:name="vgroup2" w:val="S-RES"/>
  </w:docVars>
  <w:rsids>
    <w:rsidRoot w:val="00FD6325"/>
    <w:rsid w:val="00042AC1"/>
    <w:rsid w:val="00046516"/>
    <w:rsid w:val="00072458"/>
    <w:rsid w:val="0007601D"/>
    <w:rsid w:val="000B0720"/>
    <w:rsid w:val="000B5EAF"/>
    <w:rsid w:val="000E0376"/>
    <w:rsid w:val="001315B2"/>
    <w:rsid w:val="0014242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506A6"/>
    <w:rsid w:val="00687383"/>
    <w:rsid w:val="006A1802"/>
    <w:rsid w:val="006C06A5"/>
    <w:rsid w:val="006C0CBB"/>
    <w:rsid w:val="006C74EA"/>
    <w:rsid w:val="006E6E7A"/>
    <w:rsid w:val="00720D40"/>
    <w:rsid w:val="007318D4"/>
    <w:rsid w:val="00765784"/>
    <w:rsid w:val="007A4390"/>
    <w:rsid w:val="007E5CB7"/>
    <w:rsid w:val="008314D2"/>
    <w:rsid w:val="00870F6F"/>
    <w:rsid w:val="008934A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380C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536C"/>
    <w:rsid w:val="00C57023"/>
    <w:rsid w:val="00C74052"/>
    <w:rsid w:val="00C8386B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72E7"/>
    <w:rsid w:val="00DE5635"/>
    <w:rsid w:val="00E04C52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632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9CB403D-DDF1-4799-A10E-314B1677E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next w:val="NoSpacing"/>
    <w:link w:val="Heading2Char"/>
    <w:uiPriority w:val="9"/>
    <w:unhideWhenUsed/>
    <w:qFormat/>
    <w:rsid w:val="0014242F"/>
    <w:pPr>
      <w:keepNext/>
      <w:keepLines/>
      <w:outlineLvl w:val="1"/>
    </w:pPr>
    <w:rPr>
      <w:rFonts w:cstheme="min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Heading2Char">
    <w:name w:val="Heading 2 Char"/>
    <w:basedOn w:val="DefaultParagraphFont"/>
    <w:link w:val="Heading2"/>
    <w:uiPriority w:val="9"/>
    <w:rsid w:val="0014242F"/>
    <w:rPr>
      <w:rFonts w:cstheme="minorBidi"/>
      <w:b/>
      <w:bCs/>
      <w:sz w:val="24"/>
    </w:rPr>
  </w:style>
  <w:style w:type="paragraph" w:styleId="NoSpacing">
    <w:name w:val="No Spacing"/>
    <w:uiPriority w:val="1"/>
    <w:qFormat/>
    <w:rsid w:val="0014242F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50674D7C.dotm</Template>
  <TotalTime>0</TotalTime>
  <Pages>3</Pages>
  <Words>628</Words>
  <Characters>3153</Characters>
  <Application>Microsoft Office Word</Application>
  <DocSecurity>0</DocSecurity>
  <Lines>110</Lines>
  <Paragraphs>37</Paragraphs>
  <ScaleCrop>false</ScaleCrop>
  <Company> </Company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162 Text of Previous Version (Mar. 12,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2019-03-12T23:36:00Z</dcterms:created>
  <dcterms:modified xsi:type="dcterms:W3CDTF">2019-03-12T23:36:00Z</dcterms:modified>
</cp:coreProperties>
</file>