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1A5" w:rsidRPr="00522CE0" w:rsidRDefault="00006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6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87A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18E" w:rsidRDefault="002761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63-7-2320 OF THE 1976 CODE, RELATING TO THE KINSHIP FOSTER CARE PROGRAM, TO PROVIDE THAT FICTIVE KIN ARE ELIGIBLE TO BE FOSTER PARENTS UNDER THE KINSHIP FOSTER CARE PROGRAM; TO PROVIDE THAT RELATIVES AND FICTIVE KIN MAY FOSTER A CHILD BEFORE BEING LICENSED AS A KINSHIP FOSTER CARE PROVIDER UNDER CERTAIN CIRCUMSTANCES</w:t>
      </w:r>
      <w:r w:rsidR="00300FEA">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63-7-2320 of the 1976 Code is amended to read:</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63-7-23-20.</w:t>
      </w:r>
      <w:r>
        <w:rPr>
          <w:rFonts w:eastAsia="Times New Roman"/>
        </w:rPr>
        <w:tab/>
      </w:r>
      <w:r w:rsidR="002B0D71">
        <w:t>(A)</w:t>
      </w:r>
      <w:r w:rsidR="002B0D71">
        <w:tab/>
      </w:r>
      <w:r w:rsidRPr="00725C1F">
        <w:t>As used in this section, unless the context otherwise requires:</w:t>
      </w:r>
    </w:p>
    <w:p w:rsidR="004E0263"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27618E">
        <w:tab/>
      </w:r>
      <w:r w:rsidR="002B0D71">
        <w:t>‘</w:t>
      </w:r>
      <w:r w:rsidRPr="00725C1F">
        <w:t>Department</w:t>
      </w:r>
      <w:r w:rsidR="002B0D71">
        <w:t>’</w:t>
      </w:r>
      <w:r w:rsidRPr="00725C1F">
        <w:t xml:space="preserve"> means the Department of Social Services</w:t>
      </w:r>
      <w:r w:rsidRPr="00300FEA">
        <w:rPr>
          <w:strike/>
        </w:rPr>
        <w:t>; and</w:t>
      </w:r>
      <w:r w:rsidR="00300FEA" w:rsidRPr="00300FEA">
        <w:rPr>
          <w:u w:val="single"/>
        </w:rPr>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(2)</w:t>
      </w:r>
      <w:r w:rsidR="0027618E">
        <w:tab/>
      </w:r>
      <w:r w:rsidR="002B0D71">
        <w:t>‘</w:t>
      </w:r>
      <w:r w:rsidRPr="00725C1F">
        <w:t>Foster parent</w:t>
      </w:r>
      <w:r w:rsidR="002B0D71">
        <w:t>’</w:t>
      </w:r>
      <w:r w:rsidRPr="00725C1F">
        <w:t xml:space="preserve"> means any person with whom a child in the care, custody, or guardianship of the department is placed for temporary or long</w:t>
      </w:r>
      <w:r w:rsidR="003D39E5">
        <w:noBreakHyphen/>
      </w:r>
      <w:r w:rsidRPr="00725C1F">
        <w:t>term care</w:t>
      </w:r>
      <w:r w:rsidRPr="00300FEA">
        <w:t>.</w:t>
      </w:r>
    </w:p>
    <w:p w:rsidR="004E0263" w:rsidRP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r>
      <w:r>
        <w:rPr>
          <w:rFonts w:eastAsia="Times New Roman"/>
        </w:rPr>
        <w:tab/>
      </w:r>
      <w:r w:rsidRPr="004E0263">
        <w:rPr>
          <w:rFonts w:eastAsia="Times New Roman"/>
          <w:u w:val="single"/>
        </w:rPr>
        <w:t>(3)</w:t>
      </w:r>
      <w:r>
        <w:rPr>
          <w:rFonts w:eastAsia="Times New Roman"/>
        </w:rPr>
        <w:tab/>
      </w:r>
      <w:r w:rsidR="002B0D71">
        <w:rPr>
          <w:rFonts w:eastAsia="Times New Roman"/>
          <w:u w:val="single"/>
        </w:rPr>
        <w:t>‘Fictive kin’</w:t>
      </w:r>
      <w:r w:rsidRPr="004E0263">
        <w:rPr>
          <w:rFonts w:eastAsia="Times New Roman"/>
          <w:u w:val="single"/>
        </w:rPr>
        <w:t xml:space="preserve"> means </w:t>
      </w:r>
      <w:r w:rsidRPr="004E0263">
        <w:rPr>
          <w:color w:val="000000" w:themeColor="text1"/>
          <w:u w:val="single"/>
        </w:rPr>
        <w:t>an individual who is not related by birth, a</w:t>
      </w:r>
      <w:r w:rsidR="00300FEA">
        <w:rPr>
          <w:color w:val="000000" w:themeColor="text1"/>
          <w:u w:val="single"/>
        </w:rPr>
        <w:t>doption, or marriage to a child</w:t>
      </w:r>
      <w:r w:rsidRPr="004E0263">
        <w:rPr>
          <w:color w:val="000000" w:themeColor="text1"/>
          <w:u w:val="single"/>
        </w:rPr>
        <w:t xml:space="preserve"> but who has an emotionally significant relationship with the child.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tab/>
      </w:r>
      <w:r w:rsidRPr="00725C1F">
        <w:t xml:space="preserve">There is established a </w:t>
      </w:r>
      <w:r w:rsidR="002B0D71">
        <w:t>‘</w:t>
      </w:r>
      <w:r w:rsidRPr="00725C1F">
        <w:t>Kinship Foster Care Program</w:t>
      </w:r>
      <w:r w:rsidR="002B0D71">
        <w:t>’</w:t>
      </w:r>
      <w:r w:rsidRPr="00725C1F">
        <w:t xml:space="preserve"> in the State Department of Social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tab/>
      </w:r>
      <w:r w:rsidRPr="00725C1F">
        <w:t>When a child has been removed from his home and is in the care, custody, or guardianship of the department, the department shall attempt to identify a relative</w:t>
      </w:r>
      <w:r w:rsidR="0027618E">
        <w:t xml:space="preserve"> </w:t>
      </w:r>
      <w:r w:rsidR="0027618E">
        <w:rPr>
          <w:u w:val="single"/>
        </w:rPr>
        <w:t>or fictive kin</w:t>
      </w:r>
      <w:r w:rsidRPr="00725C1F">
        <w:t xml:space="preserve"> who would be appropriate for placement of the child in accordance with the preliminary investigation requirements of Subarticle 3, Article 3 and </w:t>
      </w:r>
      <w:r w:rsidRPr="00725C1F">
        <w:lastRenderedPageBreak/>
        <w:t>in accordance with Section 63</w:t>
      </w:r>
      <w:r w:rsidR="003D39E5">
        <w:noBreakHyphen/>
      </w:r>
      <w:r w:rsidRPr="00725C1F">
        <w:t>7</w:t>
      </w:r>
      <w:r w:rsidR="003D39E5">
        <w:noBreakHyphen/>
      </w:r>
      <w:r w:rsidRPr="00725C1F">
        <w:t>1680(E)(1). If the department determines that it is in the best interest of a child requiring out</w:t>
      </w:r>
      <w:r w:rsidR="003D39E5">
        <w:noBreakHyphen/>
      </w:r>
      <w:r w:rsidRPr="00725C1F">
        <w:t>of</w:t>
      </w:r>
      <w:r w:rsidR="003D39E5">
        <w:noBreakHyphen/>
      </w:r>
      <w:r w:rsidRPr="00725C1F">
        <w:t>home placement that the child be placed with a relative</w:t>
      </w:r>
      <w:r w:rsidR="0027618E">
        <w:t xml:space="preserve"> </w:t>
      </w:r>
      <w:r w:rsidR="0027618E">
        <w:rPr>
          <w:u w:val="single"/>
        </w:rPr>
        <w:t>or fictive kin</w:t>
      </w:r>
      <w:r w:rsidRPr="00725C1F">
        <w:t xml:space="preserve"> for foster care, or if a relative</w:t>
      </w:r>
      <w:r w:rsidR="0027618E">
        <w:t xml:space="preserve"> </w:t>
      </w:r>
      <w:r w:rsidR="0027618E">
        <w:rPr>
          <w:u w:val="single"/>
        </w:rPr>
        <w:t>or fictive kin</w:t>
      </w:r>
      <w:r w:rsidRPr="00725C1F">
        <w:t xml:space="preserve"> advises the department that the relative </w:t>
      </w:r>
      <w:r w:rsidR="0027618E">
        <w:rPr>
          <w:u w:val="single"/>
        </w:rPr>
        <w:t>or fictive kin</w:t>
      </w:r>
      <w:r w:rsidR="0027618E">
        <w:t xml:space="preserve"> </w:t>
      </w:r>
      <w:r w:rsidRPr="00725C1F">
        <w:t>is interested in providing placement for a child requiring foster care, and the relative</w:t>
      </w:r>
      <w:r w:rsidR="0027618E">
        <w:t xml:space="preserve"> </w:t>
      </w:r>
      <w:r w:rsidR="0027618E">
        <w:rPr>
          <w:u w:val="single"/>
        </w:rPr>
        <w:t>or fictive kin</w:t>
      </w:r>
      <w:r w:rsidRPr="00725C1F">
        <w:t xml:space="preserve"> is not already licensed to provide foster care, the department shall inform the relative</w:t>
      </w:r>
      <w:r w:rsidR="0027618E">
        <w:t xml:space="preserve"> </w:t>
      </w:r>
      <w:r w:rsidR="0027618E">
        <w:rPr>
          <w:u w:val="single"/>
        </w:rPr>
        <w:t>or fictive kin</w:t>
      </w:r>
      <w:r w:rsidRPr="00725C1F">
        <w:t xml:space="preserve"> of the procedures for being licensed as a kinship foster parent, assist the foster parent with the licensing process, and inform the relative</w:t>
      </w:r>
      <w:r w:rsidR="0027618E">
        <w:t xml:space="preserve"> </w:t>
      </w:r>
      <w:r w:rsidR="0027618E">
        <w:rPr>
          <w:u w:val="single"/>
        </w:rPr>
        <w:t>or fictive kin</w:t>
      </w:r>
      <w:r w:rsidRPr="00725C1F">
        <w:t xml:space="preserve"> of availability of payments and other services to kinship foster parents. If the relative</w:t>
      </w:r>
      <w:r w:rsidR="0027618E">
        <w:t xml:space="preserve"> </w:t>
      </w:r>
      <w:r w:rsidR="0027618E">
        <w:rPr>
          <w:u w:val="single"/>
        </w:rPr>
        <w:t>or fictive kin</w:t>
      </w:r>
      <w:r w:rsidRPr="00725C1F">
        <w:t xml:space="preserve"> is licensed by the department to provide </w:t>
      </w:r>
      <w:r w:rsidR="0027618E">
        <w:t>kinsh</w:t>
      </w:r>
      <w:r w:rsidR="0027618E" w:rsidRPr="00725C1F">
        <w:t>ip</w:t>
      </w:r>
      <w:r w:rsidRPr="00725C1F">
        <w:t xml:space="preserve"> foster care services, in accordance with rules and regulations adopted by the department regarding kinship foster care, and a placement with the relative</w:t>
      </w:r>
      <w:r w:rsidR="0027618E">
        <w:t xml:space="preserve"> </w:t>
      </w:r>
      <w:r w:rsidR="0027618E">
        <w:rPr>
          <w:u w:val="single"/>
        </w:rPr>
        <w:t>or fictive kin</w:t>
      </w:r>
      <w:r w:rsidRPr="00725C1F">
        <w:t xml:space="preserve"> is made, the relative</w:t>
      </w:r>
      <w:r w:rsidR="0027618E">
        <w:t xml:space="preserve"> </w:t>
      </w:r>
      <w:r w:rsidR="0027618E">
        <w:rPr>
          <w:u w:val="single"/>
        </w:rPr>
        <w:t>or fictive kin</w:t>
      </w:r>
      <w:r w:rsidRPr="00725C1F">
        <w:t xml:space="preserve"> may receive payment for the full foster care rate for the care of the child and any other benefits that might be available to foster parents, whether in money or in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tab/>
      </w:r>
      <w:r w:rsidRPr="00725C1F">
        <w:t>The department shall establish, in accordance with this section and the rules and regulations promulgated hereunder, eligibility standards for becoming a kinship foster parent.</w:t>
      </w:r>
    </w:p>
    <w:p w:rsidR="00300FEA"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300FEA">
        <w:tab/>
      </w:r>
      <w:r w:rsidR="00300FEA">
        <w:rPr>
          <w:u w:val="single"/>
        </w:rPr>
        <w:t>A person may be eligible for licensing as a kinship foster parent if he is:</w:t>
      </w:r>
    </w:p>
    <w:p w:rsidR="0027618E" w:rsidRDefault="00300FE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27618E">
        <w:rPr>
          <w:u w:val="single"/>
        </w:rPr>
        <w:t>(a)</w:t>
      </w:r>
      <w:r w:rsidR="004E0263">
        <w:tab/>
      </w:r>
      <w:r w:rsidR="004E0263" w:rsidRPr="00300FEA">
        <w:rPr>
          <w:strike/>
        </w:rPr>
        <w:t>Relatives</w:t>
      </w:r>
      <w:r>
        <w:t xml:space="preserve"> </w:t>
      </w:r>
      <w:r>
        <w:rPr>
          <w:u w:val="single"/>
        </w:rPr>
        <w:t>a relative</w:t>
      </w:r>
      <w:r w:rsidR="004E0263" w:rsidRPr="00725C1F">
        <w:t xml:space="preserve"> within the first, second, or third degree to the parent or stepparent of a child who may be related through blood, marriage, or adoption </w:t>
      </w:r>
      <w:r w:rsidR="004E0263" w:rsidRPr="00300FEA">
        <w:rPr>
          <w:strike/>
        </w:rPr>
        <w:t>may be eligible for licensing as a kinship foster parent</w:t>
      </w:r>
      <w:r w:rsidR="0027618E">
        <w:rPr>
          <w:u w:val="single"/>
        </w:rPr>
        <w:t>; or</w:t>
      </w:r>
    </w:p>
    <w:p w:rsidR="0027618E" w:rsidRPr="0027618E" w:rsidRDefault="0027618E"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27618E">
        <w:rPr>
          <w:u w:val="single"/>
        </w:rPr>
        <w:t>(b)</w:t>
      </w:r>
      <w:r w:rsidRPr="0027618E">
        <w:tab/>
      </w:r>
      <w:r>
        <w:rPr>
          <w:u w:val="single"/>
        </w:rPr>
        <w:t>a person who has been identified by the department as fictive kin</w:t>
      </w:r>
      <w:r w:rsidRPr="00ED29EC">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must be twenty</w:t>
      </w:r>
      <w:r w:rsidR="003D39E5">
        <w:noBreakHyphen/>
      </w:r>
      <w:r w:rsidRPr="00725C1F">
        <w:t>one years of age or older, except that if the spouse or partner of the relative</w:t>
      </w:r>
      <w:r w:rsidR="0027618E">
        <w:t xml:space="preserve"> </w:t>
      </w:r>
      <w:r w:rsidR="0027618E">
        <w:rPr>
          <w:u w:val="single"/>
        </w:rPr>
        <w:t>or fictive kin</w:t>
      </w:r>
      <w:r w:rsidRPr="00725C1F">
        <w:t xml:space="preserve"> is twenty</w:t>
      </w:r>
      <w:r w:rsidR="003D39E5">
        <w:noBreakHyphen/>
      </w:r>
      <w:r w:rsidRPr="00725C1F">
        <w:t>one years of age or older and living in the home, and the relative</w:t>
      </w:r>
      <w:r w:rsidR="0027618E">
        <w:t xml:space="preserve"> </w:t>
      </w:r>
      <w:r w:rsidR="0027618E">
        <w:rPr>
          <w:u w:val="single"/>
        </w:rPr>
        <w:t>or fictive kin</w:t>
      </w:r>
      <w:r w:rsidRPr="00725C1F">
        <w:t xml:space="preserve"> is between eighteen and twenty</w:t>
      </w:r>
      <w:r w:rsidR="003D39E5">
        <w:noBreakHyphen/>
      </w:r>
      <w:r w:rsidRPr="00725C1F">
        <w:t>one years of age, the department may waive the age requirement.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(3)(a)</w:t>
      </w:r>
      <w:r>
        <w:tab/>
      </w:r>
      <w:r w:rsidRPr="00725C1F">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3D39E5">
        <w:noBreakHyphen/>
      </w:r>
      <w:r w:rsidRPr="00725C1F">
        <w:t>7</w:t>
      </w:r>
      <w:r w:rsidR="003D39E5">
        <w:noBreakHyphen/>
      </w:r>
      <w:r w:rsidRPr="00725C1F">
        <w:t>2340. The department shall apply the screening criteria in Section 63</w:t>
      </w:r>
      <w:r w:rsidR="003D39E5">
        <w:noBreakHyphen/>
      </w:r>
      <w:r w:rsidRPr="00725C1F">
        <w:t>7</w:t>
      </w:r>
      <w:r w:rsidR="003D39E5">
        <w:noBreakHyphen/>
      </w:r>
      <w:r w:rsidRPr="00725C1F">
        <w:t>2350 to the results of the fingerprint reviews and the licensing study.</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r>
      <w:r w:rsidRPr="00725C1F">
        <w:tab/>
        <w:t>(b)</w:t>
      </w:r>
      <w:r>
        <w:tab/>
      </w:r>
      <w:r w:rsidRPr="00725C1F">
        <w:t>The department shall maintain the confidentiality of the results of fingerprint reviews as provided for in state and federal regulations.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(4)</w:t>
      </w:r>
      <w:r>
        <w:tab/>
      </w:r>
      <w:r w:rsidRPr="00725C1F">
        <w:t>Notwithstanding the requirement that a relative</w:t>
      </w:r>
      <w:r w:rsidR="0027618E">
        <w:t xml:space="preserve"> </w:t>
      </w:r>
      <w:r w:rsidR="0027618E">
        <w:rPr>
          <w:u w:val="single"/>
        </w:rPr>
        <w:t>or fictive kin</w:t>
      </w:r>
      <w:r w:rsidRPr="00725C1F">
        <w:t xml:space="preserve"> licensed as a kinship foster parent must be licensed in accordance with the same requirements as nonrelative applicants, the department may waive, on a case</w:t>
      </w:r>
      <w:r w:rsidR="003D39E5">
        <w:noBreakHyphen/>
      </w:r>
      <w:r w:rsidRPr="00725C1F">
        <w:t>by</w:t>
      </w:r>
      <w:r w:rsidR="003D39E5">
        <w:noBreakHyphen/>
      </w:r>
      <w:r w:rsidRPr="00725C1F">
        <w:t xml:space="preserve">case basis, for relative </w:t>
      </w:r>
      <w:r w:rsidR="0027618E">
        <w:rPr>
          <w:u w:val="single"/>
        </w:rPr>
        <w:t>or fictive kin</w:t>
      </w:r>
      <w:r w:rsidR="0027618E">
        <w:t xml:space="preserve"> </w:t>
      </w:r>
      <w:r w:rsidRPr="00725C1F">
        <w:t>applicants nonsafety elements as the department deems appropriate. Safety elements, such as criminal and child abuse and neglect background checks required by Title IV</w:t>
      </w:r>
      <w:r w:rsidR="003D39E5">
        <w:noBreakHyphen/>
      </w:r>
      <w:r w:rsidRPr="00725C1F">
        <w:t>E of the Social Security Act, 42 U.S.C. Section 671(a)(20)(A), may not be waived. The department may not license a relative</w:t>
      </w:r>
      <w:r w:rsidR="0027618E">
        <w:t xml:space="preserve"> </w:t>
      </w:r>
      <w:r w:rsidR="0027618E">
        <w:rPr>
          <w:u w:val="single"/>
        </w:rPr>
        <w:t>or fictive kin</w:t>
      </w:r>
      <w:r w:rsidRPr="00725C1F">
        <w:t xml:space="preserve"> as a kinship foster parent or place the child with the relative if the placement would violate any provision of Section 63</w:t>
      </w:r>
      <w:r w:rsidR="003D39E5">
        <w:noBreakHyphen/>
      </w:r>
      <w:r w:rsidRPr="00725C1F">
        <w:t>7</w:t>
      </w:r>
      <w:r w:rsidR="003D39E5">
        <w:noBreakHyphen/>
      </w:r>
      <w:r w:rsidRPr="00725C1F">
        <w:t>2350. The department shall note on the standard license if there was a waiver of a nonsafety element and identify the element being waived.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25C1F">
        <w:tab/>
        <w:t>(5)</w:t>
      </w:r>
      <w:r>
        <w:tab/>
      </w:r>
      <w:r w:rsidRPr="00725C1F">
        <w:t>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w:t>
      </w:r>
      <w:r w:rsidR="0027618E">
        <w:t xml:space="preserve"> </w:t>
      </w:r>
      <w:r w:rsidR="0027618E">
        <w:rPr>
          <w:u w:val="single"/>
        </w:rPr>
        <w:t>or fictive kin</w:t>
      </w:r>
      <w:r w:rsidRPr="00725C1F">
        <w:t xml:space="preserve"> who is known to the child and who has a constructive and caring relationship with the child, as provided in Section 63</w:t>
      </w:r>
      <w:r w:rsidR="003D39E5">
        <w:noBreakHyphen/>
      </w:r>
      <w:r w:rsidRPr="00725C1F">
        <w:t>7</w:t>
      </w:r>
      <w:r w:rsidR="003D39E5">
        <w:noBreakHyphen/>
      </w:r>
      <w:r w:rsidRPr="00725C1F">
        <w:t>1680(E)(1). The review also must take into consideration the preference for the placement with a relative</w:t>
      </w:r>
      <w:r w:rsidR="00384322">
        <w:t xml:space="preserve"> </w:t>
      </w:r>
      <w:r w:rsidR="00384322">
        <w:rPr>
          <w:u w:val="single"/>
        </w:rPr>
        <w:t>or fictive kin</w:t>
      </w:r>
      <w:r w:rsidRPr="00725C1F">
        <w:t xml:space="preserve"> who, but for the removal of the child at birth, would have had a constructive and caring relationship with the child, based on the relative’s</w:t>
      </w:r>
      <w:r w:rsidR="00384322">
        <w:t xml:space="preserve"> </w:t>
      </w:r>
      <w:r w:rsidR="00384322">
        <w:rPr>
          <w:u w:val="single"/>
        </w:rPr>
        <w:t>or fictive kin’s</w:t>
      </w:r>
      <w:r w:rsidRPr="00725C1F">
        <w:t xml:space="preserve"> fitness and ability to care for the child.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(E)(1)</w:t>
      </w:r>
      <w:r>
        <w:tab/>
      </w:r>
      <w:r w:rsidRPr="00725C1F">
        <w:t>The department shall involve the kinship foster parents in development of the child’s permanent plan pursuant to Section 63</w:t>
      </w:r>
      <w:r w:rsidR="003D39E5">
        <w:noBreakHyphen/>
      </w:r>
      <w:r w:rsidRPr="00725C1F">
        <w:t>7</w:t>
      </w:r>
      <w:r w:rsidR="003D39E5">
        <w:noBreakHyphen/>
      </w:r>
      <w:r w:rsidRPr="00725C1F">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 xml:space="preserve">The kinship foster parent shall cooperate with any activities specified in the case plan for the foster child, such as </w:t>
      </w:r>
      <w:r w:rsidRPr="00725C1F">
        <w:lastRenderedPageBreak/>
        <w:t>counseling, therapy or court sessions, or visits with the foster child’s parents or other family members. Kinship foster parents and placements made in kinship foster care homes are subject to the requirements of Section 63</w:t>
      </w:r>
      <w:r w:rsidR="003D39E5">
        <w:noBreakHyphen/>
      </w:r>
      <w:r w:rsidRPr="00725C1F">
        <w:t>7</w:t>
      </w:r>
      <w:r w:rsidR="003D39E5">
        <w:noBreakHyphen/>
      </w:r>
      <w:r w:rsidRPr="00725C1F">
        <w:t>2310.</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AC0845">
        <w:rPr>
          <w:color w:val="000000" w:themeColor="text1"/>
        </w:rPr>
        <w:tab/>
      </w:r>
      <w:r>
        <w:rPr>
          <w:color w:val="000000" w:themeColor="text1"/>
          <w:u w:val="single"/>
        </w:rPr>
        <w:t>(F)(1)</w:t>
      </w:r>
      <w:r w:rsidRPr="00AC0845">
        <w:rPr>
          <w:color w:val="000000" w:themeColor="text1"/>
        </w:rPr>
        <w:tab/>
      </w:r>
      <w:r>
        <w:rPr>
          <w:color w:val="000000" w:themeColor="text1"/>
          <w:u w:val="single"/>
        </w:rPr>
        <w:t>If a</w:t>
      </w:r>
      <w:r w:rsidRPr="004E0263">
        <w:rPr>
          <w:color w:val="000000" w:themeColor="text1"/>
          <w:u w:val="single"/>
        </w:rPr>
        <w:t xml:space="preserve"> relative or fictive kin is not licensed as a kinship foster parent, </w:t>
      </w:r>
      <w:r>
        <w:rPr>
          <w:color w:val="000000" w:themeColor="text1"/>
          <w:u w:val="single"/>
        </w:rPr>
        <w:t xml:space="preserve">then </w:t>
      </w:r>
      <w:r w:rsidRPr="004E0263">
        <w:rPr>
          <w:color w:val="000000" w:themeColor="text1"/>
          <w:u w:val="single"/>
        </w:rPr>
        <w:t>the department may still place the child with the relative or fictive kin notwithstanding the licensure requirement contained in t</w:t>
      </w:r>
      <w:r>
        <w:rPr>
          <w:color w:val="000000" w:themeColor="text1"/>
          <w:u w:val="single"/>
        </w:rPr>
        <w:t>h</w:t>
      </w:r>
      <w:r w:rsidRPr="004E0263">
        <w:rPr>
          <w:color w:val="000000" w:themeColor="text1"/>
          <w:u w:val="single"/>
        </w:rPr>
        <w:t>is section if</w:t>
      </w:r>
      <w:r>
        <w:rPr>
          <w:color w:val="000000" w:themeColor="text1"/>
          <w:u w:val="single"/>
        </w:rPr>
        <w:t>:</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sidRPr="004E0263">
        <w:rPr>
          <w:color w:val="000000" w:themeColor="text1"/>
          <w:u w:val="single"/>
        </w:rPr>
        <w:t>the relative or fictive kin begins the kinship foster parent licensure process within a reasonable time after the placement of the child</w:t>
      </w:r>
      <w:r>
        <w:rPr>
          <w:color w:val="000000" w:themeColor="text1"/>
          <w:u w:val="single"/>
        </w:rPr>
        <w:t>; and</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(b)(i)</w:t>
      </w:r>
      <w:r>
        <w:rPr>
          <w:color w:val="000000" w:themeColor="text1"/>
        </w:rPr>
        <w:tab/>
      </w:r>
      <w:r>
        <w:rPr>
          <w:color w:val="000000" w:themeColor="text1"/>
          <w:u w:val="single"/>
        </w:rPr>
        <w:t>the</w:t>
      </w:r>
      <w:r w:rsidRPr="004E0263">
        <w:rPr>
          <w:color w:val="000000" w:themeColor="text1"/>
          <w:u w:val="single"/>
        </w:rPr>
        <w:t xml:space="preserve"> child has been removed from his home and is in the care, custody, or guardianship of the department, as provided in subsection (C)</w:t>
      </w:r>
      <w:r>
        <w:rPr>
          <w:color w:val="000000" w:themeColor="text1"/>
          <w:u w:val="single"/>
        </w:rPr>
        <w:t>,</w:t>
      </w:r>
      <w:r w:rsidRPr="004E0263">
        <w:rPr>
          <w:color w:val="000000" w:themeColor="text1"/>
          <w:u w:val="single"/>
        </w:rPr>
        <w:t xml:space="preserve"> and the department determines that it is in the best interest of the child to be placed with a relative or fictive kin for foster care</w:t>
      </w:r>
      <w:r>
        <w:rPr>
          <w:color w:val="000000" w:themeColor="text1"/>
          <w:u w:val="single"/>
        </w:rPr>
        <w:t xml:space="preserve">; </w:t>
      </w:r>
      <w:r w:rsidRPr="004E0263">
        <w:rPr>
          <w:color w:val="000000" w:themeColor="text1"/>
          <w:u w:val="single"/>
        </w:rPr>
        <w:t>or</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4E0263">
        <w:rPr>
          <w:color w:val="000000" w:themeColor="text1"/>
          <w:u w:val="single"/>
        </w:rPr>
        <w:t>a relative or fictive kin advises the department that the relative or fictive kin is interested in providing placement fo</w:t>
      </w:r>
      <w:r>
        <w:rPr>
          <w:color w:val="000000" w:themeColor="text1"/>
          <w:u w:val="single"/>
        </w:rPr>
        <w:t>r the child requiring foster care.</w:t>
      </w:r>
    </w:p>
    <w:p w:rsidR="004E0263" w:rsidRDefault="004E0263"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4E0263">
        <w:rPr>
          <w:color w:val="000000" w:themeColor="text1"/>
          <w:u w:val="single"/>
        </w:rPr>
        <w:t>(2)</w:t>
      </w:r>
      <w:r>
        <w:rPr>
          <w:color w:val="000000" w:themeColor="text1"/>
          <w:u w:color="000000" w:themeColor="text1"/>
        </w:rPr>
        <w:tab/>
      </w:r>
      <w:r w:rsidRPr="004E0263">
        <w:rPr>
          <w:color w:val="000000" w:themeColor="text1"/>
          <w:u w:val="single"/>
        </w:rPr>
        <w:t>During the licensure process</w:t>
      </w:r>
      <w:r w:rsidR="00C2116D">
        <w:rPr>
          <w:color w:val="000000" w:themeColor="text1"/>
          <w:u w:val="single"/>
        </w:rPr>
        <w:t>,</w:t>
      </w:r>
      <w:r w:rsidRPr="004E0263">
        <w:rPr>
          <w:color w:val="000000" w:themeColor="text1"/>
          <w:u w:val="single"/>
        </w:rPr>
        <w:t xml:space="preserve"> a relative or fictive kin with whom a child has been placed pursuant to item (1) and who has begu</w:t>
      </w:r>
      <w:r w:rsidR="00C2116D">
        <w:rPr>
          <w:color w:val="000000" w:themeColor="text1"/>
          <w:u w:val="single"/>
        </w:rPr>
        <w:t>n the kinship licensure process</w:t>
      </w:r>
      <w:r w:rsidRPr="004E0263">
        <w:rPr>
          <w:color w:val="000000" w:themeColor="text1"/>
          <w:u w:val="single"/>
        </w:rPr>
        <w:t xml:space="preserve"> </w:t>
      </w:r>
      <w:r w:rsidR="00384322">
        <w:rPr>
          <w:color w:val="000000" w:themeColor="text1"/>
          <w:u w:val="single"/>
        </w:rPr>
        <w:t xml:space="preserve">shall have the same legal status </w:t>
      </w:r>
      <w:r w:rsidR="00C2116D">
        <w:rPr>
          <w:color w:val="000000" w:themeColor="text1"/>
          <w:u w:val="single"/>
        </w:rPr>
        <w:t xml:space="preserve">and access to services </w:t>
      </w:r>
      <w:r w:rsidR="00384322">
        <w:rPr>
          <w:color w:val="000000" w:themeColor="text1"/>
          <w:u w:val="single"/>
        </w:rPr>
        <w:t>as a licensed kinship foster care provider, including, but not limited to</w:t>
      </w:r>
      <w:r w:rsidR="00C2116D">
        <w:rPr>
          <w:color w:val="000000" w:themeColor="text1"/>
          <w:u w:val="single"/>
        </w:rPr>
        <w:t>,</w:t>
      </w:r>
      <w:r w:rsidR="00384322">
        <w:rPr>
          <w:color w:val="000000" w:themeColor="text1"/>
          <w:u w:val="single"/>
        </w:rPr>
        <w:t xml:space="preserve"> the availability of </w:t>
      </w:r>
      <w:r w:rsidR="0027618E">
        <w:rPr>
          <w:color w:val="000000" w:themeColor="text1"/>
          <w:u w:val="single"/>
        </w:rPr>
        <w:t>payments and other services</w:t>
      </w:r>
      <w:r>
        <w:rPr>
          <w:color w:val="000000" w:themeColor="text1"/>
          <w:u w:val="single"/>
        </w:rPr>
        <w:t>.</w:t>
      </w:r>
    </w:p>
    <w:p w:rsidR="00384322" w:rsidRPr="00384322" w:rsidRDefault="00384322"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themeColor="text1"/>
        </w:rPr>
        <w:tab/>
      </w:r>
      <w:r>
        <w:rPr>
          <w:color w:val="000000" w:themeColor="text1"/>
        </w:rPr>
        <w:tab/>
      </w:r>
      <w:r>
        <w:rPr>
          <w:color w:val="000000" w:themeColor="text1"/>
          <w:u w:val="single"/>
        </w:rPr>
        <w:t>(3)</w:t>
      </w:r>
      <w:r w:rsidRPr="00384322">
        <w:rPr>
          <w:color w:val="000000" w:themeColor="text1"/>
        </w:rPr>
        <w:tab/>
      </w:r>
      <w:r w:rsidR="00C2116D">
        <w:rPr>
          <w:color w:val="000000" w:themeColor="text1"/>
          <w:u w:val="single"/>
        </w:rPr>
        <w:t>If a</w:t>
      </w:r>
      <w:r>
        <w:rPr>
          <w:color w:val="000000" w:themeColor="text1"/>
          <w:u w:val="single"/>
        </w:rPr>
        <w:t xml:space="preserve"> relative or fictive kin with whom a child has been placed pursuant to this subsection</w:t>
      </w:r>
      <w:r w:rsidR="00C2116D">
        <w:rPr>
          <w:color w:val="000000" w:themeColor="text1"/>
          <w:u w:val="single"/>
        </w:rPr>
        <w:t xml:space="preserve"> is subsequently denied licensure, then the relative or fictive kin</w:t>
      </w:r>
      <w:r>
        <w:rPr>
          <w:color w:val="000000" w:themeColor="text1"/>
          <w:u w:val="single"/>
        </w:rPr>
        <w:t xml:space="preserve"> must relinquish custody of the child to the department as soon as practicabl</w:t>
      </w:r>
      <w:r w:rsidR="00C2116D">
        <w:rPr>
          <w:color w:val="000000" w:themeColor="text1"/>
          <w:u w:val="single"/>
        </w:rPr>
        <w:t>e</w:t>
      </w:r>
      <w:r>
        <w:rPr>
          <w:color w:val="000000" w:themeColor="text1"/>
          <w:u w:val="single"/>
        </w:rPr>
        <w:t>.</w:t>
      </w:r>
      <w:r w:rsidR="00214EB2" w:rsidRPr="00214EB2">
        <w:rPr>
          <w:color w:val="000000" w:themeColor="text1"/>
        </w:rPr>
        <w:t>”</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A8A" w:rsidRPr="00522CE0"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0263">
        <w:rPr>
          <w:rFonts w:eastAsia="Times New Roman"/>
        </w:rPr>
        <w:t>2</w:t>
      </w:r>
      <w:r>
        <w:rPr>
          <w:rFonts w:eastAsia="Times New Roman"/>
        </w:rPr>
        <w:t>.</w:t>
      </w:r>
      <w:r>
        <w:rPr>
          <w:rFonts w:eastAsia="Times New Roman"/>
        </w:rPr>
        <w:tab/>
        <w:t>This act takes effect upon approval by the Governor.</w:t>
      </w:r>
    </w:p>
    <w:p w:rsidR="000048C8" w:rsidRDefault="003D39E5"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61A5" w:rsidRDefault="000061A5" w:rsidP="000061A5">
      <w:pPr>
        <w:suppressAutoHyphens/>
        <w:jc w:val="both"/>
        <w:rPr>
          <w:rFonts w:eastAsia="Times New Roman"/>
        </w:rPr>
      </w:pPr>
    </w:p>
    <w:sectPr w:rsidR="000061A5" w:rsidSect="000061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EB2" w:rsidRDefault="00214EB2" w:rsidP="00522CE0">
      <w:r>
        <w:separator/>
      </w:r>
    </w:p>
  </w:endnote>
  <w:endnote w:type="continuationSeparator" w:id="0">
    <w:p w:rsidR="00214EB2" w:rsidRDefault="00214E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C043C2-0417-4348-82DF-C4ECB4AC7899}"/>
    <w:embedBold r:id="rId2" w:fontKey="{ADFB97D0-5331-4576-A9BA-CB3AD3B8EF04}"/>
  </w:font>
  <w:font w:name="Calibri">
    <w:panose1 w:val="020F0502020204030204"/>
    <w:charset w:val="00"/>
    <w:family w:val="swiss"/>
    <w:pitch w:val="variable"/>
    <w:sig w:usb0="E00002FF" w:usb1="4000ACFF" w:usb2="00000001" w:usb3="00000000" w:csb0="0000019F" w:csb1="00000000"/>
    <w:embedRegular r:id="rId3" w:fontKey="{D4D97A3D-7CC0-4AFD-9177-41568D725940}"/>
  </w:font>
  <w:font w:name="Segoe UI">
    <w:panose1 w:val="020B0502040204020203"/>
    <w:charset w:val="00"/>
    <w:family w:val="swiss"/>
    <w:pitch w:val="variable"/>
    <w:sig w:usb0="E10022FF" w:usb1="C000E47F" w:usb2="00000029" w:usb3="00000000" w:csb0="000001DF" w:csb1="00000000"/>
    <w:embedRegular r:id="rId4" w:fontKey="{03A37F95-8EA9-4611-95C1-175025BC6421}"/>
  </w:font>
  <w:font w:name="Cambria">
    <w:panose1 w:val="02040503050406030204"/>
    <w:charset w:val="00"/>
    <w:family w:val="roman"/>
    <w:pitch w:val="variable"/>
    <w:sig w:usb0="E00002FF" w:usb1="400004FF" w:usb2="00000000" w:usb3="00000000" w:csb0="0000019F" w:csb1="00000000"/>
    <w:embedRegular r:id="rId5" w:fontKey="{01BDD0DF-2F09-45E8-9C0F-5238081A02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8C8" w:rsidRPr="000061A5" w:rsidRDefault="000061A5" w:rsidP="000061A5">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EB2" w:rsidRDefault="00214EB2" w:rsidP="00522CE0">
      <w:r>
        <w:separator/>
      </w:r>
    </w:p>
  </w:footnote>
  <w:footnote w:type="continuationSeparator" w:id="0">
    <w:p w:rsidR="00214EB2" w:rsidRDefault="00214E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ICT.KMM.KS"/>
    <w:docVar w:name="CoverAttorneyInitials" w:val="KMM"/>
    <w:docVar w:name="CoverAttorneyLastName" w:val="Moffitt"/>
    <w:docVar w:name="CoverBillType" w:val="b"/>
    <w:docVar w:name="CoverSenator" w:val="KS"/>
    <w:docVar w:name="dvBillNumber" w:val="191"/>
    <w:docVar w:name="dvBillNumberPrefix" w:val="S. "/>
    <w:docVar w:name="dvOriginalBody" w:val="Senate"/>
    <w:docVar w:name="fulldraftpath" w:val="L:\S-RES\KS\005FICT.KMM.KS.DOCX"/>
    <w:docVar w:name="NameofBody" w:val="S"/>
    <w:docVar w:name="vgroup2" w:val="S-RES"/>
  </w:docVars>
  <w:rsids>
    <w:rsidRoot w:val="00987A8A"/>
    <w:rsid w:val="000048C8"/>
    <w:rsid w:val="000061A5"/>
    <w:rsid w:val="00042AC1"/>
    <w:rsid w:val="00046516"/>
    <w:rsid w:val="00072458"/>
    <w:rsid w:val="0007601D"/>
    <w:rsid w:val="00091201"/>
    <w:rsid w:val="000B0720"/>
    <w:rsid w:val="000B5EAF"/>
    <w:rsid w:val="001315B2"/>
    <w:rsid w:val="00170561"/>
    <w:rsid w:val="00186AC9"/>
    <w:rsid w:val="00197DF1"/>
    <w:rsid w:val="001B3DD9"/>
    <w:rsid w:val="001B7E5D"/>
    <w:rsid w:val="001D3BAC"/>
    <w:rsid w:val="00214EB2"/>
    <w:rsid w:val="00216025"/>
    <w:rsid w:val="00245C4E"/>
    <w:rsid w:val="0027618E"/>
    <w:rsid w:val="002B0D71"/>
    <w:rsid w:val="002C1321"/>
    <w:rsid w:val="002C2031"/>
    <w:rsid w:val="002C5896"/>
    <w:rsid w:val="002D3BED"/>
    <w:rsid w:val="00300FEA"/>
    <w:rsid w:val="00307C2B"/>
    <w:rsid w:val="00315D04"/>
    <w:rsid w:val="00383247"/>
    <w:rsid w:val="00384322"/>
    <w:rsid w:val="003D39E5"/>
    <w:rsid w:val="003D6E2B"/>
    <w:rsid w:val="003E7597"/>
    <w:rsid w:val="00413EBF"/>
    <w:rsid w:val="0044020F"/>
    <w:rsid w:val="00450668"/>
    <w:rsid w:val="00454138"/>
    <w:rsid w:val="004813A2"/>
    <w:rsid w:val="004952FA"/>
    <w:rsid w:val="004B6A22"/>
    <w:rsid w:val="004C2D49"/>
    <w:rsid w:val="004D7F37"/>
    <w:rsid w:val="004E0263"/>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87A8A"/>
    <w:rsid w:val="00995C37"/>
    <w:rsid w:val="009C118A"/>
    <w:rsid w:val="00A02011"/>
    <w:rsid w:val="00A4011E"/>
    <w:rsid w:val="00A86015"/>
    <w:rsid w:val="00A9594E"/>
    <w:rsid w:val="00AC0845"/>
    <w:rsid w:val="00AE59C8"/>
    <w:rsid w:val="00AF2850"/>
    <w:rsid w:val="00B10098"/>
    <w:rsid w:val="00B5790D"/>
    <w:rsid w:val="00B601BE"/>
    <w:rsid w:val="00B805DD"/>
    <w:rsid w:val="00B945C5"/>
    <w:rsid w:val="00BA20EA"/>
    <w:rsid w:val="00BB5AFC"/>
    <w:rsid w:val="00BC0A56"/>
    <w:rsid w:val="00C2116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105"/>
    <w:rsid w:val="00DE5635"/>
    <w:rsid w:val="00E058D3"/>
    <w:rsid w:val="00E12CA0"/>
    <w:rsid w:val="00E2236D"/>
    <w:rsid w:val="00E3344C"/>
    <w:rsid w:val="00E76AD9"/>
    <w:rsid w:val="00E86EE2"/>
    <w:rsid w:val="00E91E2F"/>
    <w:rsid w:val="00EA3546"/>
    <w:rsid w:val="00EB47AE"/>
    <w:rsid w:val="00EC34E1"/>
    <w:rsid w:val="00ED29E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EC2F99B-D213-4F23-BA18-22E7D571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B0D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D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1</TotalTime>
  <Pages>4</Pages>
  <Words>1392</Words>
  <Characters>7083</Characters>
  <Application>Microsoft Office Word</Application>
  <DocSecurity>0</DocSecurity>
  <Lines>160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191 Text of Previous Version (Dec. 12, 2018) - South Carolina Legislature Online</dc:title>
  <dc:subject/>
  <dc:creator>Ken Moffitt</dc:creator>
  <cp:keywords/>
  <dc:description/>
  <cp:lastModifiedBy>S Volk</cp:lastModifiedBy>
  <cp:revision>2</cp:revision>
  <cp:lastPrinted>2018-11-30T19:43:00Z</cp:lastPrinted>
  <dcterms:created xsi:type="dcterms:W3CDTF">2018-12-12T21:31:00Z</dcterms:created>
  <dcterms:modified xsi:type="dcterms:W3CDTF">2018-12-12T21:31:00Z</dcterms:modified>
</cp:coreProperties>
</file>