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CE14" w14:textId="1974CC73" w:rsidR="00871524" w:rsidRDefault="00871524" w:rsidP="00D1119B">
      <w:pPr>
        <w:tabs>
          <w:tab w:val="right" w:pos="5933"/>
        </w:tabs>
        <w:suppressAutoHyphens/>
        <w:jc w:val="both"/>
        <w:rPr>
          <w:rFonts w:eastAsia="Times New Roman"/>
        </w:rPr>
      </w:pPr>
      <w:r>
        <w:rPr>
          <w:rFonts w:eastAsia="Times New Roman"/>
        </w:rPr>
        <w:t>COMMITTEE AMENDMENT ADOPTED</w:t>
      </w:r>
    </w:p>
    <w:p w14:paraId="30D40662" w14:textId="64824534" w:rsidR="00871524" w:rsidRDefault="00871524" w:rsidP="00D1119B">
      <w:pPr>
        <w:tabs>
          <w:tab w:val="right" w:pos="5933"/>
        </w:tabs>
        <w:suppressAutoHyphens/>
        <w:jc w:val="both"/>
        <w:rPr>
          <w:rFonts w:eastAsia="Times New Roman"/>
        </w:rPr>
      </w:pPr>
      <w:r>
        <w:rPr>
          <w:rFonts w:eastAsia="Times New Roman"/>
        </w:rPr>
        <w:t>January 24, 2019</w:t>
      </w:r>
    </w:p>
    <w:p w14:paraId="595BC092" w14:textId="77777777" w:rsidR="00871524" w:rsidRDefault="00871524" w:rsidP="00D1119B">
      <w:pPr>
        <w:tabs>
          <w:tab w:val="right" w:pos="5933"/>
        </w:tabs>
        <w:suppressAutoHyphens/>
        <w:jc w:val="both"/>
        <w:rPr>
          <w:rFonts w:eastAsia="Times New Roman"/>
        </w:rPr>
      </w:pPr>
    </w:p>
    <w:p w14:paraId="66BDB628" w14:textId="228B6984" w:rsidR="00D1119B" w:rsidRPr="00D1119B" w:rsidRDefault="00D1119B" w:rsidP="00D1119B">
      <w:pPr>
        <w:tabs>
          <w:tab w:val="right" w:pos="5933"/>
        </w:tabs>
        <w:suppressAutoHyphens/>
        <w:jc w:val="both"/>
        <w:rPr>
          <w:rFonts w:eastAsia="Times New Roman"/>
        </w:rPr>
      </w:pPr>
      <w:r>
        <w:rPr>
          <w:rFonts w:eastAsia="Times New Roman"/>
        </w:rPr>
        <w:tab/>
      </w:r>
      <w:r>
        <w:rPr>
          <w:rFonts w:eastAsia="Times New Roman"/>
          <w:b/>
          <w:sz w:val="36"/>
        </w:rPr>
        <w:t>S. 194</w:t>
      </w:r>
    </w:p>
    <w:p w14:paraId="5F65D8A9" w14:textId="72400D7E"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52883F" w14:textId="79E7F50D" w:rsid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3B3B">
        <w:t>Senator Shealy</w:t>
      </w:r>
      <w:r w:rsidR="009D4C29">
        <w:t xml:space="preserve"> and Senn</w:t>
      </w:r>
    </w:p>
    <w:p w14:paraId="373C3231" w14:textId="2D5DE895"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062F1" w14:textId="184D3ABA" w:rsidR="00D1119B" w:rsidRDefault="00871524" w:rsidP="00310585">
      <w:pPr>
        <w:tabs>
          <w:tab w:val="right" w:pos="5933"/>
        </w:tabs>
        <w:suppressAutoHyphens/>
        <w:jc w:val="both"/>
        <w:rPr>
          <w:rFonts w:eastAsia="Times New Roman"/>
        </w:rPr>
      </w:pPr>
      <w:r>
        <w:rPr>
          <w:rFonts w:eastAsia="Times New Roman"/>
        </w:rPr>
        <w:t>S. Printed 1/24</w:t>
      </w:r>
      <w:r w:rsidR="00D1119B">
        <w:rPr>
          <w:rFonts w:eastAsia="Times New Roman"/>
        </w:rPr>
        <w:t>/19--S.</w:t>
      </w:r>
    </w:p>
    <w:p w14:paraId="2CCD3587" w14:textId="15C438E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76EE1B6E" w14:textId="559047B2" w:rsidR="00D1119B" w:rsidRDefault="00D1119B" w:rsidP="0087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0C7349" w14:textId="77777777"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119B"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C3E09CA" w14:textId="3395077C" w:rsidR="00522CE0" w:rsidRDefault="00871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DE0C3E1" w14:textId="77777777" w:rsidR="00871524" w:rsidRDefault="00871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39D1CC1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77777777"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24D0">
        <w:rPr>
          <w:rFonts w:eastAsia="Times New Roman"/>
        </w:rPr>
        <w:t>4</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8E81495" w14:textId="77777777" w:rsidR="00D24B2B" w:rsidRDefault="00D24B2B" w:rsidP="00D24B2B">
      <w:pPr>
        <w:suppressAutoHyphens/>
        <w:jc w:val="both"/>
        <w:rPr>
          <w:rFonts w:eastAsia="Times New Roman"/>
        </w:rPr>
      </w:pPr>
    </w:p>
    <w:sectPr w:rsidR="00D24B2B"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A507" w14:textId="77777777" w:rsidR="008F7FBA" w:rsidRDefault="008F7FBA" w:rsidP="00522CE0">
      <w:r>
        <w:separator/>
      </w:r>
    </w:p>
  </w:endnote>
  <w:endnote w:type="continuationSeparator" w:id="0">
    <w:p w14:paraId="7EF9824B" w14:textId="77777777" w:rsidR="008F7FBA" w:rsidRDefault="008F7F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8EAE5-5750-4CCE-A962-31B2B2DC40D9}"/>
    <w:embedBold r:id="rId2" w:fontKey="{10380DFB-62B0-44FA-A274-2132C1C02A52}"/>
  </w:font>
  <w:font w:name="Calibri">
    <w:panose1 w:val="020F0502020204030204"/>
    <w:charset w:val="00"/>
    <w:family w:val="swiss"/>
    <w:pitch w:val="variable"/>
    <w:sig w:usb0="E00002FF" w:usb1="4000ACFF" w:usb2="00000001" w:usb3="00000000" w:csb0="0000019F" w:csb1="00000000"/>
    <w:embedRegular r:id="rId3" w:fontKey="{2BE2F2E4-1447-4968-9278-F2D824370005}"/>
    <w:embedBold r:id="rId4" w:fontKey="{8134D724-2B74-458C-9D44-C6B5DF5D08EC}"/>
  </w:font>
  <w:font w:name="Segoe UI">
    <w:panose1 w:val="020B0502040204020203"/>
    <w:charset w:val="00"/>
    <w:family w:val="swiss"/>
    <w:pitch w:val="variable"/>
    <w:sig w:usb0="E10022FF" w:usb1="C000E47F" w:usb2="00000029" w:usb3="00000000" w:csb0="000001DF" w:csb1="00000000"/>
    <w:embedRegular r:id="rId5" w:fontKey="{04FC1C94-0EAD-46B1-8684-B8360BE26F99}"/>
  </w:font>
  <w:font w:name="Cambria">
    <w:panose1 w:val="02040503050406030204"/>
    <w:charset w:val="00"/>
    <w:family w:val="roman"/>
    <w:pitch w:val="variable"/>
    <w:sig w:usb0="E00002FF" w:usb1="400004FF" w:usb2="00000000" w:usb3="00000000" w:csb0="0000019F" w:csb1="00000000"/>
    <w:embedRegular r:id="rId6" w:fontKey="{8149C947-9AF3-49C2-A9BE-50BC5593A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4CE8" w14:textId="33D1356B" w:rsidR="008801F1" w:rsidRPr="00A95F59" w:rsidRDefault="00A95F59" w:rsidP="00A95F59">
    <w:pPr>
      <w:pStyle w:val="Footer"/>
      <w:tabs>
        <w:tab w:val="clear" w:pos="4680"/>
        <w:tab w:val="clear" w:pos="9360"/>
        <w:tab w:val="center" w:pos="2995"/>
      </w:tabs>
      <w:spacing w:before="120"/>
    </w:pPr>
    <w:r>
      <w:t>[194</w:t>
    </w:r>
    <w:r w:rsidR="00D1119B">
      <w:t>-</w:t>
    </w:r>
    <w:r w:rsidR="00D1119B">
      <w:fldChar w:fldCharType="begin"/>
    </w:r>
    <w:r w:rsidR="00D1119B">
      <w:instrText xml:space="preserve"> PAGE  \* MERGEFORMAT </w:instrText>
    </w:r>
    <w:r w:rsidR="00D1119B">
      <w:fldChar w:fldCharType="separate"/>
    </w:r>
    <w:r w:rsidR="00735D77">
      <w:rPr>
        <w:noProof/>
      </w:rPr>
      <w:t>1</w:t>
    </w:r>
    <w:r w:rsidR="00D1119B">
      <w:fldChar w:fldCharType="end"/>
    </w:r>
    <w:r w:rsidR="00D111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20AB" w14:textId="65E6A660" w:rsidR="00D1119B" w:rsidRPr="00A95F59" w:rsidRDefault="00D1119B"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D24B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2CA5F" w14:textId="77777777" w:rsidR="008F7FBA" w:rsidRDefault="008F7FBA" w:rsidP="00522CE0">
      <w:r>
        <w:separator/>
      </w:r>
    </w:p>
  </w:footnote>
  <w:footnote w:type="continuationSeparator" w:id="0">
    <w:p w14:paraId="412B8F3C" w14:textId="77777777" w:rsidR="008F7FBA" w:rsidRDefault="008F7F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4519E"/>
    <w:rsid w:val="00245C4E"/>
    <w:rsid w:val="002C5896"/>
    <w:rsid w:val="002E203D"/>
    <w:rsid w:val="002E7B2B"/>
    <w:rsid w:val="00307C2B"/>
    <w:rsid w:val="00310585"/>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41A16"/>
    <w:rsid w:val="006431BA"/>
    <w:rsid w:val="006B4B3C"/>
    <w:rsid w:val="006C3B72"/>
    <w:rsid w:val="006C74EA"/>
    <w:rsid w:val="006F3E2F"/>
    <w:rsid w:val="00720D40"/>
    <w:rsid w:val="0073026D"/>
    <w:rsid w:val="007311B4"/>
    <w:rsid w:val="007318D4"/>
    <w:rsid w:val="00735D77"/>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71524"/>
    <w:rsid w:val="008801F1"/>
    <w:rsid w:val="008804AE"/>
    <w:rsid w:val="00894939"/>
    <w:rsid w:val="008B2F42"/>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B187A"/>
    <w:rsid w:val="00CD1843"/>
    <w:rsid w:val="00CD7C71"/>
    <w:rsid w:val="00D05246"/>
    <w:rsid w:val="00D1088B"/>
    <w:rsid w:val="00D1119B"/>
    <w:rsid w:val="00D123BB"/>
    <w:rsid w:val="00D156D2"/>
    <w:rsid w:val="00D24B2B"/>
    <w:rsid w:val="00D77EC0"/>
    <w:rsid w:val="00D86943"/>
    <w:rsid w:val="00DA47B9"/>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44AD77CF.dotm</Template>
  <TotalTime>0</TotalTime>
  <Pages>5</Pages>
  <Words>1104</Words>
  <Characters>5571</Characters>
  <Application>Microsoft Office Word</Application>
  <DocSecurity>0</DocSecurity>
  <Lines>153</Lines>
  <Paragraphs>54</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(Jan. 24, 2019) - South Carolina Legislature Online</dc:title>
  <dc:subject/>
  <dc:creator>Bob Maldonado</dc:creator>
  <cp:keywords/>
  <dc:description/>
  <cp:lastModifiedBy>Derrick Williamson</cp:lastModifiedBy>
  <cp:revision>2</cp:revision>
  <cp:lastPrinted>2019-01-24T17:31:00Z</cp:lastPrinted>
  <dcterms:created xsi:type="dcterms:W3CDTF">2019-01-24T20:18:00Z</dcterms:created>
  <dcterms:modified xsi:type="dcterms:W3CDTF">2019-01-24T20:18:00Z</dcterms:modified>
</cp:coreProperties>
</file>