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C4F" w:rsidRDefault="004E1C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03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Pr="00522CE0"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53</w:t>
      </w:r>
      <w:r w:rsidR="008F25A6">
        <w:noBreakHyphen/>
      </w:r>
      <w:r>
        <w:t>3</w:t>
      </w:r>
      <w:r w:rsidR="008F25A6">
        <w:noBreakHyphen/>
      </w:r>
      <w:r>
        <w:t>215 SO AS TO DESIGNATE THE MONTH OF JUNE OF EVERY YEAR AS “SALKEHATCHIE SUMMER SERVICE MONTH” IN SOUTH CAROLINA.</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1978, John Culp and a group of forty high school and college</w:t>
      </w:r>
      <w:r w:rsidR="008F25A6">
        <w:noBreakHyphen/>
      </w:r>
      <w:r>
        <w:t>aged United Methodist volunteers stepped into the lives of four families affected by some of the worst poverty in the United States of America. The team worked tirelessly for one week restoring dilapidated houses on the Sea Islands of South Carolina, and with just that one week of labor, the lives of these youth and the families they helped had been forever transformed; and</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known as Salkehatchie Summer Service, this pioneering volunteer program brings together high school and college</w:t>
      </w:r>
      <w:r w:rsidR="008F25A6">
        <w:noBreakHyphen/>
      </w:r>
      <w:r>
        <w:t xml:space="preserve">aged youth, adult community leaders, and persons of different cultures to improve the homes of needy families and to reach out to these families and one another in friendship; and </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4E1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course of four decades, this once small group of volunteers has expanded into more than fifty camps and two thousand campers every summer. The Salkehatchie Summer Service is an autonomous mission supported entirely by its participants, the communities it serves, and the </w:t>
      </w:r>
      <w:r w:rsidRPr="007D5BEF">
        <w:t>United Methodist Church Conference of South Carolina</w:t>
      </w:r>
      <w:r>
        <w:t>. Now, therefore,</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t>1.</w:t>
      </w:r>
      <w:r>
        <w:tab/>
      </w:r>
      <w:r>
        <w:rPr>
          <w:u w:color="000000" w:themeColor="text1"/>
        </w:rPr>
        <w:t xml:space="preserve">Chapter 3, Title 53 </w:t>
      </w:r>
      <w:r w:rsidRPr="00DE3752">
        <w:rPr>
          <w:u w:color="000000" w:themeColor="text1"/>
        </w:rPr>
        <w:t>of the 1976 Code</w:t>
      </w:r>
      <w:r>
        <w:rPr>
          <w:u w:color="000000" w:themeColor="text1"/>
        </w:rPr>
        <w:t xml:space="preserve"> is amended by adding</w:t>
      </w:r>
      <w:r w:rsidRPr="00DE3752">
        <w:rPr>
          <w:u w:color="000000" w:themeColor="text1"/>
        </w:rPr>
        <w:t>:</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8F25A6">
        <w:noBreakHyphen/>
      </w:r>
      <w:r>
        <w:t>3</w:t>
      </w:r>
      <w:r w:rsidR="008F25A6">
        <w:noBreakHyphen/>
      </w:r>
      <w:r>
        <w:t>215.</w:t>
      </w:r>
      <w:r>
        <w:tab/>
        <w:t xml:space="preserve">The month of June of every year is designated </w:t>
      </w:r>
      <w:r w:rsidR="008F25A6" w:rsidRPr="008F25A6">
        <w:t>‘</w:t>
      </w:r>
      <w:r>
        <w:t>Salkehatchie Summer Service Month</w:t>
      </w:r>
      <w:r w:rsidR="008F25A6" w:rsidRPr="008F25A6">
        <w:t>’</w:t>
      </w:r>
      <w:r>
        <w:t xml:space="preserve"> in South Carolina to promote this pioneering volunteer program that brings together high school and college</w:t>
      </w:r>
      <w:r w:rsidR="008F25A6">
        <w:noBreakHyphen/>
      </w:r>
      <w:r>
        <w:t>aged youth, adult community leaders, and persons of different cultures to improve the homes of needy families and to reach out to these families and one another in friendship.”</w:t>
      </w:r>
    </w:p>
    <w:p w:rsidR="003C191F"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320" w:rsidRDefault="003C191F" w:rsidP="003C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70AB" w:rsidRDefault="008F25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C4F" w:rsidRDefault="004E1C4F" w:rsidP="004E1C4F">
      <w:pPr>
        <w:suppressAutoHyphens/>
      </w:pPr>
    </w:p>
    <w:sectPr w:rsidR="004E1C4F" w:rsidSect="004E1C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320" w:rsidRDefault="00C90320" w:rsidP="009F0C77">
      <w:r>
        <w:separator/>
      </w:r>
    </w:p>
  </w:endnote>
  <w:endnote w:type="continuationSeparator" w:id="0">
    <w:p w:rsidR="00C90320" w:rsidRDefault="00C903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3AFC73-4F19-4413-B1EE-7A969F3C0B50}"/>
    <w:embedBold r:id="rId2" w:fontKey="{BE88B820-006E-4EC6-BFEA-A383A31DDC88}"/>
  </w:font>
  <w:font w:name="Calibri">
    <w:panose1 w:val="020F0502020204030204"/>
    <w:charset w:val="00"/>
    <w:family w:val="swiss"/>
    <w:pitch w:val="variable"/>
    <w:sig w:usb0="E00002FF" w:usb1="4000ACFF" w:usb2="00000001" w:usb3="00000000" w:csb0="0000019F" w:csb1="00000000"/>
    <w:embedRegular r:id="rId3" w:fontKey="{B35E5B9F-0408-4A46-9139-9375864E386A}"/>
  </w:font>
  <w:font w:name="Segoe UI">
    <w:panose1 w:val="020B0502040204020203"/>
    <w:charset w:val="00"/>
    <w:family w:val="swiss"/>
    <w:pitch w:val="variable"/>
    <w:sig w:usb0="E10022FF" w:usb1="C000E47F" w:usb2="00000029" w:usb3="00000000" w:csb0="000001DF" w:csb1="00000000"/>
    <w:embedRegular r:id="rId4" w:fontKey="{F37189D8-6387-4945-A9E2-A507BCAAAAC2}"/>
  </w:font>
  <w:font w:name="Cambria">
    <w:panose1 w:val="02040503050406030204"/>
    <w:charset w:val="00"/>
    <w:family w:val="roman"/>
    <w:pitch w:val="variable"/>
    <w:sig w:usb0="E00002FF" w:usb1="400004FF" w:usb2="00000000" w:usb3="00000000" w:csb0="0000019F" w:csb1="00000000"/>
    <w:embedRegular r:id="rId5" w:fontKey="{1E0F68B2-35CF-44A6-AB7C-10739EC639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0AB" w:rsidRPr="004E1C4F" w:rsidRDefault="004E1C4F" w:rsidP="004E1C4F">
    <w:pPr>
      <w:pStyle w:val="Footer"/>
      <w:tabs>
        <w:tab w:val="clear" w:pos="4680"/>
        <w:tab w:val="clear" w:pos="9360"/>
        <w:tab w:val="center" w:pos="2995"/>
      </w:tabs>
      <w:spacing w:before="120"/>
    </w:pPr>
    <w:r>
      <w:t>[252]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320" w:rsidRDefault="00C90320" w:rsidP="009F0C77">
      <w:r>
        <w:separator/>
      </w:r>
    </w:p>
  </w:footnote>
  <w:footnote w:type="continuationSeparator" w:id="0">
    <w:p w:rsidR="00C90320" w:rsidRDefault="00C903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92ZW19"/>
    <w:docVar w:name="CoverBillType" w:val="b"/>
    <w:docVar w:name="DocPath" w:val="L:\Council\bills\CC\15292ZW19.DOCX"/>
    <w:docVar w:name="dvBillNumber" w:val="252"/>
    <w:docVar w:name="dvBillNumberPrefix" w:val="S. "/>
    <w:docVar w:name="dvOriginalBody" w:val="Senate"/>
    <w:docVar w:name="dvSteno" w:val="CC"/>
    <w:docVar w:name="NameofBody" w:val="s"/>
    <w:docVar w:name="vGroup2" w:val="Council"/>
  </w:docVars>
  <w:rsids>
    <w:rsidRoot w:val="00C9032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70AB"/>
    <w:rsid w:val="00325348"/>
    <w:rsid w:val="00393688"/>
    <w:rsid w:val="003C191F"/>
    <w:rsid w:val="003D411E"/>
    <w:rsid w:val="003E3C1E"/>
    <w:rsid w:val="003E6148"/>
    <w:rsid w:val="003E7D04"/>
    <w:rsid w:val="00400EAA"/>
    <w:rsid w:val="0041760A"/>
    <w:rsid w:val="004203D7"/>
    <w:rsid w:val="004809EE"/>
    <w:rsid w:val="004B2A8B"/>
    <w:rsid w:val="004E1C4F"/>
    <w:rsid w:val="00511EE9"/>
    <w:rsid w:val="00521E00"/>
    <w:rsid w:val="00577C6C"/>
    <w:rsid w:val="0058501B"/>
    <w:rsid w:val="005C5AC4"/>
    <w:rsid w:val="005E2D61"/>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25A6"/>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6211"/>
    <w:rsid w:val="00C3136F"/>
    <w:rsid w:val="00C3483A"/>
    <w:rsid w:val="00C74E9D"/>
    <w:rsid w:val="00C82FD3"/>
    <w:rsid w:val="00C86D95"/>
    <w:rsid w:val="00C90320"/>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01DA1-5495-4521-BCBB-4BC9F6ECE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2D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D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862BF-FE70-4C75-AE0C-D963D4C64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311</Words>
  <Characters>1599</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252 Text of Previous Version (Dec. 12, 2018) - South Carolina Legislature Online</dc:title>
  <dc:subject/>
  <dc:creator>Chris Charlton</dc:creator>
  <cp:keywords/>
  <dc:description/>
  <cp:lastModifiedBy>S Volk</cp:lastModifiedBy>
  <cp:revision>2</cp:revision>
  <cp:lastPrinted>2018-11-21T16:41:00Z</cp:lastPrinted>
  <dcterms:created xsi:type="dcterms:W3CDTF">2018-12-12T22:27:00Z</dcterms:created>
  <dcterms:modified xsi:type="dcterms:W3CDTF">2018-12-12T22:27:00Z</dcterms:modified>
</cp:coreProperties>
</file>