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7B4BBC" w:rsidRP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February 21, 2019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Pr="007B4BBC" w:rsidRDefault="007B4BBC" w:rsidP="007B4BBC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277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ED496D">
        <w:t>Senator Senn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AE63B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2/21/19--S.</w:t>
      </w:r>
      <w:r w:rsidR="00AE63B2">
        <w:rPr>
          <w:rFonts w:eastAsia="Times New Roman"/>
        </w:rPr>
        <w:tab/>
        <w:t>[SEC 2/22/19 3:51 PM]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8, 2019.</w:t>
      </w:r>
    </w:p>
    <w:p w:rsidR="007B4BBC" w:rsidRP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  <w:b/>
        </w:rPr>
      </w:pPr>
      <w:r>
        <w:rPr>
          <w:rFonts w:eastAsia="Times New Roman"/>
          <w:b/>
        </w:rPr>
        <w:t>THE COMMITTEE ON</w:t>
      </w:r>
    </w:p>
    <w:p w:rsidR="007B4BBC" w:rsidRP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MEDICAL AFFAIRS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 xml:space="preserve">To whom was referred a Bill (S. 277) </w:t>
      </w:r>
      <w:r w:rsidRPr="007B4BBC">
        <w:t>to amend the Code of Laws of South Carolina, 1976, by adding Section 40</w:t>
      </w:r>
      <w:r w:rsidRPr="007B4BBC">
        <w:noBreakHyphen/>
        <w:t>67</w:t>
      </w:r>
      <w:r w:rsidRPr="007B4BBC">
        <w:noBreakHyphen/>
        <w:t>75 so as to provide speech</w:t>
      </w:r>
      <w:r w:rsidRPr="007B4BBC">
        <w:noBreakHyphen/>
        <w:t>language pathologists and speech</w:t>
      </w:r>
      <w:r w:rsidRPr="007B4BBC">
        <w:noBreakHyphen/>
        <w:t>language pathology</w:t>
      </w:r>
      <w:r>
        <w:rPr>
          <w:rFonts w:eastAsia="Times New Roman"/>
        </w:rPr>
        <w:t>, etc., respectfully</w:t>
      </w:r>
    </w:p>
    <w:p w:rsidR="007B4BBC" w:rsidRP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DANIEL B. VERDIN III for Committee.</w:t>
      </w:r>
    </w:p>
    <w:p w:rsidR="007B4BBC" w:rsidRPr="007B4BBC" w:rsidRDefault="007B4BBC" w:rsidP="007B4B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B4BBC" w:rsidRDefault="007B4B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7B4BBC" w:rsidSect="007B4BBC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312CBC" w:rsidRPr="00522CE0" w:rsidRDefault="00312CB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312C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C973A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17AA5" w:rsidRPr="00690838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bookmarkStart w:id="3" w:name="titletop"/>
      <w:bookmarkEnd w:id="3"/>
      <w:r w:rsidRPr="00690838">
        <w:t>TO AMEND THE CODE OF LAWS OF SOUTH CAROLINA, 1976, BY ADDING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>75 SO AS TO PROVIDE SPEECH</w:t>
      </w:r>
      <w:r w:rsidR="0004075C">
        <w:noBreakHyphen/>
      </w:r>
      <w:r w:rsidRPr="00690838">
        <w:t>LANGUAGE PATHOLOGISTS AND SPEECH</w:t>
      </w:r>
      <w:r w:rsidR="0004075C">
        <w:noBreakHyphen/>
      </w:r>
      <w:r w:rsidRPr="00690838">
        <w:t xml:space="preserve">LANGUAGE PATHOLOGY ASSISTANTS </w:t>
      </w:r>
      <w:r>
        <w:t>UNDER THEIR SUPERVISION</w:t>
      </w:r>
      <w:r w:rsidRPr="00690838">
        <w:t xml:space="preserve"> SHALL ADHERE TO CERTAIN GUIDELINES; TO AMEND </w:t>
      </w:r>
      <w:r>
        <w:t xml:space="preserve">SECTION </w:t>
      </w:r>
      <w:r w:rsidRPr="00690838">
        <w:t>40</w:t>
      </w:r>
      <w:r w:rsidR="0004075C">
        <w:noBreakHyphen/>
      </w:r>
      <w:r w:rsidRPr="00690838">
        <w:t>67</w:t>
      </w:r>
      <w:r w:rsidR="0004075C">
        <w:noBreakHyphen/>
      </w:r>
      <w:r w:rsidRPr="00690838">
        <w:t>20, AS AMENDED, RELATING TO DEFINITIONS CONCERNING THE REGULATION OF SPEECH PATHOLOGISTS AND AUDIOLOGISTS, SO AS TO RE</w:t>
      </w:r>
      <w:r>
        <w:t>VISE THE DEFINITION OF SPEECH</w:t>
      </w:r>
      <w:r w:rsidR="0004075C">
        <w:noBreakHyphen/>
      </w:r>
      <w:r w:rsidRPr="00690838">
        <w:t>LANGUAGE PATHOLOGISTS; 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>30, RELATING TO THE SUPERVISION OF SPEECH</w:t>
      </w:r>
      <w:r w:rsidR="0004075C">
        <w:noBreakHyphen/>
      </w:r>
      <w:r w:rsidRPr="00690838">
        <w:t xml:space="preserve">LANGUAGE PATHOLOGY INTERNS AND ASSISTANTS, SO AS </w:t>
      </w:r>
      <w:r>
        <w:t xml:space="preserve">TO </w:t>
      </w:r>
      <w:r w:rsidRPr="00690838">
        <w:t>MAKE TECHNICAL CORRECTIONS; 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 xml:space="preserve">260, RELATING TO THE COMPLETION OF CERTAIN CONTINUING EDUCATION HOURS </w:t>
      </w:r>
      <w:r>
        <w:t>FOR</w:t>
      </w:r>
      <w:r w:rsidRPr="00690838">
        <w:t xml:space="preserve"> LICENSE RENEWAL, SO AS TO ALLOW FOR THE COMPLETION OF CONTINUING EDUCATION UNITS AS AN ALTERNATIVE; 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 xml:space="preserve">280, RELATING TO THE COMPLETION OF CERTAIN CONTINUING EDUCATION HOURS </w:t>
      </w:r>
      <w:r>
        <w:t>FOR</w:t>
      </w:r>
      <w:r w:rsidRPr="00690838">
        <w:t xml:space="preserve"> </w:t>
      </w:r>
      <w:r>
        <w:t>INACTIVE LICENSE REACTIVATIONS</w:t>
      </w:r>
      <w:r w:rsidRPr="00690838">
        <w:t>, SO AS TO ALLOW FOR THE COMPLETION OF CONTINUING EDUC</w:t>
      </w:r>
      <w:r>
        <w:t xml:space="preserve">ATION UNITS AS AN ALTERNATIVE; </w:t>
      </w:r>
      <w:r w:rsidRPr="00690838">
        <w:t>TO AMEND SECTION 40</w:t>
      </w:r>
      <w:r w:rsidR="0004075C">
        <w:noBreakHyphen/>
      </w:r>
      <w:r w:rsidRPr="00690838">
        <w:t>67</w:t>
      </w:r>
      <w:r w:rsidR="0004075C">
        <w:noBreakHyphen/>
      </w:r>
      <w:r w:rsidRPr="00690838">
        <w:t>300,</w:t>
      </w:r>
      <w:r>
        <w:t xml:space="preserve"> RELATING TO THE APPLICABILITY OF THE CHAPTER,</w:t>
      </w:r>
      <w:r w:rsidRPr="00690838">
        <w:t xml:space="preserve"> SO AS TO LIMIT THE EXEMPTION FOR SPEECH</w:t>
      </w:r>
      <w:r w:rsidR="0004075C">
        <w:noBreakHyphen/>
      </w:r>
      <w:r w:rsidRPr="00690838">
        <w:t>PATHOLOGISTS AND AUDIOLOGISTS EMPLOYED BY THE FEDERAL GOVERNMENT OR THE STATE TO THOSE SO</w:t>
      </w:r>
      <w:r w:rsidR="00AD5DEB">
        <w:t xml:space="preserve"> EMPLOYED BEFORE JANUARY 1, 2020</w:t>
      </w:r>
      <w:r>
        <w:t>,</w:t>
      </w:r>
      <w:r w:rsidRPr="00690838">
        <w:t xml:space="preserve"> AND TO REMOVE AN EXEMPTION FOR PERSONS LICENSED UNDER TITLE 40 OR ANOTHER PROVISION OF LAW WHOSE SCOPE OF PRACTICE OVERLAPS WITH THE PRACTICE OF SPEECH PATHOLOGY OR AUDIOLOGY; TO </w:t>
      </w:r>
      <w:r>
        <w:lastRenderedPageBreak/>
        <w:t>REDESIGNATE</w:t>
      </w:r>
      <w:r w:rsidRPr="00690838">
        <w:t xml:space="preserve"> CHAPTER 67, TITLE 40 AS </w:t>
      </w:r>
      <w:r>
        <w:t>“</w:t>
      </w:r>
      <w:r w:rsidRPr="00690838">
        <w:t>SPEECH</w:t>
      </w:r>
      <w:r w:rsidR="0004075C">
        <w:noBreakHyphen/>
      </w:r>
      <w:r w:rsidRPr="00690838">
        <w:t>LANGUAGE PATHOLOGISTS AND AUDIOLOGISTS</w:t>
      </w:r>
      <w:r>
        <w:t>”;</w:t>
      </w:r>
      <w:r w:rsidRPr="00690838">
        <w:t xml:space="preserve"> AND TO REPEAL ACT 124 OF 2015 RELATING TO THE </w:t>
      </w:r>
      <w:r w:rsidRPr="00F370DD">
        <w:t>TEMPORARY EXEMPTION OF CERTAIN APPLICANTS FOR LICENSURE AS SPEECH</w:t>
      </w:r>
      <w:r w:rsidR="0004075C">
        <w:noBreakHyphen/>
      </w:r>
      <w:r w:rsidRPr="00F370DD">
        <w:t>LANGUAGE PATHOLOGIST ASSISTANTS FROM THE REQUIREMENT OF HAVING A BACHELOR</w:t>
      </w:r>
      <w:r w:rsidRPr="0061691F">
        <w:t>’</w:t>
      </w:r>
      <w:r w:rsidRPr="00F370DD">
        <w:t>S DEGREE FROM A REGIONALLY ACCREDITED INSTITUTION OF HIGHER EDUCATION</w:t>
      </w:r>
      <w:r w:rsidRPr="00690838">
        <w:rPr>
          <w:color w:val="000000"/>
          <w:lang w:val="en"/>
        </w:rPr>
        <w:t>.</w:t>
      </w:r>
      <w:bookmarkEnd w:id="1"/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enacted by the General Assembly of the State of South Carolina: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1.</w:t>
      </w:r>
      <w:r>
        <w:tab/>
        <w:t>Chapter 67, Title 40 of the 1976 Code is amended by adding: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</w:t>
      </w:r>
      <w:r w:rsidRPr="004440F3">
        <w:t>Section 40</w:t>
      </w:r>
      <w:r w:rsidR="0004075C">
        <w:noBreakHyphen/>
      </w:r>
      <w:r w:rsidRPr="004440F3">
        <w:t>67</w:t>
      </w:r>
      <w:r w:rsidR="0004075C">
        <w:noBreakHyphen/>
      </w:r>
      <w:r w:rsidRPr="004440F3">
        <w:t>75.</w:t>
      </w:r>
      <w:r>
        <w:tab/>
      </w:r>
      <w:r w:rsidRPr="00F370DD">
        <w:t>A speech</w:t>
      </w:r>
      <w:r w:rsidR="0004075C"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responsibilities within the scope for speech</w:t>
      </w:r>
      <w:r w:rsidR="0004075C">
        <w:noBreakHyphen/>
      </w:r>
      <w:r w:rsidRPr="00F370DD">
        <w:t>language pathology assistants set forth by the American Speech</w:t>
      </w:r>
      <w:r w:rsidR="0004075C">
        <w:noBreakHyphen/>
      </w:r>
      <w:r w:rsidRPr="00F370DD">
        <w:t>Language</w:t>
      </w:r>
      <w:r w:rsidR="0004075C">
        <w:noBreakHyphen/>
      </w:r>
      <w:r w:rsidRPr="00F370DD">
        <w:t>Hearing Association. A speech</w:t>
      </w:r>
      <w:r w:rsidR="0004075C">
        <w:noBreakHyphen/>
      </w:r>
      <w:r w:rsidRPr="00F370DD">
        <w:t>language pathologist supervising a speech</w:t>
      </w:r>
      <w:r w:rsidR="0004075C">
        <w:noBreakHyphen/>
      </w:r>
      <w:r w:rsidRPr="00F370DD">
        <w:t xml:space="preserve">language pathology assistant </w:t>
      </w:r>
      <w:r>
        <w:t>may</w:t>
      </w:r>
      <w:r w:rsidRPr="00F370DD">
        <w:t xml:space="preserve"> adhere to the guidelines for supervision of a speech</w:t>
      </w:r>
      <w:r w:rsidR="0004075C">
        <w:noBreakHyphen/>
      </w:r>
      <w:r w:rsidRPr="00F370DD">
        <w:t>language pathology assistant set forth by the American Speech</w:t>
      </w:r>
      <w:r w:rsidR="0004075C">
        <w:noBreakHyphen/>
      </w:r>
      <w:r w:rsidRPr="00F370DD">
        <w:t>Language</w:t>
      </w:r>
      <w:r w:rsidR="0004075C">
        <w:noBreakHyphen/>
      </w:r>
      <w:r w:rsidRPr="00F370DD">
        <w:t>Hearing Association.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</w:r>
      <w:r w:rsidRPr="00F370DD">
        <w:t>2.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20(13) of the 1976 Code, as last amended by Act 167 of 2014, is further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“(13)</w:t>
      </w:r>
      <w:r>
        <w:tab/>
      </w:r>
      <w:r w:rsidRPr="0061691F">
        <w:t>‘</w:t>
      </w:r>
      <w:r w:rsidRPr="0041762E">
        <w:t>Speech</w:t>
      </w:r>
      <w:r w:rsidR="0004075C">
        <w:noBreakHyphen/>
      </w:r>
      <w:r w:rsidRPr="0041762E">
        <w:t>language pathologist</w:t>
      </w:r>
      <w:r w:rsidRPr="0061691F">
        <w:t>’</w:t>
      </w:r>
      <w:r w:rsidRPr="0041762E">
        <w:t xml:space="preserve"> means an individual who practices speech</w:t>
      </w:r>
      <w:r w:rsidR="0004075C">
        <w:noBreakHyphen/>
      </w:r>
      <w:r w:rsidRPr="0041762E">
        <w:t>language pathology.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41762E">
        <w:tab/>
        <w:t>A person represents himself to be a speech</w:t>
      </w:r>
      <w:r w:rsidR="0004075C">
        <w:noBreakHyphen/>
      </w:r>
      <w:r w:rsidRPr="0041762E">
        <w:t xml:space="preserve">language pathologist when he holds himself out to the public by any title or description of services incorporating the words </w:t>
      </w:r>
      <w:r w:rsidRPr="0061691F">
        <w:t>‘</w:t>
      </w:r>
      <w:r w:rsidRPr="0041762E">
        <w:t>speech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therapy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correction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correctionist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clinic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speech clinician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logopedics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logopedist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communicology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communicologist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aphasiologist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therapy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pathologist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 pathology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voxologist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 therapist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phoniatrist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cognitive communication therapist clinician</w:t>
      </w:r>
      <w:r w:rsidRPr="0061691F">
        <w:t>’</w:t>
      </w:r>
      <w:r w:rsidRPr="0041762E">
        <w:t xml:space="preserve">, </w:t>
      </w:r>
      <w:r w:rsidRPr="0061691F">
        <w:rPr>
          <w:u w:val="single"/>
        </w:rPr>
        <w:t>‘</w:t>
      </w:r>
      <w:r>
        <w:rPr>
          <w:u w:val="single"/>
        </w:rPr>
        <w:t>communication specialist</w:t>
      </w:r>
      <w:r w:rsidRPr="0061691F">
        <w:rPr>
          <w:u w:val="single"/>
        </w:rPr>
        <w:t>’</w:t>
      </w:r>
      <w:r>
        <w:rPr>
          <w:u w:val="single"/>
        </w:rPr>
        <w:t>,</w:t>
      </w:r>
      <w:r>
        <w:t xml:space="preserve"> </w:t>
      </w:r>
      <w:r w:rsidRPr="0041762E">
        <w:t xml:space="preserve">or any similar variation of these terms or </w:t>
      </w:r>
      <w:r w:rsidRPr="00F370DD">
        <w:rPr>
          <w:strike/>
        </w:rPr>
        <w:t>any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derivative term, to describe a function or service he performs. </w:t>
      </w:r>
      <w:r w:rsidRPr="0061691F">
        <w:t>‘</w:t>
      </w:r>
      <w:r w:rsidRPr="0041762E">
        <w:t>Similar variations</w:t>
      </w:r>
      <w:r w:rsidRPr="0061691F">
        <w:t>’</w:t>
      </w:r>
      <w:r w:rsidRPr="0041762E">
        <w:t xml:space="preserve"> include the use of words such as </w:t>
      </w:r>
      <w:r w:rsidRPr="0061691F">
        <w:lastRenderedPageBreak/>
        <w:t>‘</w:t>
      </w:r>
      <w:r w:rsidRPr="0041762E">
        <w:t>speech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voice</w:t>
      </w:r>
      <w:r w:rsidRPr="0061691F">
        <w:t>’</w:t>
      </w:r>
      <w:r w:rsidRPr="0041762E">
        <w:t xml:space="preserve">, </w:t>
      </w:r>
      <w:r w:rsidRPr="0061691F">
        <w:t>‘</w:t>
      </w:r>
      <w:r w:rsidRPr="0041762E">
        <w:t>language</w:t>
      </w:r>
      <w:r w:rsidRPr="0061691F">
        <w:t>’</w:t>
      </w:r>
      <w:r w:rsidRPr="0041762E">
        <w:t xml:space="preserve">, or </w:t>
      </w:r>
      <w:r w:rsidRPr="0061691F">
        <w:t>‘</w:t>
      </w:r>
      <w:r w:rsidRPr="0041762E">
        <w:t>stuttering</w:t>
      </w:r>
      <w:r w:rsidRPr="0061691F">
        <w:t>’</w:t>
      </w:r>
      <w:r w:rsidRPr="0041762E">
        <w:t xml:space="preserve"> in combination with other words which imply a title or service relating to the practice of speech</w:t>
      </w:r>
      <w:r w:rsidR="0004075C">
        <w:noBreakHyphen/>
      </w:r>
      <w:r w:rsidRPr="0041762E">
        <w:t>language pathology.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</w:r>
      <w:r w:rsidRPr="00F370DD">
        <w:t>3.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30 of the 1976 Code is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“Section 40</w:t>
      </w:r>
      <w:r w:rsidR="0004075C">
        <w:noBreakHyphen/>
      </w:r>
      <w:r>
        <w:t>67</w:t>
      </w:r>
      <w:r w:rsidR="0004075C">
        <w:noBreakHyphen/>
      </w:r>
      <w:r>
        <w:t>30.</w:t>
      </w:r>
      <w:r>
        <w:tab/>
      </w:r>
      <w:r w:rsidRPr="0041762E">
        <w:t>No person may practice speech</w:t>
      </w:r>
      <w:r w:rsidR="0004075C">
        <w:noBreakHyphen/>
      </w:r>
      <w:r w:rsidRPr="0041762E">
        <w:t>language pathology or audiology without a license issued in accordance with this chapter. A speech</w:t>
      </w:r>
      <w:r w:rsidR="0004075C">
        <w:noBreakHyphen/>
      </w:r>
      <w:r w:rsidRPr="0041762E">
        <w:t xml:space="preserve">language pathology intern </w:t>
      </w:r>
      <w:r w:rsidRPr="00F370DD">
        <w:rPr>
          <w:strike/>
        </w:rPr>
        <w:t>or</w:t>
      </w:r>
      <w:r w:rsidRPr="0041762E">
        <w:t xml:space="preserve"> </w:t>
      </w:r>
      <w:r>
        <w:rPr>
          <w:u w:val="single"/>
        </w:rPr>
        <w:t>and a speech</w:t>
      </w:r>
      <w:r w:rsidR="0004075C">
        <w:rPr>
          <w:u w:val="single"/>
        </w:rPr>
        <w:noBreakHyphen/>
      </w:r>
      <w:r>
        <w:rPr>
          <w:u w:val="single"/>
        </w:rPr>
        <w:t>language pathology</w:t>
      </w:r>
      <w:r>
        <w:t xml:space="preserve"> </w:t>
      </w:r>
      <w:r w:rsidRPr="0041762E">
        <w:t xml:space="preserve">assistant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 speech</w:t>
      </w:r>
      <w:r w:rsidR="0004075C">
        <w:noBreakHyphen/>
      </w:r>
      <w:r w:rsidRPr="0041762E">
        <w:t xml:space="preserve">language pathologist, and an audiology intern </w:t>
      </w:r>
      <w:r w:rsidRPr="00F370DD">
        <w:rPr>
          <w:strike/>
        </w:rPr>
        <w:t>may</w:t>
      </w:r>
      <w:r w:rsidRPr="0041762E">
        <w:t xml:space="preserve"> only </w:t>
      </w:r>
      <w:r>
        <w:rPr>
          <w:u w:val="single"/>
        </w:rPr>
        <w:t>may</w:t>
      </w:r>
      <w:r>
        <w:t xml:space="preserve"> </w:t>
      </w:r>
      <w:r w:rsidRPr="0041762E">
        <w:t>practice under the direct supervision of an audiologist as specified by the board.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F370DD">
        <w:t>SECTION</w:t>
      </w:r>
      <w:r>
        <w:tab/>
        <w:t>4</w:t>
      </w:r>
      <w:r w:rsidRPr="00F370DD">
        <w:t>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260 of the 1976 Code, as last amended by Act 167 of 2014, is further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“Section 40</w:t>
      </w:r>
      <w:r w:rsidR="0004075C">
        <w:noBreakHyphen/>
      </w:r>
      <w:r>
        <w:t>67</w:t>
      </w:r>
      <w:r w:rsidR="0004075C">
        <w:noBreakHyphen/>
      </w:r>
      <w:r>
        <w:t>260.</w:t>
      </w:r>
      <w:r>
        <w:tab/>
        <w:t>(A)</w:t>
      </w:r>
      <w:r>
        <w:tab/>
      </w:r>
      <w:r w:rsidRPr="0041762E">
        <w:t>As a condition of license renewal, a speech</w:t>
      </w:r>
      <w:r w:rsidR="0004075C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sixteen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1.6 continuing education units (CEUs) during each</w:t>
      </w:r>
      <w:r>
        <w:t xml:space="preserve"> </w:t>
      </w:r>
      <w:r w:rsidRPr="0041762E">
        <w:t>license period.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(B)</w:t>
      </w:r>
      <w:r>
        <w:tab/>
      </w:r>
      <w:r w:rsidRPr="0041762E">
        <w:t>As a condition of an intern license renewal, a speech</w:t>
      </w:r>
      <w:r w:rsidR="0004075C">
        <w:noBreakHyphen/>
      </w:r>
      <w:r w:rsidRPr="0041762E">
        <w:t xml:space="preserve">language pathologist or audiologist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</w:t>
      </w:r>
      <w:r w:rsidRPr="00F370DD">
        <w:rPr>
          <w:strike/>
        </w:rPr>
        <w:t>per license</w:t>
      </w:r>
      <w:r w:rsidRPr="0041762E">
        <w:t xml:space="preserve">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(C)</w:t>
      </w:r>
      <w:r>
        <w:tab/>
      </w:r>
      <w:r w:rsidRPr="0041762E">
        <w:t>As a condition of an assistant license renewal, a speech</w:t>
      </w:r>
      <w:r w:rsidR="0004075C">
        <w:noBreakHyphen/>
      </w:r>
      <w:r w:rsidRPr="0041762E">
        <w:t xml:space="preserve">language pathology assistant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satisfactorily complete eight hours of approved continuing education </w:t>
      </w:r>
      <w:r w:rsidRPr="00F370DD">
        <w:rPr>
          <w:strike/>
        </w:rPr>
        <w:t>per</w:t>
      </w:r>
      <w:r w:rsidRPr="0041762E">
        <w:t xml:space="preserve"> </w:t>
      </w:r>
      <w:r>
        <w:rPr>
          <w:u w:val="single"/>
        </w:rPr>
        <w:t>or 0.8 CEUs during each</w:t>
      </w:r>
      <w:r>
        <w:t xml:space="preserve"> </w:t>
      </w:r>
      <w:r w:rsidRPr="0041762E">
        <w:t>license period.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  <w:t>(D)</w:t>
      </w:r>
      <w:r>
        <w:tab/>
      </w:r>
      <w:r w:rsidRPr="0041762E">
        <w:t>Continuing education must be reported on forms and in the time and manner specified by the board in regulation.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  <w:t>(E)</w:t>
      </w:r>
      <w:r>
        <w:tab/>
      </w:r>
      <w:r w:rsidRPr="00F370DD">
        <w:rPr>
          <w:strike/>
        </w:rPr>
        <w:t>Each</w:t>
      </w:r>
      <w:r w:rsidRPr="0041762E">
        <w:t xml:space="preserve"> </w:t>
      </w:r>
      <w:r>
        <w:rPr>
          <w:u w:val="single"/>
        </w:rPr>
        <w:t>A</w:t>
      </w:r>
      <w:r>
        <w:t xml:space="preserve"> </w:t>
      </w:r>
      <w:r w:rsidRPr="0041762E">
        <w:t xml:space="preserve">licensee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maintain records of continuing education hours </w:t>
      </w:r>
      <w:r>
        <w:rPr>
          <w:u w:val="single"/>
        </w:rPr>
        <w:t>or CEUs</w:t>
      </w:r>
      <w:r>
        <w:t xml:space="preserve"> </w:t>
      </w:r>
      <w:r w:rsidRPr="0041762E">
        <w:t xml:space="preserve">earned for a period of four years, and these records must be made available to the director or </w:t>
      </w:r>
      <w:r w:rsidRPr="00F370DD">
        <w:rPr>
          <w:strike/>
        </w:rPr>
        <w:t>the director</w:t>
      </w:r>
      <w:r w:rsidRPr="0061691F">
        <w:rPr>
          <w:strike/>
        </w:rPr>
        <w:t>’</w:t>
      </w:r>
      <w:r w:rsidRPr="00F370DD">
        <w:rPr>
          <w:strike/>
        </w:rPr>
        <w:t>s</w:t>
      </w:r>
      <w:r w:rsidRPr="0041762E">
        <w:t xml:space="preserve"> </w:t>
      </w:r>
      <w:r>
        <w:rPr>
          <w:u w:val="single"/>
        </w:rPr>
        <w:t>his</w:t>
      </w:r>
      <w:r>
        <w:t xml:space="preserve"> </w:t>
      </w:r>
      <w:r w:rsidRPr="0041762E">
        <w:t xml:space="preserve">designee upon request for </w:t>
      </w:r>
      <w:r w:rsidRPr="00F370DD">
        <w:rPr>
          <w:strike/>
        </w:rPr>
        <w:t>audits</w:t>
      </w:r>
      <w:r w:rsidRPr="0041762E">
        <w:t xml:space="preserve"> </w:t>
      </w:r>
      <w:r>
        <w:rPr>
          <w:u w:val="single"/>
        </w:rPr>
        <w:t>an audit</w:t>
      </w:r>
      <w:r>
        <w:t xml:space="preserve"> </w:t>
      </w:r>
      <w:r w:rsidRPr="0041762E">
        <w:t xml:space="preserve">that the board </w:t>
      </w:r>
      <w:r>
        <w:rPr>
          <w:u w:val="single"/>
        </w:rPr>
        <w:t>biennially</w:t>
      </w:r>
      <w:r>
        <w:t xml:space="preserve"> </w:t>
      </w:r>
      <w:r w:rsidRPr="0041762E">
        <w:t xml:space="preserve">may conduct </w:t>
      </w:r>
      <w:r w:rsidRPr="00F370DD">
        <w:rPr>
          <w:strike/>
        </w:rPr>
        <w:t>biennially</w:t>
      </w:r>
      <w:r w:rsidRPr="0041762E">
        <w:t>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5</w:t>
      </w:r>
      <w:r w:rsidRPr="00F370DD">
        <w:t>.</w:t>
      </w:r>
      <w:r>
        <w:tab/>
      </w:r>
      <w:r w:rsidRPr="00F370DD">
        <w:t>Section 40</w:t>
      </w:r>
      <w:r w:rsidR="0004075C">
        <w:noBreakHyphen/>
      </w:r>
      <w:r w:rsidRPr="00F370DD">
        <w:t>67</w:t>
      </w:r>
      <w:r w:rsidR="0004075C">
        <w:noBreakHyphen/>
      </w:r>
      <w:r w:rsidRPr="00F370DD">
        <w:t>280 of the 1976 Code, as last amended by Act 167 of 2014, is further amended to read: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lastRenderedPageBreak/>
        <w:tab/>
        <w:t>“Section 40</w:t>
      </w:r>
      <w:r w:rsidR="0004075C">
        <w:noBreakHyphen/>
      </w:r>
      <w:r>
        <w:t>67</w:t>
      </w:r>
      <w:r w:rsidR="0004075C">
        <w:noBreakHyphen/>
      </w:r>
      <w:r>
        <w:t>280.</w:t>
      </w:r>
      <w:r>
        <w:tab/>
      </w:r>
      <w:r w:rsidRPr="0041762E">
        <w:t>To activate an inactive license</w:t>
      </w:r>
      <w:r>
        <w:rPr>
          <w:u w:val="single"/>
        </w:rPr>
        <w:t>,</w:t>
      </w:r>
      <w:r w:rsidRPr="0041762E">
        <w:t xml:space="preserve"> an individual </w:t>
      </w:r>
      <w:r w:rsidRPr="00F370DD">
        <w:rPr>
          <w:strike/>
        </w:rPr>
        <w:t>must</w:t>
      </w:r>
      <w:r w:rsidRPr="0041762E">
        <w:t xml:space="preserve"> </w:t>
      </w:r>
      <w:r>
        <w:rPr>
          <w:u w:val="single"/>
        </w:rPr>
        <w:t>shall</w:t>
      </w:r>
      <w:r>
        <w:t xml:space="preserve"> </w:t>
      </w:r>
      <w:r w:rsidRPr="0041762E">
        <w:t xml:space="preserve">submit a form approved by the board and evidence attesting to </w:t>
      </w:r>
      <w:r>
        <w:rPr>
          <w:u w:val="single"/>
        </w:rPr>
        <w:t>his</w:t>
      </w:r>
      <w:r>
        <w:t xml:space="preserve"> </w:t>
      </w:r>
      <w:r w:rsidRPr="0041762E">
        <w:t xml:space="preserve">satisfactory completion of sixteen hours of approved continuing education </w:t>
      </w:r>
      <w:r>
        <w:rPr>
          <w:u w:val="single"/>
        </w:rPr>
        <w:t>or 1.6 CEUs</w:t>
      </w:r>
      <w:r>
        <w:t xml:space="preserve"> </w:t>
      </w:r>
      <w:r w:rsidRPr="0041762E">
        <w:t xml:space="preserve">for each two years </w:t>
      </w:r>
      <w:r>
        <w:rPr>
          <w:u w:val="single"/>
        </w:rPr>
        <w:t>of</w:t>
      </w:r>
      <w:r>
        <w:t xml:space="preserve"> </w:t>
      </w:r>
      <w:r w:rsidRPr="0041762E">
        <w:t>inactive licensure.</w:t>
      </w:r>
      <w:r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FF4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>SECTION</w:t>
      </w:r>
      <w:r>
        <w:tab/>
        <w:t>6</w:t>
      </w:r>
      <w:r w:rsidRPr="00BB72CA">
        <w:t>.</w:t>
      </w:r>
      <w:r w:rsidRPr="00BB72CA">
        <w:tab/>
        <w:t>Section 40</w:t>
      </w:r>
      <w:r w:rsidR="0004075C">
        <w:noBreakHyphen/>
      </w:r>
      <w:r w:rsidRPr="00BB72CA">
        <w:t>67</w:t>
      </w:r>
      <w:r w:rsidR="0004075C">
        <w:noBreakHyphen/>
      </w:r>
      <w:r w:rsidRPr="00BB72CA">
        <w:t>300 of the 1976 Code is amended to read:</w:t>
      </w: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  <w:t>“Section 40</w:t>
      </w:r>
      <w:r w:rsidR="0004075C">
        <w:noBreakHyphen/>
      </w:r>
      <w:r w:rsidRPr="00BB72CA">
        <w:t>67</w:t>
      </w:r>
      <w:r w:rsidR="0004075C">
        <w:noBreakHyphen/>
      </w:r>
      <w:r w:rsidRPr="00BB72CA">
        <w:t>300.</w:t>
      </w:r>
      <w:r w:rsidRPr="00BB72CA">
        <w:tab/>
        <w:t>This chapter does not apply to:</w:t>
      </w:r>
    </w:p>
    <w:p w:rsidR="00D17AA5" w:rsidRPr="00BB72CA" w:rsidRDefault="00377E74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="00D17AA5" w:rsidRPr="00BB72CA">
        <w:tab/>
        <w:t>(1)</w:t>
      </w:r>
      <w:r w:rsidR="00D17AA5" w:rsidRPr="00BB72CA">
        <w:tab/>
        <w:t>A speech</w:t>
      </w:r>
      <w:r w:rsidR="0004075C">
        <w:noBreakHyphen/>
      </w:r>
      <w:r w:rsidR="00D17AA5" w:rsidRPr="00BB72CA">
        <w:t xml:space="preserve">language pathologist or audiologist employed by a state or federal agency or a political subdivision of the State </w:t>
      </w:r>
      <w:r w:rsidR="00D17AA5" w:rsidRPr="00BB72CA">
        <w:rPr>
          <w:u w:val="single"/>
        </w:rPr>
        <w:t>before September 1, 20</w:t>
      </w:r>
      <w:r w:rsidR="00AD5DEB">
        <w:rPr>
          <w:u w:val="single"/>
        </w:rPr>
        <w:t>20</w:t>
      </w:r>
      <w:r w:rsidR="00D17AA5" w:rsidRPr="00BB72CA">
        <w:rPr>
          <w:u w:val="single"/>
        </w:rPr>
        <w:t>,</w:t>
      </w:r>
      <w:r w:rsidR="00D17AA5" w:rsidRPr="00BB72CA">
        <w:t xml:space="preserve"> while engaged in the discharge of official duties; however, federal and state or political subdivision employees or employees of a political subdivision of the State who are licensed by this board are subject to the provisions of this chapter.</w:t>
      </w: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</w:r>
      <w:r w:rsidR="00377E74">
        <w:tab/>
      </w:r>
      <w:r w:rsidRPr="00BB72CA">
        <w:t>(2)</w:t>
      </w:r>
      <w:r w:rsidRPr="00BB72CA">
        <w:tab/>
      </w:r>
      <w:r w:rsidRPr="00BB72CA">
        <w:rPr>
          <w:strike/>
        </w:rPr>
        <w:t>Students</w:t>
      </w:r>
      <w:r w:rsidRPr="00BB72CA">
        <w:t xml:space="preserve"> </w:t>
      </w:r>
      <w:r w:rsidRPr="00BB72CA">
        <w:rPr>
          <w:u w:val="single"/>
        </w:rPr>
        <w:t>A student</w:t>
      </w:r>
      <w:r w:rsidRPr="00BB72CA">
        <w:t xml:space="preserve"> of speech</w:t>
      </w:r>
      <w:r w:rsidR="0004075C">
        <w:noBreakHyphen/>
      </w:r>
      <w:r w:rsidRPr="00BB72CA">
        <w:t xml:space="preserve">language pathology or audiology enrolled in a course of study at an accredited </w:t>
      </w:r>
      <w:r w:rsidRPr="00BB72CA">
        <w:rPr>
          <w:strike/>
        </w:rPr>
        <w:t>university or college</w:t>
      </w:r>
      <w:r w:rsidRPr="00BB72CA">
        <w:t xml:space="preserve"> </w:t>
      </w:r>
      <w:r w:rsidRPr="00BB72CA">
        <w:rPr>
          <w:u w:val="single"/>
        </w:rPr>
        <w:t>institution of higher learning</w:t>
      </w:r>
      <w:r w:rsidRPr="00BB72CA">
        <w:t xml:space="preserve"> whose activities constitute a part of the course of study.</w:t>
      </w:r>
    </w:p>
    <w:p w:rsidR="00D17AA5" w:rsidRPr="00BB72CA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 w:rsidRPr="00BB72CA">
        <w:tab/>
      </w:r>
      <w:r w:rsidR="00377E74">
        <w:tab/>
      </w:r>
      <w:r w:rsidRPr="00BB72CA">
        <w:t>(3)</w:t>
      </w:r>
      <w:r w:rsidRPr="00BB72CA">
        <w:tab/>
      </w:r>
      <w:r w:rsidRPr="00BB72CA">
        <w:rPr>
          <w:u w:val="single"/>
        </w:rPr>
        <w:t>A</w:t>
      </w:r>
      <w:r w:rsidRPr="00BB72CA">
        <w:t xml:space="preserve"> hearing aid </w:t>
      </w:r>
      <w:r w:rsidRPr="00BB72CA">
        <w:rPr>
          <w:strike/>
        </w:rPr>
        <w:t>specialists</w:t>
      </w:r>
      <w:r w:rsidRPr="00BB72CA">
        <w:t xml:space="preserve"> </w:t>
      </w:r>
      <w:r w:rsidRPr="00BB72CA">
        <w:rPr>
          <w:u w:val="single"/>
        </w:rPr>
        <w:t>specialist</w:t>
      </w:r>
      <w:r w:rsidRPr="00BB72CA">
        <w:t xml:space="preserve"> licensed to fit and sell hearing aids pursuant to Chapter 25</w:t>
      </w:r>
      <w:r w:rsidRPr="00BB72CA">
        <w:rPr>
          <w:strike/>
        </w:rPr>
        <w:t>.</w:t>
      </w:r>
      <w:r w:rsidRPr="00BB72CA">
        <w:rPr>
          <w:u w:val="single"/>
        </w:rPr>
        <w:t>; provided,</w:t>
      </w:r>
      <w:r w:rsidRPr="00BB72CA">
        <w:t xml:space="preserve"> nothing in this chapter is in lieu of </w:t>
      </w:r>
      <w:r w:rsidRPr="00BB72CA">
        <w:rPr>
          <w:strike/>
        </w:rPr>
        <w:t>or shall</w:t>
      </w:r>
      <w:r w:rsidRPr="00BB72CA">
        <w:rPr>
          <w:u w:val="single"/>
        </w:rPr>
        <w:t>, may</w:t>
      </w:r>
      <w:r w:rsidRPr="00BB72CA">
        <w:t xml:space="preserve"> conflict with</w:t>
      </w:r>
      <w:r w:rsidRPr="00BB72CA">
        <w:rPr>
          <w:u w:val="single"/>
        </w:rPr>
        <w:t>,</w:t>
      </w:r>
      <w:r w:rsidRPr="00BB72CA">
        <w:t xml:space="preserve"> or supersede Chapter 25 and the rights of those licensed under Chapter 25.</w:t>
      </w:r>
    </w:p>
    <w:p w:rsidR="00D17AA5" w:rsidRPr="00BB72CA" w:rsidRDefault="00377E74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</w:pPr>
      <w:r>
        <w:tab/>
      </w:r>
      <w:r w:rsidR="00D17AA5" w:rsidRPr="00BB72CA">
        <w:tab/>
        <w:t>(4)</w:t>
      </w:r>
      <w:r w:rsidR="00D17AA5" w:rsidRPr="00BB72CA">
        <w:tab/>
      </w:r>
      <w:r w:rsidR="00D17AA5" w:rsidRPr="00BB72CA">
        <w:rPr>
          <w:u w:val="single"/>
        </w:rPr>
        <w:t>A</w:t>
      </w:r>
      <w:r w:rsidR="00D17AA5" w:rsidRPr="00BB72CA">
        <w:t xml:space="preserve"> registered </w:t>
      </w:r>
      <w:r w:rsidR="00D17AA5" w:rsidRPr="00BB72CA">
        <w:rPr>
          <w:strike/>
        </w:rPr>
        <w:t>nurses and</w:t>
      </w:r>
      <w:r w:rsidR="00D17AA5" w:rsidRPr="00BB72CA">
        <w:t xml:space="preserve"> </w:t>
      </w:r>
      <w:r w:rsidR="00D17AA5" w:rsidRPr="00BB72CA">
        <w:rPr>
          <w:u w:val="single"/>
        </w:rPr>
        <w:t>nurse,</w:t>
      </w:r>
      <w:r w:rsidR="00D17AA5" w:rsidRPr="00BB72CA">
        <w:t xml:space="preserve"> licensed practical </w:t>
      </w:r>
      <w:r w:rsidR="00D17AA5" w:rsidRPr="00BB72CA">
        <w:rPr>
          <w:strike/>
        </w:rPr>
        <w:t>nurses</w:t>
      </w:r>
      <w:r w:rsidR="00D17AA5" w:rsidRPr="00BB72CA">
        <w:t xml:space="preserve"> </w:t>
      </w:r>
      <w:r w:rsidR="00D17AA5" w:rsidRPr="00BB72CA">
        <w:rPr>
          <w:u w:val="single"/>
        </w:rPr>
        <w:t>nurse,</w:t>
      </w:r>
      <w:r w:rsidR="00D17AA5" w:rsidRPr="00BB72CA">
        <w:t xml:space="preserve"> or other certified </w:t>
      </w:r>
      <w:r w:rsidR="00D17AA5" w:rsidRPr="00BB72CA">
        <w:rPr>
          <w:strike/>
        </w:rPr>
        <w:t>technicians</w:t>
      </w:r>
      <w:r w:rsidR="00D17AA5" w:rsidRPr="00BB72CA">
        <w:t xml:space="preserve"> </w:t>
      </w:r>
      <w:r w:rsidR="00D17AA5" w:rsidRPr="00BB72CA">
        <w:rPr>
          <w:u w:val="single"/>
        </w:rPr>
        <w:t>technician</w:t>
      </w:r>
      <w:r w:rsidR="00D17AA5" w:rsidRPr="00BB72CA">
        <w:t xml:space="preserve"> trained to perform audiometric screening tests in industrial operations and whose work is under the supervision of a company physician, otological consultant, or licensed audiologist.</w:t>
      </w:r>
    </w:p>
    <w:p w:rsidR="00D17AA5" w:rsidRDefault="00377E74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ab/>
      </w:r>
      <w:r w:rsidR="00D17AA5" w:rsidRPr="00BB72CA">
        <w:tab/>
        <w:t>(5)</w:t>
      </w:r>
      <w:r w:rsidR="00D17AA5" w:rsidRPr="00BB72CA">
        <w:tab/>
      </w:r>
      <w:r w:rsidR="00D17AA5" w:rsidRPr="00BB72CA">
        <w:rPr>
          <w:strike/>
        </w:rPr>
        <w:t>A person licensed by the State under this title or any other provision of law whose scope of practice overlaps with the practice of speech</w:t>
      </w:r>
      <w:r w:rsidR="0004075C">
        <w:rPr>
          <w:strike/>
        </w:rPr>
        <w:noBreakHyphen/>
      </w:r>
      <w:r w:rsidR="00D17AA5" w:rsidRPr="00BB72CA">
        <w:rPr>
          <w:strike/>
        </w:rPr>
        <w:t>language pathology or audiology is not also required to be licensed under this chapter unless the person holds himself out to be a practitioner of speech</w:t>
      </w:r>
      <w:r w:rsidR="0004075C">
        <w:rPr>
          <w:strike/>
        </w:rPr>
        <w:noBreakHyphen/>
      </w:r>
      <w:r w:rsidR="00D17AA5" w:rsidRPr="00BB72CA">
        <w:rPr>
          <w:strike/>
        </w:rPr>
        <w:t>language pathology or audiology</w:t>
      </w:r>
      <w:r w:rsidR="00D17AA5" w:rsidRPr="00AD5DEB">
        <w:t xml:space="preserve"> </w:t>
      </w:r>
      <w:r w:rsidR="00D17AA5" w:rsidRPr="00134065">
        <w:rPr>
          <w:u w:val="single"/>
        </w:rPr>
        <w:t>An</w:t>
      </w:r>
      <w:r w:rsidR="00D17AA5" w:rsidRPr="00BB72CA">
        <w:rPr>
          <w:u w:val="thick"/>
        </w:rPr>
        <w:t xml:space="preserve"> </w:t>
      </w:r>
      <w:r w:rsidR="00D17AA5" w:rsidRPr="00134065">
        <w:rPr>
          <w:u w:val="single"/>
        </w:rPr>
        <w:t>educator certified by the State Board of Education, including an educator certified as a speech-language therapist who is not licensed as a speech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language pathologist and does not hold a certificate of clinical competence in speech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language pathology (CCC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SLP) credential from the American Speech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Language</w:t>
      </w:r>
      <w:r w:rsidR="0004075C">
        <w:rPr>
          <w:u w:val="single"/>
        </w:rPr>
        <w:noBreakHyphen/>
      </w:r>
      <w:r w:rsidR="00D17AA5" w:rsidRPr="00134065">
        <w:rPr>
          <w:u w:val="single"/>
        </w:rPr>
        <w:t>Hearing Association (ASHA)</w:t>
      </w:r>
      <w:r w:rsidR="00D17AA5" w:rsidRPr="00AD5DEB">
        <w:t>.</w:t>
      </w:r>
      <w:r w:rsidR="00D17AA5" w:rsidRPr="00134065">
        <w:t>”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17AA5" w:rsidRPr="00F370DD" w:rsidRDefault="00D17AA5" w:rsidP="00FF4DD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SECTION</w:t>
      </w:r>
      <w:r>
        <w:tab/>
        <w:t>7</w:t>
      </w:r>
      <w:r w:rsidRPr="00F370DD">
        <w:t>.</w:t>
      </w:r>
      <w:r>
        <w:tab/>
      </w:r>
      <w:r w:rsidRPr="00F370DD">
        <w:t>Chapter 67, Ti</w:t>
      </w:r>
      <w:r w:rsidR="00A94CF2">
        <w:t>t</w:t>
      </w:r>
      <w:r w:rsidRPr="00F370DD">
        <w:t xml:space="preserve">le 40 is redesignated </w:t>
      </w:r>
      <w:r>
        <w:t>“</w:t>
      </w:r>
      <w:r w:rsidRPr="00F370DD">
        <w:t>Speech</w:t>
      </w:r>
      <w:r w:rsidR="0004075C">
        <w:noBreakHyphen/>
      </w:r>
      <w:r w:rsidRPr="00F370DD">
        <w:t>Language Pathologists and Audiologists</w:t>
      </w:r>
      <w:r w:rsidR="00FF4DD4">
        <w:t>”</w:t>
      </w:r>
      <w:r w:rsidR="00A94CF2">
        <w:t>.</w:t>
      </w:r>
    </w:p>
    <w:p w:rsidR="00D17AA5" w:rsidRPr="00F370DD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8</w:t>
      </w:r>
      <w:r w:rsidRPr="00F370DD">
        <w:t>.</w:t>
      </w:r>
      <w:r>
        <w:tab/>
      </w:r>
      <w:r w:rsidRPr="00F370DD">
        <w:t>Act 124 of 2015 is repealed.</w:t>
      </w: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17AA5" w:rsidRDefault="00D17AA5" w:rsidP="00D17A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9.</w:t>
      </w:r>
      <w:r>
        <w:tab/>
        <w:t>This act takes effect upon approval by the Governor.</w:t>
      </w:r>
    </w:p>
    <w:p w:rsidR="00215B23" w:rsidRDefault="0004075C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556163" w:rsidRDefault="00556163" w:rsidP="00556163">
      <w:pPr>
        <w:suppressAutoHyphens/>
        <w:jc w:val="both"/>
        <w:rPr>
          <w:rFonts w:eastAsia="Times New Roman"/>
        </w:rPr>
      </w:pPr>
    </w:p>
    <w:sectPr w:rsidR="00556163" w:rsidSect="007B4BBC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662BF" w:rsidRDefault="007662BF" w:rsidP="00522CE0">
      <w:r>
        <w:separator/>
      </w:r>
    </w:p>
  </w:endnote>
  <w:endnote w:type="continuationSeparator" w:id="0">
    <w:p w:rsidR="007662BF" w:rsidRDefault="007662BF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AC83722-7B3D-452D-8E80-C4C012BA6966}"/>
    <w:embedBold r:id="rId2" w:fontKey="{FE110EFD-0153-469B-822D-CBD6EC3208A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7E9854D-7EEA-4751-99B1-481C2F54C245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28EF2F-FF41-4BEE-8AA0-976BB0C0FC3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A6DFBE9-A410-4046-9318-3809372CB1A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5B23" w:rsidRPr="00312CBC" w:rsidRDefault="00312CBC" w:rsidP="00312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[277</w:t>
    </w:r>
    <w:r w:rsidR="007B4BBC">
      <w:t>-</w:t>
    </w:r>
    <w:r w:rsidR="007B4BBC">
      <w:fldChar w:fldCharType="begin"/>
    </w:r>
    <w:r w:rsidR="007B4BBC">
      <w:instrText xml:space="preserve"> PAGE  \* MERGEFORMAT </w:instrText>
    </w:r>
    <w:r w:rsidR="007B4BBC">
      <w:fldChar w:fldCharType="separate"/>
    </w:r>
    <w:r w:rsidR="00556163">
      <w:rPr>
        <w:noProof/>
      </w:rPr>
      <w:t>1</w:t>
    </w:r>
    <w:r w:rsidR="007B4BBC">
      <w:fldChar w:fldCharType="end"/>
    </w:r>
    <w:r w:rsidR="007B4BBC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4BBC" w:rsidRPr="00312CBC" w:rsidRDefault="007B4BBC" w:rsidP="00312CB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6163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662BF" w:rsidRDefault="007662BF" w:rsidP="00522CE0">
      <w:r>
        <w:separator/>
      </w:r>
    </w:p>
  </w:footnote>
  <w:footnote w:type="continuationSeparator" w:id="0">
    <w:p w:rsidR="007662BF" w:rsidRDefault="007662BF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2SPEE.KMM.SS"/>
    <w:docVar w:name="CoverAttorneyInitials" w:val="KMM"/>
    <w:docVar w:name="CoverAttorneyLastName" w:val="Moffitt"/>
    <w:docVar w:name="CoverBillType" w:val="b"/>
    <w:docVar w:name="CoverSenator" w:val="SS"/>
    <w:docVar w:name="dvBillNumber" w:val="277"/>
    <w:docVar w:name="dvBillNumberPrefix" w:val="S. "/>
    <w:docVar w:name="dvOriginalBody" w:val="Senate"/>
    <w:docVar w:name="fulldraftpath" w:val="L:\S-RES\SS\002SPEE.KMM.SS.DOCX"/>
    <w:docVar w:name="NameofBody" w:val="S"/>
    <w:docVar w:name="vgroup2" w:val="S-RES"/>
  </w:docVars>
  <w:rsids>
    <w:rsidRoot w:val="00C973A6"/>
    <w:rsid w:val="0004075C"/>
    <w:rsid w:val="00042AC1"/>
    <w:rsid w:val="00046516"/>
    <w:rsid w:val="00072458"/>
    <w:rsid w:val="0007601D"/>
    <w:rsid w:val="000B0720"/>
    <w:rsid w:val="000B5EAF"/>
    <w:rsid w:val="000C0293"/>
    <w:rsid w:val="000D5041"/>
    <w:rsid w:val="001315B2"/>
    <w:rsid w:val="00152BAC"/>
    <w:rsid w:val="00170561"/>
    <w:rsid w:val="00186AC9"/>
    <w:rsid w:val="00197DF1"/>
    <w:rsid w:val="001B3DD9"/>
    <w:rsid w:val="001B7E5D"/>
    <w:rsid w:val="001D3BAC"/>
    <w:rsid w:val="00215B23"/>
    <w:rsid w:val="00216025"/>
    <w:rsid w:val="00245C4E"/>
    <w:rsid w:val="00284EFD"/>
    <w:rsid w:val="002C1321"/>
    <w:rsid w:val="002C2031"/>
    <w:rsid w:val="002C5896"/>
    <w:rsid w:val="002D3BED"/>
    <w:rsid w:val="00307C2B"/>
    <w:rsid w:val="00312CBC"/>
    <w:rsid w:val="00315D04"/>
    <w:rsid w:val="00377E74"/>
    <w:rsid w:val="00383247"/>
    <w:rsid w:val="0038731C"/>
    <w:rsid w:val="003D6E2B"/>
    <w:rsid w:val="003E7597"/>
    <w:rsid w:val="00413E6C"/>
    <w:rsid w:val="00413EBF"/>
    <w:rsid w:val="00424DE1"/>
    <w:rsid w:val="0043154B"/>
    <w:rsid w:val="0044020F"/>
    <w:rsid w:val="00450668"/>
    <w:rsid w:val="00454138"/>
    <w:rsid w:val="004813A2"/>
    <w:rsid w:val="004952FA"/>
    <w:rsid w:val="004B6A22"/>
    <w:rsid w:val="004D7F37"/>
    <w:rsid w:val="00522CE0"/>
    <w:rsid w:val="005240FA"/>
    <w:rsid w:val="00541951"/>
    <w:rsid w:val="00556163"/>
    <w:rsid w:val="00565148"/>
    <w:rsid w:val="00570403"/>
    <w:rsid w:val="00593361"/>
    <w:rsid w:val="005A413B"/>
    <w:rsid w:val="005A5017"/>
    <w:rsid w:val="005A648C"/>
    <w:rsid w:val="005F07AC"/>
    <w:rsid w:val="005F1745"/>
    <w:rsid w:val="006A1802"/>
    <w:rsid w:val="006C0CBB"/>
    <w:rsid w:val="006C74EA"/>
    <w:rsid w:val="00720D40"/>
    <w:rsid w:val="007318D4"/>
    <w:rsid w:val="00765784"/>
    <w:rsid w:val="007662BF"/>
    <w:rsid w:val="00777684"/>
    <w:rsid w:val="007A4390"/>
    <w:rsid w:val="007B4BBC"/>
    <w:rsid w:val="007E5CB7"/>
    <w:rsid w:val="0080562A"/>
    <w:rsid w:val="008314D2"/>
    <w:rsid w:val="00870F6F"/>
    <w:rsid w:val="008B2F42"/>
    <w:rsid w:val="008C3697"/>
    <w:rsid w:val="008E185F"/>
    <w:rsid w:val="008E5084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D3C13"/>
    <w:rsid w:val="00A02011"/>
    <w:rsid w:val="00A4011E"/>
    <w:rsid w:val="00A86015"/>
    <w:rsid w:val="00A94CF2"/>
    <w:rsid w:val="00A9594E"/>
    <w:rsid w:val="00A963AE"/>
    <w:rsid w:val="00A97993"/>
    <w:rsid w:val="00AC474C"/>
    <w:rsid w:val="00AD0D3E"/>
    <w:rsid w:val="00AD5DEB"/>
    <w:rsid w:val="00AE59C8"/>
    <w:rsid w:val="00AE63B2"/>
    <w:rsid w:val="00B10098"/>
    <w:rsid w:val="00B5790D"/>
    <w:rsid w:val="00B64545"/>
    <w:rsid w:val="00B945C5"/>
    <w:rsid w:val="00BA20EA"/>
    <w:rsid w:val="00BA3325"/>
    <w:rsid w:val="00BB5AFC"/>
    <w:rsid w:val="00BC0A56"/>
    <w:rsid w:val="00C45366"/>
    <w:rsid w:val="00C57023"/>
    <w:rsid w:val="00C74052"/>
    <w:rsid w:val="00C973A6"/>
    <w:rsid w:val="00CB187A"/>
    <w:rsid w:val="00CC0EC7"/>
    <w:rsid w:val="00CC251A"/>
    <w:rsid w:val="00CF2C98"/>
    <w:rsid w:val="00D1088B"/>
    <w:rsid w:val="00D1286F"/>
    <w:rsid w:val="00D13193"/>
    <w:rsid w:val="00D14DE6"/>
    <w:rsid w:val="00D156D2"/>
    <w:rsid w:val="00D17AA5"/>
    <w:rsid w:val="00D35341"/>
    <w:rsid w:val="00D35486"/>
    <w:rsid w:val="00D53E29"/>
    <w:rsid w:val="00D849DB"/>
    <w:rsid w:val="00D86943"/>
    <w:rsid w:val="00DA3C6B"/>
    <w:rsid w:val="00DA47B9"/>
    <w:rsid w:val="00DE5635"/>
    <w:rsid w:val="00E058D3"/>
    <w:rsid w:val="00E12CA0"/>
    <w:rsid w:val="00E2236D"/>
    <w:rsid w:val="00E468D9"/>
    <w:rsid w:val="00E66B8A"/>
    <w:rsid w:val="00E76AD9"/>
    <w:rsid w:val="00E91E2F"/>
    <w:rsid w:val="00EA3546"/>
    <w:rsid w:val="00EB47AE"/>
    <w:rsid w:val="00EC34E1"/>
    <w:rsid w:val="00EC6F3F"/>
    <w:rsid w:val="00F0234A"/>
    <w:rsid w:val="00F05CF2"/>
    <w:rsid w:val="00F51241"/>
    <w:rsid w:val="00F52959"/>
    <w:rsid w:val="00F55884"/>
    <w:rsid w:val="00FB7F01"/>
    <w:rsid w:val="00FC0D36"/>
    <w:rsid w:val="00FC3A2B"/>
    <w:rsid w:val="00FE09D9"/>
    <w:rsid w:val="00FE6467"/>
    <w:rsid w:val="00FF4D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4577"/>
    <o:shapelayout v:ext="edit">
      <o:idmap v:ext="edit" data="1"/>
    </o:shapelayout>
  </w:shapeDefaults>
  <w:decimalSymbol w:val="."/>
  <w:listSeparator w:val=","/>
  <w15:docId w15:val="{E811A153-EC1E-48D5-821F-0290C98CB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9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9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E279C76-7024-45F4-BC4E-54A8B5419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507CE501.dotm</Template>
  <TotalTime>0</TotalTime>
  <Pages>6</Pages>
  <Words>1242</Words>
  <Characters>7140</Characters>
  <Application>Microsoft Office Word</Application>
  <DocSecurity>0</DocSecurity>
  <Lines>203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8384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277 Text of Previous Version (Feb. 22, 2019) - South Carolina Legislature Online</dc:title>
  <dc:subject/>
  <dc:creator>Rebecca Landau</dc:creator>
  <cp:keywords/>
  <dc:description/>
  <cp:lastModifiedBy>Derrick Williamson</cp:lastModifiedBy>
  <cp:revision>2</cp:revision>
  <cp:lastPrinted>2018-07-19T20:17:00Z</cp:lastPrinted>
  <dcterms:created xsi:type="dcterms:W3CDTF">2019-02-22T20:51:00Z</dcterms:created>
  <dcterms:modified xsi:type="dcterms:W3CDTF">2019-02-22T20:51:00Z</dcterms:modified>
</cp:coreProperties>
</file>