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021" w:rsidRDefault="001F590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1F5903" w:rsidRDefault="001F590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13, 2019</w:t>
      </w:r>
    </w:p>
    <w:p w:rsidR="001F5903" w:rsidRDefault="001F590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5903" w:rsidRPr="001F5903" w:rsidRDefault="001F5903" w:rsidP="001F5903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3051</w:t>
      </w:r>
    </w:p>
    <w:p w:rsidR="001F5903" w:rsidRDefault="001F590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5903" w:rsidRDefault="001F590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D.C. Moss, Chumley, Burns, Long, G.R. Smith, V.S. Moss, Yow, Hixon, Bryant, Clemmons, McGinnis, W. Newton, Hosey, Ligon and McCravy</w:t>
      </w:r>
    </w:p>
    <w:p w:rsidR="001F5903" w:rsidRDefault="001F590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5903" w:rsidRDefault="001F590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2/13/19--H.</w:t>
      </w:r>
    </w:p>
    <w:p w:rsidR="001F5903" w:rsidRDefault="001F590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8, 2019.</w:t>
      </w:r>
    </w:p>
    <w:p w:rsidR="001F5903" w:rsidRPr="001F5903" w:rsidRDefault="001F5903" w:rsidP="001F5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F5903" w:rsidRDefault="001F590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5903" w:rsidRDefault="001F590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273C" w:rsidRPr="00D5273C" w:rsidRDefault="00D5273C" w:rsidP="00D52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  <w:u w:val="single"/>
        </w:rPr>
        <w:t>STATEMENT OF ESTIMATED FISCAL IMPACT</w:t>
      </w:r>
    </w:p>
    <w:p w:rsidR="00D5273C" w:rsidRPr="000C0D90" w:rsidRDefault="00D5273C" w:rsidP="00D5273C">
      <w:pPr>
        <w:rPr>
          <w:b/>
        </w:rPr>
      </w:pPr>
      <w:r w:rsidRPr="000C0D90">
        <w:rPr>
          <w:b/>
        </w:rPr>
        <w:t>Explanation of Fiscal Impact</w:t>
      </w:r>
    </w:p>
    <w:p w:rsidR="00D5273C" w:rsidRPr="000C0D90" w:rsidRDefault="00D5273C" w:rsidP="00D5273C">
      <w:pPr>
        <w:rPr>
          <w:b/>
        </w:rPr>
      </w:pPr>
      <w:r w:rsidRPr="000C0D90">
        <w:rPr>
          <w:b/>
        </w:rPr>
        <w:t>Amended by House Education and Public Works Subcommittee on February 6, 2019</w:t>
      </w:r>
    </w:p>
    <w:p w:rsidR="00D5273C" w:rsidRDefault="00D5273C" w:rsidP="00D5273C">
      <w:pPr>
        <w:rPr>
          <w:b/>
        </w:rPr>
      </w:pPr>
      <w:r w:rsidRPr="000C0D90">
        <w:rPr>
          <w:b/>
        </w:rPr>
        <w:t>State Expenditure</w:t>
      </w:r>
    </w:p>
    <w:p w:rsidR="00D5273C" w:rsidRPr="000C0D90" w:rsidRDefault="00D5273C" w:rsidP="00D52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>
        <w:rPr>
          <w:b/>
        </w:rPr>
        <w:tab/>
      </w:r>
      <w:r w:rsidRPr="000C0D90">
        <w:t>This bill prohibits, for recreational purposes only, a pick-up truck with a fifth wheel assembly from towing more than one separate trailing vehicle.  Additionally, the combination of vehicles subject to this provision may not exceed a length of seventy-five feet in overall dimension, which is inclusive of front and rear bumpers and the load carried on it. The final trailing vehicle must weigh no more than 3,000 pounds.</w:t>
      </w:r>
      <w:r w:rsidR="002F5DD6">
        <w:t xml:space="preserve"> </w:t>
      </w:r>
    </w:p>
    <w:p w:rsidR="00D5273C" w:rsidRPr="000C0D90" w:rsidRDefault="00D5273C" w:rsidP="00D5273C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sz w:val="22"/>
        </w:rPr>
        <w:tab/>
      </w:r>
      <w:r w:rsidRPr="000C0D90">
        <w:rPr>
          <w:sz w:val="22"/>
        </w:rPr>
        <w:t>DMV indicates that any programmatic changes to ensure consumers are aware of the new provisions can be managed within current appropriations.  Therefore, the bill will not hav</w:t>
      </w:r>
      <w:r>
        <w:rPr>
          <w:sz w:val="22"/>
        </w:rPr>
        <w:t>e an expenditure impact on the g</w:t>
      </w:r>
      <w:r w:rsidRPr="000C0D90">
        <w:rPr>
          <w:sz w:val="22"/>
        </w:rPr>
        <w:t xml:space="preserve">eneral </w:t>
      </w:r>
      <w:r>
        <w:rPr>
          <w:sz w:val="22"/>
        </w:rPr>
        <w:t>f</w:t>
      </w:r>
      <w:r w:rsidRPr="000C0D90">
        <w:rPr>
          <w:sz w:val="22"/>
        </w:rPr>
        <w:t xml:space="preserve">und, </w:t>
      </w:r>
      <w:r>
        <w:rPr>
          <w:sz w:val="22"/>
        </w:rPr>
        <w:t>o</w:t>
      </w:r>
      <w:r w:rsidRPr="000C0D90">
        <w:rPr>
          <w:sz w:val="22"/>
        </w:rPr>
        <w:t xml:space="preserve">ther </w:t>
      </w:r>
      <w:r>
        <w:rPr>
          <w:sz w:val="22"/>
        </w:rPr>
        <w:t>f</w:t>
      </w:r>
      <w:r w:rsidRPr="000C0D90">
        <w:rPr>
          <w:sz w:val="22"/>
        </w:rPr>
        <w:t xml:space="preserve">unds, or </w:t>
      </w:r>
      <w:r>
        <w:rPr>
          <w:sz w:val="22"/>
        </w:rPr>
        <w:t>federal f</w:t>
      </w:r>
      <w:r w:rsidRPr="000C0D90">
        <w:rPr>
          <w:sz w:val="22"/>
        </w:rPr>
        <w:t>unds of the department.</w:t>
      </w:r>
    </w:p>
    <w:p w:rsidR="00D5273C" w:rsidRPr="000C0D90" w:rsidRDefault="00D5273C" w:rsidP="00D52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0C0D90">
        <w:rPr>
          <w:b/>
        </w:rPr>
        <w:t>Introduced on January 8, 2019</w:t>
      </w:r>
    </w:p>
    <w:p w:rsidR="00D5273C" w:rsidRDefault="00D5273C" w:rsidP="00D52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0C0D90">
        <w:rPr>
          <w:b/>
        </w:rPr>
        <w:t>State Expenditure</w:t>
      </w:r>
    </w:p>
    <w:p w:rsidR="00D5273C" w:rsidRPr="000C0D90" w:rsidRDefault="00D5273C" w:rsidP="00D527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>
        <w:rPr>
          <w:b/>
        </w:rPr>
        <w:tab/>
      </w:r>
      <w:r w:rsidRPr="000C0D90">
        <w:t>This bill prohibits a pick-up truck with a fifth wheel assembly from towing more than one separate trailing vehicle.  Additionally, a combination of vehicles subject to this provision may not exceed a length of seventy-five feet in overall dimension, which is inclusive of front and rear bumpers and the load carried on it.</w:t>
      </w:r>
    </w:p>
    <w:p w:rsidR="00D5273C" w:rsidRPr="000C0D90" w:rsidRDefault="00D5273C" w:rsidP="00D5273C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sz w:val="22"/>
        </w:rPr>
        <w:tab/>
      </w:r>
      <w:r w:rsidRPr="000C0D90">
        <w:rPr>
          <w:sz w:val="22"/>
        </w:rPr>
        <w:t xml:space="preserve">DMV indicates that any programmatic changes to ensure consumers are aware of the new provisions can be managed within current appropriations.  Therefore, the bill will not have an </w:t>
      </w:r>
      <w:r w:rsidRPr="000C0D90">
        <w:rPr>
          <w:sz w:val="22"/>
        </w:rPr>
        <w:lastRenderedPageBreak/>
        <w:t xml:space="preserve">expenditure impact on the </w:t>
      </w:r>
      <w:r>
        <w:rPr>
          <w:sz w:val="22"/>
        </w:rPr>
        <w:t>g</w:t>
      </w:r>
      <w:r w:rsidRPr="000C0D90">
        <w:rPr>
          <w:sz w:val="22"/>
        </w:rPr>
        <w:t xml:space="preserve">eneral </w:t>
      </w:r>
      <w:r>
        <w:rPr>
          <w:sz w:val="22"/>
        </w:rPr>
        <w:t>f</w:t>
      </w:r>
      <w:r w:rsidRPr="000C0D90">
        <w:rPr>
          <w:sz w:val="22"/>
        </w:rPr>
        <w:t xml:space="preserve">und, </w:t>
      </w:r>
      <w:r>
        <w:rPr>
          <w:sz w:val="22"/>
        </w:rPr>
        <w:t>o</w:t>
      </w:r>
      <w:r w:rsidRPr="000C0D90">
        <w:rPr>
          <w:sz w:val="22"/>
        </w:rPr>
        <w:t xml:space="preserve">ther </w:t>
      </w:r>
      <w:r>
        <w:rPr>
          <w:sz w:val="22"/>
        </w:rPr>
        <w:t>f</w:t>
      </w:r>
      <w:r w:rsidRPr="000C0D90">
        <w:rPr>
          <w:sz w:val="22"/>
        </w:rPr>
        <w:t xml:space="preserve">unds, or </w:t>
      </w:r>
      <w:r>
        <w:rPr>
          <w:sz w:val="22"/>
        </w:rPr>
        <w:t>f</w:t>
      </w:r>
      <w:r w:rsidRPr="000C0D90">
        <w:rPr>
          <w:sz w:val="22"/>
        </w:rPr>
        <w:t xml:space="preserve">ederal </w:t>
      </w:r>
      <w:r>
        <w:rPr>
          <w:sz w:val="22"/>
        </w:rPr>
        <w:t>f</w:t>
      </w:r>
      <w:r w:rsidRPr="000C0D90">
        <w:rPr>
          <w:sz w:val="22"/>
        </w:rPr>
        <w:t>unds of the department.</w:t>
      </w:r>
    </w:p>
    <w:p w:rsidR="00D5273C" w:rsidRDefault="00D527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273C" w:rsidRDefault="00D527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Frank A. Rainwater, Executive Director</w:t>
      </w:r>
    </w:p>
    <w:p w:rsidR="00D5273C" w:rsidRPr="00D5273C" w:rsidRDefault="00D527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Revenue and Fiscal Affairs Office</w:t>
      </w:r>
    </w:p>
    <w:p w:rsidR="00D5273C" w:rsidRDefault="00D527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273C" w:rsidRDefault="00D527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5273C" w:rsidSect="000E002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67DBB" w:rsidRDefault="00967D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7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556D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E04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4072 SO AS TO PROVIDE THAT A PICK</w:t>
      </w:r>
      <w:r>
        <w:noBreakHyphen/>
        <w:t>UP TRUCK WITH A FIFTH WHEEL ASSEMBLY MAY NOT TOW MORE THAN ONE SEPARATE TRAILING VEHICLE, AND TO PROVIDE A MAXIMUM LENGTH FOR THIS COMBINATION OF VEHICLES.</w:t>
      </w:r>
      <w:bookmarkEnd w:id="1"/>
    </w:p>
    <w:p w:rsidR="0010776B" w:rsidRDefault="001F59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1F5903" w:rsidRDefault="001F59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56D6" w:rsidRDefault="00C556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556D6" w:rsidRDefault="00C556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5903" w:rsidRDefault="001F5903" w:rsidP="001F5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13676">
        <w:t>SECTION</w:t>
      </w:r>
      <w:r w:rsidRPr="00B13676">
        <w:tab/>
        <w:t>1.</w:t>
      </w:r>
      <w:r w:rsidRPr="00B13676">
        <w:tab/>
        <w:t>Article 33, Chapter 5, Title 56 of the 1976 Code is amended by adding:</w:t>
      </w:r>
    </w:p>
    <w:p w:rsidR="001F5903" w:rsidRPr="00B13676" w:rsidRDefault="001F5903" w:rsidP="001F5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E046E" w:rsidRDefault="001F5903" w:rsidP="001F5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13676">
        <w:tab/>
        <w:t>“Section 56</w:t>
      </w:r>
      <w:r w:rsidRPr="00B13676">
        <w:noBreakHyphen/>
        <w:t>5</w:t>
      </w:r>
      <w:r w:rsidRPr="00B13676">
        <w:noBreakHyphen/>
        <w:t>4072.</w:t>
      </w:r>
      <w:r w:rsidRPr="00B13676">
        <w:tab/>
        <w:t>Notwithstanding another provision of law, for recreational purposes only, a pick</w:t>
      </w:r>
      <w:r w:rsidRPr="00B13676">
        <w:noBreakHyphen/>
        <w:t>up truck with a fifth wheel assembly may not tow more than one separate trailing vehicle. The combination of vehicles subject to this provision may not exceed a length of seventy</w:t>
      </w:r>
      <w:r w:rsidRPr="00B13676">
        <w:noBreakHyphen/>
        <w:t>five feet overall dimension, inclusive of front and rear bumpers and load carried on it. However, the final trailing vehicle with its load must weigh no more than 3,000 pounds.”</w:t>
      </w:r>
      <w:r w:rsidRPr="00B13676">
        <w:tab/>
      </w:r>
      <w:r w:rsidRPr="00B13676">
        <w:tab/>
      </w:r>
    </w:p>
    <w:p w:rsidR="001E046E" w:rsidRDefault="001E046E" w:rsidP="001E0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56D6" w:rsidRDefault="001E046E" w:rsidP="001E0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30BE3" w:rsidRDefault="001E046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1A17" w:rsidRDefault="005F1A17" w:rsidP="005F1A17">
      <w:pPr>
        <w:suppressAutoHyphens/>
      </w:pPr>
    </w:p>
    <w:sectPr w:rsidR="005F1A17" w:rsidSect="000E002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56D6" w:rsidRDefault="00C556D6" w:rsidP="009F0C77">
      <w:r>
        <w:separator/>
      </w:r>
    </w:p>
  </w:endnote>
  <w:endnote w:type="continuationSeparator" w:id="0">
    <w:p w:rsidR="00C556D6" w:rsidRDefault="00C556D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527AF8A-2417-4992-9A0D-DE8152B77E32}"/>
    <w:embedBold r:id="rId2" w:fontKey="{43B286C9-9580-4C3A-91B2-F200CB95AE9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D6A8ADDF-4D55-45F5-A7CD-1215580E039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F48D512-30C0-4580-A380-BF0F51DAA6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AF0CBDD-8545-4C84-8C98-4A54213618D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0BE3" w:rsidRPr="00967DBB" w:rsidRDefault="00967DBB" w:rsidP="00967D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[3051</w:t>
    </w:r>
    <w:r w:rsidR="000E0021">
      <w:t>-</w:t>
    </w:r>
    <w:r w:rsidR="000E0021">
      <w:fldChar w:fldCharType="begin"/>
    </w:r>
    <w:r w:rsidR="000E0021">
      <w:instrText xml:space="preserve"> PAGE  \* MERGEFORMAT </w:instrText>
    </w:r>
    <w:r w:rsidR="000E0021">
      <w:fldChar w:fldCharType="separate"/>
    </w:r>
    <w:r w:rsidR="005F1A17">
      <w:rPr>
        <w:noProof/>
      </w:rPr>
      <w:t>2</w:t>
    </w:r>
    <w:r w:rsidR="000E0021">
      <w:fldChar w:fldCharType="end"/>
    </w:r>
    <w:r w:rsidR="000E0021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0021" w:rsidRPr="00967DBB" w:rsidRDefault="000E0021" w:rsidP="00967D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F1A1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56D6" w:rsidRDefault="00C556D6" w:rsidP="009F0C77">
      <w:r>
        <w:separator/>
      </w:r>
    </w:p>
  </w:footnote>
  <w:footnote w:type="continuationSeparator" w:id="0">
    <w:p w:rsidR="00C556D6" w:rsidRDefault="00C556D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571CM19"/>
    <w:docVar w:name="CoverBillType" w:val="b"/>
    <w:docVar w:name="DocPath" w:val="L:\Council\bills\GT\5571CM19.DOCX"/>
    <w:docVar w:name="dvBillNumber" w:val="3051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C556D6"/>
    <w:rsid w:val="00011869"/>
    <w:rsid w:val="00015CD6"/>
    <w:rsid w:val="000E0021"/>
    <w:rsid w:val="000E0100"/>
    <w:rsid w:val="000E1785"/>
    <w:rsid w:val="000F40FA"/>
    <w:rsid w:val="001035F1"/>
    <w:rsid w:val="0010776B"/>
    <w:rsid w:val="00133E66"/>
    <w:rsid w:val="00135364"/>
    <w:rsid w:val="001435A3"/>
    <w:rsid w:val="00146ED3"/>
    <w:rsid w:val="00151044"/>
    <w:rsid w:val="00173D3C"/>
    <w:rsid w:val="001D08F2"/>
    <w:rsid w:val="001D3A58"/>
    <w:rsid w:val="001D525B"/>
    <w:rsid w:val="001D7F4F"/>
    <w:rsid w:val="001E046E"/>
    <w:rsid w:val="001F5903"/>
    <w:rsid w:val="00205238"/>
    <w:rsid w:val="002321B6"/>
    <w:rsid w:val="00250967"/>
    <w:rsid w:val="002543C8"/>
    <w:rsid w:val="0025541D"/>
    <w:rsid w:val="00284AAE"/>
    <w:rsid w:val="002E5912"/>
    <w:rsid w:val="002F5DD6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1A17"/>
    <w:rsid w:val="00605102"/>
    <w:rsid w:val="006215AA"/>
    <w:rsid w:val="006913C9"/>
    <w:rsid w:val="0069470D"/>
    <w:rsid w:val="006D58AA"/>
    <w:rsid w:val="00730BE3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67DBB"/>
    <w:rsid w:val="009B44AF"/>
    <w:rsid w:val="009C6A0B"/>
    <w:rsid w:val="009D1B16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1860"/>
    <w:rsid w:val="00AC34A2"/>
    <w:rsid w:val="00AD1C9A"/>
    <w:rsid w:val="00AD4B17"/>
    <w:rsid w:val="00B35E41"/>
    <w:rsid w:val="00B412D4"/>
    <w:rsid w:val="00BE3C22"/>
    <w:rsid w:val="00C0345E"/>
    <w:rsid w:val="00C31C95"/>
    <w:rsid w:val="00C3483A"/>
    <w:rsid w:val="00C556D6"/>
    <w:rsid w:val="00C74E9D"/>
    <w:rsid w:val="00C826DD"/>
    <w:rsid w:val="00C82FD3"/>
    <w:rsid w:val="00C92819"/>
    <w:rsid w:val="00CC6B7B"/>
    <w:rsid w:val="00CD2089"/>
    <w:rsid w:val="00D5273C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1B0ABB-54A8-4155-9749-654B648AA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D5273C"/>
    <w:pPr>
      <w:spacing w:after="0" w:line="240" w:lineRule="auto"/>
    </w:pPr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5D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DD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8BC41F-FACD-48BE-A0F6-986A06988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FF71AA4B.dotm</Template>
  <TotalTime>0</TotalTime>
  <Pages>3</Pages>
  <Words>452</Words>
  <Characters>2339</Characters>
  <Application>Microsoft Office Word</Application>
  <DocSecurity>0</DocSecurity>
  <Lines>82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3051 Text of Previous Version (Feb. 13, 2019) - South Carolina Legislature Online</dc:title>
  <dc:creator>Gwen Thurmond</dc:creator>
  <cp:lastModifiedBy>Miriam Cook</cp:lastModifiedBy>
  <cp:revision>2</cp:revision>
  <cp:lastPrinted>2019-02-13T19:01:00Z</cp:lastPrinted>
  <dcterms:created xsi:type="dcterms:W3CDTF">2019-02-13T23:18:00Z</dcterms:created>
  <dcterms:modified xsi:type="dcterms:W3CDTF">2019-02-13T23:18:00Z</dcterms:modified>
</cp:coreProperties>
</file>