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BF0" w:rsidRDefault="00844BF0" w:rsidP="008A3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844BF0" w:rsidRPr="00844BF0" w:rsidRDefault="00844BF0" w:rsidP="008A3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844BF0" w:rsidRDefault="00844BF0" w:rsidP="008A3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35D1" w:rsidRDefault="00884B85" w:rsidP="008A3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884B85" w:rsidRDefault="00884B85" w:rsidP="008A3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8, 2019</w:t>
      </w:r>
    </w:p>
    <w:p w:rsidR="00884B85" w:rsidRDefault="00884B85" w:rsidP="008A3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35D1" w:rsidRPr="00B235D1" w:rsidRDefault="00B235D1" w:rsidP="00B235D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3079</w:t>
      </w:r>
    </w:p>
    <w:p w:rsidR="00B235D1" w:rsidRDefault="00B235D1" w:rsidP="008A3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35D1" w:rsidRDefault="00B235D1" w:rsidP="00B23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Pope, Burns, Bryant, Clyburn, Yow, Brown, Hixon and Forrest</w:t>
      </w:r>
    </w:p>
    <w:p w:rsidR="00B235D1" w:rsidRDefault="00B235D1" w:rsidP="008A3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35D1" w:rsidRDefault="00B235D1" w:rsidP="008A3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</w:t>
      </w:r>
      <w:r w:rsidR="00884B85">
        <w:t>8</w:t>
      </w:r>
      <w:r>
        <w:t>/19--S.</w:t>
      </w:r>
    </w:p>
    <w:p w:rsidR="00B235D1" w:rsidRDefault="00B235D1" w:rsidP="008A3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9, 2019.</w:t>
      </w:r>
    </w:p>
    <w:p w:rsidR="00B235D1" w:rsidRDefault="00B235D1" w:rsidP="00884B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235D1" w:rsidRDefault="00B235D1" w:rsidP="008A3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B235D1" w:rsidSect="00844BF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913EF" w:rsidRDefault="008913EF" w:rsidP="008A3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35A7" w:rsidRDefault="008A35A7" w:rsidP="008A3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35A7" w:rsidRDefault="008A35A7" w:rsidP="008A3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35A7" w:rsidRDefault="008A35A7" w:rsidP="008A3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35A7" w:rsidRDefault="008A35A7" w:rsidP="008A3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35A7" w:rsidRDefault="008A35A7" w:rsidP="008A3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35A7" w:rsidRDefault="008A35A7" w:rsidP="008A3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13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192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08A" w:rsidRPr="00BD5D62" w:rsidRDefault="000C408A" w:rsidP="000C4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BD5D62">
        <w:rPr>
          <w:color w:val="000000" w:themeColor="text1"/>
          <w:u w:color="000000" w:themeColor="text1"/>
        </w:rPr>
        <w:t>AMEND SECTION 16</w:t>
      </w:r>
      <w:r>
        <w:rPr>
          <w:color w:val="000000" w:themeColor="text1"/>
          <w:u w:color="000000" w:themeColor="text1"/>
        </w:rPr>
        <w:noBreakHyphen/>
      </w:r>
      <w:r w:rsidRPr="00BD5D62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BD5D62">
        <w:rPr>
          <w:color w:val="000000" w:themeColor="text1"/>
          <w:u w:color="000000" w:themeColor="text1"/>
        </w:rPr>
        <w:t>600, CODE OF LAWS OF SOUTH CAROLINA, 1976, RELATING TO TRESPASSING AND THE POSTING OF NOTICE OF TRESPASSING, SO AS TO ALLOW FOR A DIFFERENT METHOD OF THE POSTING OF NOTICE OF TRESPASSING INVOLVING CLEARLY VISIBLE PURPLE</w:t>
      </w:r>
      <w:r>
        <w:rPr>
          <w:color w:val="000000" w:themeColor="text1"/>
          <w:u w:color="000000" w:themeColor="text1"/>
        </w:rPr>
        <w:noBreakHyphen/>
      </w:r>
      <w:r w:rsidRPr="00BD5D62">
        <w:rPr>
          <w:color w:val="000000" w:themeColor="text1"/>
          <w:u w:color="000000" w:themeColor="text1"/>
        </w:rPr>
        <w:t>PAINTED BOUNDARIES.</w:t>
      </w:r>
      <w:bookmarkEnd w:id="1"/>
    </w:p>
    <w:p w:rsidR="0010776B" w:rsidRDefault="00884B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884B85" w:rsidRDefault="00884B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192A" w:rsidRDefault="000F19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F192A" w:rsidRDefault="000F19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08A" w:rsidRDefault="000C408A" w:rsidP="000C4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EA537B">
        <w:rPr>
          <w:u w:color="000000" w:themeColor="text1"/>
        </w:rPr>
        <w:t>SECTION</w:t>
      </w:r>
      <w:r w:rsidRPr="00EA537B">
        <w:rPr>
          <w:u w:color="000000" w:themeColor="text1"/>
        </w:rPr>
        <w:tab/>
        <w:t>1.</w:t>
      </w:r>
      <w:r w:rsidRPr="00EA537B">
        <w:rPr>
          <w:u w:color="000000" w:themeColor="text1"/>
        </w:rPr>
        <w:tab/>
        <w:t>Section 16</w:t>
      </w:r>
      <w:r w:rsidRPr="00EA537B">
        <w:rPr>
          <w:u w:color="000000" w:themeColor="text1"/>
        </w:rPr>
        <w:noBreakHyphen/>
        <w:t>11</w:t>
      </w:r>
      <w:r w:rsidRPr="00EA537B">
        <w:rPr>
          <w:u w:color="000000" w:themeColor="text1"/>
        </w:rPr>
        <w:noBreakHyphen/>
        <w:t>600 of the 1976 Code is amended to read:</w:t>
      </w:r>
    </w:p>
    <w:p w:rsidR="000C408A" w:rsidRPr="00EA537B" w:rsidRDefault="000C408A" w:rsidP="000C4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0C408A" w:rsidRPr="00EA537B" w:rsidRDefault="000C408A" w:rsidP="000C4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EA537B">
        <w:rPr>
          <w:u w:color="000000" w:themeColor="text1"/>
        </w:rPr>
        <w:tab/>
        <w:t>“Section 16</w:t>
      </w:r>
      <w:r w:rsidRPr="00EA537B">
        <w:rPr>
          <w:u w:color="000000" w:themeColor="text1"/>
        </w:rPr>
        <w:noBreakHyphen/>
        <w:t>11</w:t>
      </w:r>
      <w:r w:rsidRPr="00EA537B">
        <w:rPr>
          <w:u w:color="000000" w:themeColor="text1"/>
        </w:rPr>
        <w:noBreakHyphen/>
        <w:t>600.</w:t>
      </w:r>
      <w:r w:rsidRPr="00EA537B">
        <w:rPr>
          <w:u w:color="000000" w:themeColor="text1"/>
        </w:rPr>
        <w:tab/>
      </w:r>
      <w:r w:rsidRPr="00EA537B">
        <w:rPr>
          <w:u w:val="single"/>
        </w:rPr>
        <w:t>(A)</w:t>
      </w:r>
      <w:r w:rsidRPr="00EA537B">
        <w:tab/>
        <w:t>Every entry upon the lands of another where any horse, mule, cow, hog</w:t>
      </w:r>
      <w:r w:rsidR="00913161">
        <w:rPr>
          <w:u w:val="single"/>
        </w:rPr>
        <w:t>,</w:t>
      </w:r>
      <w:r w:rsidRPr="00EA537B">
        <w:t xml:space="preserve"> or any other livestock is pastured, or any other lands of another, after notice from the owner or tenant </w:t>
      </w:r>
      <w:r w:rsidRPr="00EA537B">
        <w:rPr>
          <w:u w:val="single"/>
        </w:rPr>
        <w:t>has been posted</w:t>
      </w:r>
      <w:r w:rsidRPr="00EA537B">
        <w:t xml:space="preserve"> prohibiting such entry, </w:t>
      </w:r>
      <w:r w:rsidRPr="00EA537B">
        <w:rPr>
          <w:strike/>
        </w:rPr>
        <w:t>shall be</w:t>
      </w:r>
      <w:r w:rsidRPr="00EA537B">
        <w:t xml:space="preserve"> </w:t>
      </w:r>
      <w:r w:rsidRPr="00EA537B">
        <w:rPr>
          <w:u w:val="single"/>
        </w:rPr>
        <w:t>is</w:t>
      </w:r>
      <w:r w:rsidRPr="00EA537B">
        <w:t xml:space="preserve"> a misdemeanor and </w:t>
      </w:r>
      <w:r w:rsidRPr="00EA537B">
        <w:rPr>
          <w:u w:val="single"/>
        </w:rPr>
        <w:t>must</w:t>
      </w:r>
      <w:r w:rsidRPr="00EA537B">
        <w:t xml:space="preserve"> be punished by a fine </w:t>
      </w:r>
      <w:r w:rsidRPr="00EA537B">
        <w:rPr>
          <w:u w:val="single"/>
        </w:rPr>
        <w:t>of</w:t>
      </w:r>
      <w:r w:rsidRPr="00EA537B">
        <w:t xml:space="preserve"> not </w:t>
      </w:r>
      <w:r w:rsidRPr="00EA537B">
        <w:rPr>
          <w:strike/>
        </w:rPr>
        <w:t>to exceed</w:t>
      </w:r>
      <w:r w:rsidRPr="00EA537B">
        <w:t xml:space="preserve"> </w:t>
      </w:r>
      <w:r w:rsidRPr="00EA537B">
        <w:rPr>
          <w:u w:val="single"/>
        </w:rPr>
        <w:t>more than</w:t>
      </w:r>
      <w:r w:rsidRPr="00EA537B">
        <w:t xml:space="preserve"> one hundred dollars</w:t>
      </w:r>
      <w:r w:rsidRPr="00EA537B">
        <w:rPr>
          <w:strike/>
        </w:rPr>
        <w:t>,</w:t>
      </w:r>
      <w:r w:rsidRPr="00EA537B">
        <w:t xml:space="preserve"> or by imprisonment </w:t>
      </w:r>
      <w:r w:rsidRPr="00EA537B">
        <w:rPr>
          <w:strike/>
        </w:rPr>
        <w:t>with hard labor on the public works of the county for</w:t>
      </w:r>
      <w:r w:rsidRPr="00EA537B">
        <w:t xml:space="preserve"> not </w:t>
      </w:r>
      <w:r w:rsidRPr="00EA537B">
        <w:rPr>
          <w:strike/>
        </w:rPr>
        <w:t>exceeding</w:t>
      </w:r>
      <w:r w:rsidRPr="00EA537B">
        <w:t xml:space="preserve"> </w:t>
      </w:r>
      <w:r w:rsidRPr="00EA537B">
        <w:rPr>
          <w:u w:val="single"/>
        </w:rPr>
        <w:t>more than</w:t>
      </w:r>
      <w:r w:rsidRPr="00EA537B">
        <w:t xml:space="preserve"> thirty days. </w:t>
      </w:r>
      <w:r w:rsidRPr="00EA537B">
        <w:rPr>
          <w:strike/>
        </w:rPr>
        <w:t>When any owner or tenant of any lands shall post a notice in four conspicuous places on the borders of such land prohibiting entry thereon, a proof of the posting shall be deemed and taken as notice conclusive against the person making entry, as aforesaid, for the purpose of trespassing.</w:t>
      </w:r>
    </w:p>
    <w:p w:rsidR="000C408A" w:rsidRPr="00EA537B" w:rsidRDefault="000C408A" w:rsidP="000C4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EA537B">
        <w:tab/>
      </w:r>
      <w:r w:rsidRPr="00EA537B">
        <w:rPr>
          <w:u w:val="single"/>
        </w:rPr>
        <w:t>(B)</w:t>
      </w:r>
      <w:r w:rsidRPr="00EA537B">
        <w:tab/>
      </w:r>
      <w:r w:rsidRPr="00EA537B">
        <w:rPr>
          <w:u w:val="single"/>
        </w:rPr>
        <w:t>The owner or tenant of any lands may accomplish the required posting of notice as follows:</w:t>
      </w:r>
    </w:p>
    <w:p w:rsidR="000C408A" w:rsidRPr="00EA537B" w:rsidRDefault="000C408A" w:rsidP="000C4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EA537B">
        <w:tab/>
      </w:r>
      <w:r w:rsidRPr="00EA537B">
        <w:tab/>
      </w:r>
      <w:r w:rsidRPr="00EA537B">
        <w:rPr>
          <w:u w:val="single"/>
        </w:rPr>
        <w:t>(1)</w:t>
      </w:r>
      <w:r w:rsidRPr="00EA537B">
        <w:tab/>
      </w:r>
      <w:r w:rsidRPr="00EA537B">
        <w:rPr>
          <w:u w:val="single"/>
        </w:rPr>
        <w:t>by posting a notice in four conspicuous places on the borders of such land prohibiting entry thereon; or</w:t>
      </w:r>
    </w:p>
    <w:p w:rsidR="000C408A" w:rsidRPr="00EA537B" w:rsidRDefault="000C408A" w:rsidP="000C4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EA537B">
        <w:tab/>
      </w:r>
      <w:r w:rsidRPr="00EA537B">
        <w:tab/>
      </w:r>
      <w:r w:rsidRPr="00EA537B">
        <w:rPr>
          <w:u w:val="single"/>
        </w:rPr>
        <w:t>(2)</w:t>
      </w:r>
      <w:r w:rsidRPr="00EA537B">
        <w:tab/>
      </w:r>
      <w:r w:rsidRPr="00EA537B">
        <w:rPr>
          <w:u w:val="single"/>
        </w:rPr>
        <w:t>by marking boundaries with a clearly visible purple</w:t>
      </w:r>
      <w:r w:rsidRPr="00EA537B">
        <w:rPr>
          <w:u w:val="single"/>
        </w:rPr>
        <w:noBreakHyphen/>
        <w:t xml:space="preserve">painted marking, consisting of one vertical line not less than </w:t>
      </w:r>
      <w:r w:rsidRPr="00EA537B">
        <w:rPr>
          <w:u w:val="single"/>
        </w:rPr>
        <w:lastRenderedPageBreak/>
        <w:t xml:space="preserve">eight inches in length and two inches in width, and the bottom of the mark not less than three nor more than six feet from the ground or </w:t>
      </w:r>
      <w:r w:rsidR="00884B85" w:rsidRPr="006E7FB5">
        <w:rPr>
          <w:snapToGrid w:val="0"/>
          <w:u w:val="single"/>
        </w:rPr>
        <w:t xml:space="preserve">normal water surface. These marks must be affixed to immovable, permanent objects </w:t>
      </w:r>
      <w:r w:rsidR="00884B85" w:rsidRPr="00117F3F">
        <w:rPr>
          <w:snapToGrid w:val="0"/>
          <w:color w:val="000000" w:themeColor="text1"/>
          <w:u w:val="single"/>
        </w:rPr>
        <w:t>including, but not limited to, trees and fence posts,</w:t>
      </w:r>
      <w:r w:rsidR="00884B85" w:rsidRPr="006E7FB5">
        <w:rPr>
          <w:snapToGrid w:val="0"/>
          <w:u w:val="single"/>
        </w:rPr>
        <w:t xml:space="preserve"> that are not more than one hundred yards apart and readily visible to any person approaching the property.</w:t>
      </w:r>
      <w:r w:rsidR="00884B85">
        <w:rPr>
          <w:snapToGrid w:val="0"/>
          <w:u w:val="single"/>
        </w:rPr>
        <w:t xml:space="preserve"> The provisions of this subsection relating to purple-painted markings shall not apply to any property within the limits of a municipality.</w:t>
      </w:r>
    </w:p>
    <w:p w:rsidR="000C408A" w:rsidRPr="00EA537B" w:rsidRDefault="000C408A" w:rsidP="000C4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EA537B">
        <w:tab/>
      </w:r>
      <w:r w:rsidRPr="00EA537B">
        <w:rPr>
          <w:u w:val="single"/>
        </w:rPr>
        <w:t>(C)</w:t>
      </w:r>
      <w:r w:rsidRPr="00EA537B">
        <w:tab/>
      </w:r>
      <w:r w:rsidRPr="00EA537B">
        <w:rPr>
          <w:u w:val="single"/>
        </w:rPr>
        <w:t xml:space="preserve">When any owner </w:t>
      </w:r>
      <w:r>
        <w:rPr>
          <w:u w:val="single"/>
        </w:rPr>
        <w:t>or</w:t>
      </w:r>
      <w:r w:rsidRPr="00EA537B">
        <w:rPr>
          <w:u w:val="single"/>
        </w:rPr>
        <w:t xml:space="preserve"> tenant of any lands shall post a notice as provided in this section, a proof of the posting is deemed and taken as notice conclusive against the person making entry for the purpose of trespassing.</w:t>
      </w:r>
      <w:r w:rsidRPr="00EA537B">
        <w:t>”</w:t>
      </w:r>
    </w:p>
    <w:p w:rsidR="000C408A" w:rsidRDefault="000C40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192A" w:rsidRDefault="000F19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C408A">
        <w:t>2</w:t>
      </w:r>
      <w:r>
        <w:t>.</w:t>
      </w:r>
      <w:r>
        <w:tab/>
        <w:t>This act takes effect upon approval by the Governor.</w:t>
      </w:r>
    </w:p>
    <w:p w:rsidR="00DC4A6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15BAB" w:rsidRDefault="00215BAB" w:rsidP="00215BAB">
      <w:pPr>
        <w:suppressAutoHyphens/>
      </w:pPr>
    </w:p>
    <w:sectPr w:rsidR="00215BAB" w:rsidSect="00844BF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192A" w:rsidRDefault="000F192A" w:rsidP="009F0C77">
      <w:r>
        <w:separator/>
      </w:r>
    </w:p>
  </w:endnote>
  <w:endnote w:type="continuationSeparator" w:id="0">
    <w:p w:rsidR="000F192A" w:rsidRDefault="000F192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E5F466D-7BD0-46AE-B0F3-1F3903F282D2}"/>
    <w:embedBold r:id="rId2" w:fontKey="{E75FA5BF-D809-4866-B9A5-F25E37B2D47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2935ED14-FEAE-4BE9-A0B4-8EB6793A601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23F632C-FAF3-45AF-8AFA-07537D4E65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F4F0A6E-72A3-45A7-B9FE-B86F936B5EC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4A61" w:rsidRPr="008913EF" w:rsidRDefault="008913EF" w:rsidP="008913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[3079</w:t>
    </w:r>
    <w:r w:rsidR="00844BF0">
      <w:t>-</w:t>
    </w:r>
    <w:r w:rsidR="00844BF0">
      <w:fldChar w:fldCharType="begin"/>
    </w:r>
    <w:r w:rsidR="00844BF0">
      <w:instrText xml:space="preserve"> PAGE  \* MERGEFORMAT </w:instrText>
    </w:r>
    <w:r w:rsidR="00844BF0">
      <w:fldChar w:fldCharType="separate"/>
    </w:r>
    <w:r w:rsidR="006B7D10">
      <w:rPr>
        <w:noProof/>
      </w:rPr>
      <w:t>1</w:t>
    </w:r>
    <w:r w:rsidR="00844BF0">
      <w:fldChar w:fldCharType="end"/>
    </w:r>
    <w:r w:rsidR="00844BF0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4BF0" w:rsidRPr="008913EF" w:rsidRDefault="00844BF0" w:rsidP="008913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15BA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192A" w:rsidRDefault="000F192A" w:rsidP="009F0C77">
      <w:r>
        <w:separator/>
      </w:r>
    </w:p>
  </w:footnote>
  <w:footnote w:type="continuationSeparator" w:id="0">
    <w:p w:rsidR="000F192A" w:rsidRDefault="000F192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2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04AHB19"/>
    <w:docVar w:name="CoverBillType" w:val="b"/>
    <w:docVar w:name="DocPath" w:val="L:\Council\bills\BH\7004AHB19.DOCX"/>
    <w:docVar w:name="dvBillNumber" w:val="3079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0F192A"/>
    <w:rsid w:val="00011869"/>
    <w:rsid w:val="00015CD6"/>
    <w:rsid w:val="000C408A"/>
    <w:rsid w:val="000E0100"/>
    <w:rsid w:val="000E1785"/>
    <w:rsid w:val="000F192A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5BAB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20E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165D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7D10"/>
    <w:rsid w:val="006D58AA"/>
    <w:rsid w:val="00734F00"/>
    <w:rsid w:val="007A70AE"/>
    <w:rsid w:val="008362E8"/>
    <w:rsid w:val="00844BF0"/>
    <w:rsid w:val="0085786E"/>
    <w:rsid w:val="00884B85"/>
    <w:rsid w:val="008913EF"/>
    <w:rsid w:val="008A1768"/>
    <w:rsid w:val="008A35A7"/>
    <w:rsid w:val="008A489F"/>
    <w:rsid w:val="008F0F33"/>
    <w:rsid w:val="008F4429"/>
    <w:rsid w:val="00913161"/>
    <w:rsid w:val="0094021A"/>
    <w:rsid w:val="009A3FA4"/>
    <w:rsid w:val="009B44AF"/>
    <w:rsid w:val="009C6A0B"/>
    <w:rsid w:val="009F0C77"/>
    <w:rsid w:val="009F4DD1"/>
    <w:rsid w:val="00A02543"/>
    <w:rsid w:val="00A123DC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35D1"/>
    <w:rsid w:val="00B412D4"/>
    <w:rsid w:val="00BE3C22"/>
    <w:rsid w:val="00BF5E63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4A61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60C3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960527-9E65-4DD0-85E1-33C23ED3C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31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16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2B3FF1-059F-48D2-99D9-2C4D3E59C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9860C8B</Template>
  <TotalTime>0</TotalTime>
  <Pages>3</Pages>
  <Words>434</Words>
  <Characters>2090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3079: Subject not yet available - South Carolina Legislature Online</vt:lpstr>
    </vt:vector>
  </TitlesOfParts>
  <Company>LPITS</Company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3079 Text of Previous Version (May 8, 2019) - South Carolina Legislature Online</dc:title>
  <dc:creator>%USERNAME%</dc:creator>
  <cp:lastModifiedBy>David Brunson</cp:lastModifiedBy>
  <cp:revision>2</cp:revision>
  <cp:lastPrinted>2018-09-19T14:36:00Z</cp:lastPrinted>
  <dcterms:created xsi:type="dcterms:W3CDTF">2019-05-08T22:15:00Z</dcterms:created>
  <dcterms:modified xsi:type="dcterms:W3CDTF">2019-05-08T22:15:00Z</dcterms:modified>
</cp:coreProperties>
</file>