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E96" w:rsidRDefault="00FD0E96"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17" w:rsidRDefault="00696D17" w:rsidP="00696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8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FB126D">
        <w:noBreakHyphen/>
      </w:r>
      <w:r>
        <w:t>1</w:t>
      </w:r>
      <w:r w:rsidR="00FB126D">
        <w:noBreakHyphen/>
      </w:r>
      <w:r>
        <w:t>160, CODE OF LAWS OF SOUTH CAROLINA, 1976, RELATING TO THE DEFINITIONS OF “INJURY” AND “PERSONAL INJURY” IN WORKERS</w:t>
      </w:r>
      <w:r w:rsidR="00FB126D" w:rsidRPr="00FB126D">
        <w:t>’</w:t>
      </w:r>
      <w:r>
        <w:t xml:space="preserve"> COMPENSATION, SO AS TO PROVIDE A DEFINITION OF “FIRST RESPONDER” AND TO MODIFY THE REQUIREMENTS OF SUCH AN EMPLOYEE SEEKING WORKERS</w:t>
      </w:r>
      <w:r w:rsidR="00FB126D" w:rsidRPr="00FB126D">
        <w:t>’</w:t>
      </w:r>
      <w:r>
        <w:t xml:space="preserve"> COMPENSATION FOR PERSONAL INJURY CAUSED BY STRESS, MENTAL INJURY, OR MENTAL ILLNESS, AND TO ADD MENTAL ILLNESS TO RELATED CONDITIONS THAT MAY BE COMPENSABLE IF RESULTING FROM A SIGNIFICANT TRAUMATIC EXPERIENCE; AND TO AMEND SECTION 42</w:t>
      </w:r>
      <w:r w:rsidR="00FB126D">
        <w:noBreakHyphen/>
      </w:r>
      <w:r>
        <w:t>11</w:t>
      </w:r>
      <w:r w:rsidR="00FB126D">
        <w:noBreakHyphen/>
      </w:r>
      <w:r>
        <w:t>30, RELATING TO THE PRESUMPTION THAT CERTAIN DISEASES SUSTAINED BY A FIREFIGHTER ARE OCCUPATIONAL DISEASES FOR THE PURPOSES OF WORKERS</w:t>
      </w:r>
      <w:r w:rsidR="00FB126D" w:rsidRPr="00FB126D">
        <w:t>’</w:t>
      </w:r>
      <w:r>
        <w:t xml:space="preserve"> COMPENSATION, SO AS TO PROVIDE CERTAIN ADDITIONAL MEDICAL CONDITIONS ALSO MUST BE PRESUMED TO BE OCCUPATIONAL DISEASES FOR THE PURPOSES OF WORKERS</w:t>
      </w:r>
      <w:r w:rsidR="00FB126D" w:rsidRPr="00FB126D">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FB126D">
        <w:noBreakHyphen/>
      </w:r>
      <w:r>
        <w:t xml:space="preserve">FOUR HOURS FROM THE LAST DATE HE ENGAGED IN FIREFIGHTING,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w:t>
      </w:r>
      <w:r>
        <w:lastRenderedPageBreak/>
        <w:t>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D5" w:rsidRDefault="00E0283A"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6CD5">
        <w:t>Section 42</w:t>
      </w:r>
      <w:r w:rsidR="00FB126D">
        <w:noBreakHyphen/>
      </w:r>
      <w:r w:rsidR="004C6CD5">
        <w:t>1</w:t>
      </w:r>
      <w:r w:rsidR="00FB126D">
        <w:noBreakHyphen/>
      </w:r>
      <w:r w:rsidR="004C6CD5">
        <w:t>160 of the 1976 Code is amended to read:</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FB126D">
        <w:noBreakHyphen/>
      </w:r>
      <w:r>
        <w:t>1</w:t>
      </w:r>
      <w:r w:rsidR="00FB126D">
        <w:noBreakHyphen/>
      </w:r>
      <w:r>
        <w:t>160.</w:t>
      </w:r>
      <w:r>
        <w:tab/>
      </w:r>
      <w:r w:rsidRPr="00A328E1">
        <w:t>(A)</w:t>
      </w:r>
      <w:r>
        <w:tab/>
      </w:r>
      <w:r w:rsidR="00FB126D" w:rsidRPr="00FB126D">
        <w:t>‘</w:t>
      </w:r>
      <w:r w:rsidRPr="00A328E1">
        <w:t>Injury</w:t>
      </w:r>
      <w:r w:rsidR="00FB126D" w:rsidRPr="00FB126D">
        <w:t>’</w:t>
      </w:r>
      <w:r w:rsidRPr="00A328E1">
        <w:t xml:space="preserve"> and </w:t>
      </w:r>
      <w:r w:rsidR="00FB126D" w:rsidRPr="00FB126D">
        <w:t>‘</w:t>
      </w:r>
      <w:r w:rsidRPr="00A328E1">
        <w:t>personal injury</w:t>
      </w:r>
      <w:r w:rsidR="00FB126D" w:rsidRPr="00FB126D">
        <w:t>’</w:t>
      </w:r>
      <w:r w:rsidRPr="00A328E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28E1">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that the employee</w:t>
      </w:r>
      <w:r w:rsidR="00FB126D" w:rsidRPr="00FB126D">
        <w:t>’</w:t>
      </w:r>
      <w:r w:rsidRPr="00A328E1">
        <w:t>s employment conditions causing the stress, mental injury, or mental illness were extraordinary and unusual in comparison to the normal conditions of the particular employment; and</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the medical causation between the stress, mental injury, or mental illness, and the stressful employment conditions by medical evidence.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6C89">
        <w:rPr>
          <w:u w:val="single"/>
        </w:rPr>
        <w:t>The provisions of subsection (B)(1) do not apply, however, if the employee is employed as a first responder and the impairment causing the stress, mental injury, or mental illness is medically diagnosed as Post Traumatic Stress Disorder that arises from the first responder</w:t>
      </w:r>
      <w:r w:rsidR="00FB126D" w:rsidRPr="00FB126D">
        <w:rPr>
          <w:u w:val="single"/>
        </w:rPr>
        <w:t>’</w:t>
      </w:r>
      <w:r w:rsidRPr="00316C89">
        <w:rPr>
          <w:u w:val="single"/>
        </w:rPr>
        <w:t xml:space="preserve">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w:t>
      </w:r>
      <w:r w:rsidR="00FB126D" w:rsidRPr="00FB126D">
        <w:rPr>
          <w:u w:val="single"/>
        </w:rPr>
        <w:t>’</w:t>
      </w:r>
      <w:r w:rsidRPr="00316C89">
        <w:rPr>
          <w:u w:val="single"/>
        </w:rPr>
        <w:t>s employment.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(D)</w:t>
      </w:r>
      <w:r w:rsidRPr="000E440B">
        <w:tab/>
      </w:r>
      <w:r w:rsidRPr="00A328E1">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D</w:t>
      </w:r>
      <w:r>
        <w:rPr>
          <w:u w:val="single"/>
        </w:rPr>
        <w:t>E</w:t>
      </w:r>
      <w:r>
        <w:t>)</w:t>
      </w:r>
      <w:r>
        <w:tab/>
      </w:r>
      <w:r w:rsidRPr="00A328E1">
        <w:t>Stress, mental injuries, and mental illness alleged to have been aggravated by a work</w:t>
      </w:r>
      <w:r w:rsidR="00FB126D">
        <w:noBreakHyphen/>
      </w:r>
      <w:r w:rsidRPr="00A328E1">
        <w:t>related physical injury may not be found compensable unless the aggravation is:</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28E1">
        <w:t>admitted by the employer/carrier;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28E1">
        <w:t>noted in a medical record of an authorized physician that, in the physician</w:t>
      </w:r>
      <w:r w:rsidR="00FB126D" w:rsidRPr="00FB126D">
        <w:t>’</w:t>
      </w:r>
      <w:r w:rsidRPr="00A328E1">
        <w:t>s opinion, the condition is at least in part causally related or connected to the injury or accident, whether or not the physician refers the employee for treatment of the condition;</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28E1">
        <w:t>found to be causally related or connected to the accident or injury after evaluation by an authorized psychologist or psychiatrist; or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r>
      <w:r w:rsidRPr="00A328E1">
        <w:tab/>
        <w:t>(4)</w:t>
      </w:r>
      <w:r>
        <w:tab/>
      </w:r>
      <w:r w:rsidRPr="00A328E1">
        <w:t>noted in a medical record or report of the employee</w:t>
      </w:r>
      <w:r w:rsidR="00FB126D" w:rsidRPr="00FB126D">
        <w:t>’</w:t>
      </w:r>
      <w:r w:rsidRPr="00A328E1">
        <w:t>s physician as causally related or connected to the injury or accident.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E</w:t>
      </w:r>
      <w:r>
        <w:rPr>
          <w:u w:val="single"/>
        </w:rPr>
        <w:t>F</w:t>
      </w:r>
      <w:r>
        <w:t>)</w:t>
      </w:r>
      <w:r>
        <w:tab/>
      </w:r>
      <w:r w:rsidRPr="00A328E1">
        <w:t xml:space="preserve">In medically complex cases, an employee shall establish by medical evidence that the injury arose in the course of employment. For purposes of this subsection, </w:t>
      </w:r>
      <w:r w:rsidR="00FB126D" w:rsidRPr="00FB126D">
        <w:t>‘</w:t>
      </w:r>
      <w:r w:rsidRPr="00A328E1">
        <w:t>medically complex cases</w:t>
      </w:r>
      <w:r w:rsidR="00FB126D" w:rsidRPr="00FB126D">
        <w:t>’</w:t>
      </w:r>
      <w:r w:rsidRPr="00A328E1">
        <w:t xml:space="preserve"> means sophisticated cases requiring highly scientific procedures or techniques for diagnosis or treatment excluding MRIs, CAT scans, x</w:t>
      </w:r>
      <w:r w:rsidR="00FB126D">
        <w:noBreakHyphen/>
      </w:r>
      <w:r w:rsidRPr="00A328E1">
        <w:t>rays, or other similar diagnostic techniques.</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88C">
        <w:rPr>
          <w:strike/>
        </w:rPr>
        <w:t>F</w:t>
      </w:r>
      <w:r>
        <w:rPr>
          <w:u w:val="single"/>
        </w:rPr>
        <w:t>G</w:t>
      </w:r>
      <w:r>
        <w:t>)</w:t>
      </w:r>
      <w:r>
        <w:tab/>
      </w:r>
      <w:r w:rsidRPr="00A328E1">
        <w:t xml:space="preserve">The word </w:t>
      </w:r>
      <w:r w:rsidR="00FB126D" w:rsidRPr="00FB126D">
        <w:t>‘</w:t>
      </w:r>
      <w:r w:rsidRPr="00A328E1">
        <w:t>accident</w:t>
      </w:r>
      <w:r w:rsidR="00FB126D" w:rsidRPr="00FB126D">
        <w:t>’</w:t>
      </w:r>
      <w:r w:rsidRPr="00A328E1">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FB126D">
        <w:noBreakHyphen/>
      </w:r>
      <w:r w:rsidRPr="00A328E1">
        <w:t>1</w:t>
      </w:r>
      <w:r w:rsidR="00FB126D">
        <w:noBreakHyphen/>
      </w:r>
      <w:r w:rsidRPr="00A328E1">
        <w:t>172 or an occupational disease pursuant to the provisions of Chapter 11 of this title.</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28E1">
        <w:tab/>
        <w:t>(</w:t>
      </w:r>
      <w:r w:rsidRPr="0008788C">
        <w:rPr>
          <w:strike/>
        </w:rPr>
        <w:t>G</w:t>
      </w:r>
      <w:r>
        <w:rPr>
          <w:u w:val="single"/>
        </w:rPr>
        <w:t>H</w:t>
      </w:r>
      <w:r w:rsidRPr="00A328E1">
        <w:t>)</w:t>
      </w:r>
      <w:r>
        <w:tab/>
      </w:r>
      <w:r w:rsidRPr="00A328E1">
        <w:t xml:space="preserve">As used in this section, </w:t>
      </w:r>
      <w:r w:rsidR="00FB126D" w:rsidRPr="00FB126D">
        <w:t>‘</w:t>
      </w:r>
      <w:r w:rsidRPr="00A328E1">
        <w:t>medical evidence</w:t>
      </w:r>
      <w:r w:rsidR="00FB126D" w:rsidRPr="00FB126D">
        <w:t>’</w:t>
      </w:r>
      <w:r w:rsidRPr="00A328E1">
        <w:t xml:space="preserve"> means expert opinion or testimony stated to a reasonable degree of medical certainty, documents, records, or other material that is offered by a licensed health care provider.</w:t>
      </w:r>
    </w:p>
    <w:p w:rsidR="00E0283A"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r>
      <w:r w:rsidRPr="00D62D4A">
        <w:rPr>
          <w:szCs w:val="52"/>
          <w:u w:val="single"/>
        </w:rPr>
        <w:t>(I)</w:t>
      </w:r>
      <w:r>
        <w:rPr>
          <w:szCs w:val="52"/>
        </w:rPr>
        <w:tab/>
      </w:r>
      <w:r w:rsidRPr="00D62D4A">
        <w:rPr>
          <w:szCs w:val="52"/>
          <w:u w:val="single"/>
        </w:rPr>
        <w:t xml:space="preserve">As used in this section, </w:t>
      </w:r>
      <w:r w:rsidR="00FB126D" w:rsidRPr="00FB126D">
        <w:rPr>
          <w:szCs w:val="52"/>
          <w:u w:val="single"/>
        </w:rPr>
        <w:t>‘</w:t>
      </w:r>
      <w:r w:rsidRPr="00D62D4A">
        <w:rPr>
          <w:szCs w:val="52"/>
          <w:u w:val="single"/>
        </w:rPr>
        <w:t>first responder</w:t>
      </w:r>
      <w:r w:rsidR="00FB126D" w:rsidRPr="00FB126D">
        <w:rPr>
          <w:szCs w:val="52"/>
          <w:u w:val="single"/>
        </w:rPr>
        <w:t>’</w:t>
      </w:r>
      <w:r w:rsidRPr="00D62D4A">
        <w:rPr>
          <w:szCs w:val="52"/>
          <w:u w:val="single"/>
        </w:rPr>
        <w:t xml:space="preserve"> means a </w:t>
      </w:r>
      <w:r w:rsidR="00BC1D4D">
        <w:rPr>
          <w:szCs w:val="52"/>
          <w:u w:val="single"/>
        </w:rPr>
        <w:t xml:space="preserve">law enforcement officer, </w:t>
      </w:r>
      <w:r w:rsidRPr="00D62D4A">
        <w:rPr>
          <w:szCs w:val="52"/>
          <w:u w:val="single"/>
        </w:rPr>
        <w:t>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w:t>
      </w:r>
      <w:r>
        <w:rPr>
          <w:szCs w:val="52"/>
          <w:u w:val="single"/>
        </w:rPr>
        <w:t xml:space="preserve"> </w:t>
      </w:r>
      <w:r w:rsidRPr="00D62D4A">
        <w:rPr>
          <w:szCs w:val="52"/>
          <w:u w:val="single"/>
        </w:rPr>
        <w:t xml:space="preserve">A volunteer </w:t>
      </w:r>
      <w:r w:rsidR="00BC1D4D">
        <w:rPr>
          <w:szCs w:val="52"/>
          <w:u w:val="single"/>
        </w:rPr>
        <w:t xml:space="preserve">law </w:t>
      </w:r>
      <w:r w:rsidR="00BC1D4D">
        <w:rPr>
          <w:szCs w:val="52"/>
          <w:u w:val="single"/>
        </w:rPr>
        <w:lastRenderedPageBreak/>
        <w:t xml:space="preserve">enforcement officer, </w:t>
      </w:r>
      <w:r w:rsidRPr="00D62D4A">
        <w:rPr>
          <w:szCs w:val="52"/>
          <w:u w:val="single"/>
        </w:rPr>
        <w:t>firefighter, emergency medical technician</w:t>
      </w:r>
      <w:r>
        <w:rPr>
          <w:szCs w:val="52"/>
          <w:u w:val="single"/>
        </w:rPr>
        <w:t>,</w:t>
      </w:r>
      <w:r w:rsidRPr="00D62D4A">
        <w:rPr>
          <w:szCs w:val="52"/>
          <w:u w:val="single"/>
        </w:rPr>
        <w:t xml:space="preserve"> or paramedic engaged by the state or local government is also considered a</w:t>
      </w:r>
      <w:r>
        <w:rPr>
          <w:szCs w:val="52"/>
          <w:u w:val="single"/>
        </w:rPr>
        <w:t xml:space="preserve"> </w:t>
      </w:r>
      <w:r w:rsidRPr="00D62D4A">
        <w:rPr>
          <w:szCs w:val="52"/>
          <w:u w:val="single"/>
        </w:rPr>
        <w:t>first responde</w:t>
      </w:r>
      <w:r w:rsidR="00F3718C">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SECTION</w:t>
      </w:r>
      <w:r>
        <w:rPr>
          <w:szCs w:val="52"/>
        </w:rPr>
        <w:tab/>
        <w:t>2.</w:t>
      </w:r>
      <w:r>
        <w:rPr>
          <w:szCs w:val="52"/>
        </w:rPr>
        <w:tab/>
      </w:r>
      <w:r w:rsidRPr="003043A5">
        <w:t>Section 42</w:t>
      </w:r>
      <w:r w:rsidR="00FB126D">
        <w:noBreakHyphen/>
      </w:r>
      <w:r w:rsidRPr="003043A5">
        <w:t>11</w:t>
      </w:r>
      <w:r w:rsidR="00FB126D">
        <w:noBreakHyphen/>
      </w:r>
      <w:r w:rsidRPr="003043A5">
        <w:t>30 of the 1976 Code is</w:t>
      </w:r>
      <w:r>
        <w:t xml:space="preserve"> </w:t>
      </w:r>
      <w:r w:rsidRPr="003043A5">
        <w:t>amended to read:</w:t>
      </w: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D5" w:rsidRPr="00111CC8"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FB126D">
        <w:noBreakHyphen/>
      </w:r>
      <w:r w:rsidRPr="003043A5">
        <w:t>11</w:t>
      </w:r>
      <w:r w:rsidR="00FB126D">
        <w:noBreakHyphen/>
      </w:r>
      <w:r>
        <w:t>30.</w:t>
      </w:r>
      <w:r>
        <w:tab/>
        <w:t>(A)</w:t>
      </w:r>
      <w:r>
        <w:tab/>
      </w:r>
      <w:r w:rsidRPr="003043A5">
        <w:t>Notwithstanding the provisions of this chapter, for purposes of the South Carolina Workers</w:t>
      </w:r>
      <w:r w:rsidR="00FB126D" w:rsidRPr="00FB126D">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brain cancer, colon cancer, esophageal cancer, intestinal cancer, lung cancer, melanoma, mesothelioma, multiple myeloma, non</w:t>
      </w:r>
      <w:r w:rsidR="00FB126D">
        <w:rPr>
          <w:u w:val="single"/>
        </w:rPr>
        <w:noBreakHyphen/>
      </w:r>
      <w:r>
        <w:rPr>
          <w:u w:val="single"/>
        </w:rPr>
        <w:t>melanoma skin cancer, oral cavity cancer, prostate cancer, rectal cancer, testicular cancer, Non</w:t>
      </w:r>
      <w:r w:rsidR="00FB126D">
        <w:rPr>
          <w:u w:val="single"/>
        </w:rPr>
        <w:noBreakHyphen/>
      </w:r>
      <w:r>
        <w:rPr>
          <w:u w:val="single"/>
        </w:rPr>
        <w:t>Hodgkin</w:t>
      </w:r>
      <w:r w:rsidR="00FB126D" w:rsidRPr="00FB126D">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FB126D">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FB126D">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4C6CD5" w:rsidRPr="003043A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FB126D" w:rsidRPr="00FB126D">
        <w:t>’</w:t>
      </w:r>
      <w:r w:rsidRPr="003043A5">
        <w:t xml:space="preserve"> Compensation Law, a cardiac</w:t>
      </w:r>
      <w:r w:rsidR="00FB126D">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FB126D">
        <w:noBreakHyphen/>
      </w:r>
      <w:r w:rsidRPr="003043A5">
        <w:t xml:space="preserve">four hours from the date of, a law enforcement incident involving unusual or extraordinary physical exertion, </w:t>
      </w:r>
      <w:r w:rsidRPr="003043A5">
        <w:lastRenderedPageBreak/>
        <w:t>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FB126D">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4C6CD5" w:rsidRDefault="004C6CD5" w:rsidP="004C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 xml:space="preserve">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w:t>
      </w:r>
      <w:r w:rsidRPr="0026772D">
        <w:rPr>
          <w:u w:val="single"/>
        </w:rPr>
        <w:lastRenderedPageBreak/>
        <w:t>examination when the person enters service, the person is considered to have successfully passed this examination.</w:t>
      </w:r>
      <w:r w:rsidRPr="003043A5">
        <w:t>”</w:t>
      </w: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83A" w:rsidRDefault="00E02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CD5">
        <w:t>3</w:t>
      </w:r>
      <w:r>
        <w:t>.</w:t>
      </w:r>
      <w:r>
        <w:tab/>
        <w:t>This act takes effect upon approval by the Governor.</w:t>
      </w:r>
    </w:p>
    <w:p w:rsidR="006E5A2D" w:rsidRDefault="00FB126D" w:rsidP="00B5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E96" w:rsidRDefault="00FD0E96" w:rsidP="00FD0E96">
      <w:pPr>
        <w:suppressAutoHyphens/>
      </w:pPr>
    </w:p>
    <w:sectPr w:rsidR="00FD0E96" w:rsidSect="00FD0E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83A" w:rsidRDefault="00E0283A" w:rsidP="009F0C77">
      <w:r>
        <w:separator/>
      </w:r>
    </w:p>
  </w:endnote>
  <w:endnote w:type="continuationSeparator" w:id="0">
    <w:p w:rsidR="00E0283A" w:rsidRDefault="00E02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E3AB0C-296E-4B18-AC8B-A361B6E77F87}"/>
    <w:embedBold r:id="rId2" w:fontKey="{7552A992-9DD8-4C3E-9204-84A89EBE2DBF}"/>
    <w:embedItalic r:id="rId3" w:fontKey="{5036FD33-9F88-4C04-ADCD-BB6879A6E00A}"/>
    <w:embedBoldItalic r:id="rId4" w:fontKey="{1513C9FF-1BD1-4B00-B9F0-0F27B9A5A331}"/>
  </w:font>
  <w:font w:name="Calibri">
    <w:panose1 w:val="020F0502020204030204"/>
    <w:charset w:val="00"/>
    <w:family w:val="swiss"/>
    <w:pitch w:val="variable"/>
    <w:sig w:usb0="E00002FF" w:usb1="4000ACFF" w:usb2="00000001" w:usb3="00000000" w:csb0="0000019F" w:csb1="00000000"/>
    <w:embedRegular r:id="rId5" w:fontKey="{5F271EDB-9693-4FFA-BD81-7F5DDEB2F6F0}"/>
  </w:font>
  <w:font w:name="Segoe UI">
    <w:panose1 w:val="020B0502040204020203"/>
    <w:charset w:val="00"/>
    <w:family w:val="swiss"/>
    <w:pitch w:val="variable"/>
    <w:sig w:usb0="E10022FF" w:usb1="C000E47F" w:usb2="00000029" w:usb3="00000000" w:csb0="000001DF" w:csb1="00000000"/>
    <w:embedRegular r:id="rId6" w:fontKey="{9E05F997-BCB3-4231-9790-5522EFB51E39}"/>
  </w:font>
  <w:font w:name="Cambria">
    <w:panose1 w:val="02040503050406030204"/>
    <w:charset w:val="00"/>
    <w:family w:val="roman"/>
    <w:pitch w:val="variable"/>
    <w:sig w:usb0="E00002FF" w:usb1="400004FF" w:usb2="00000000" w:usb3="00000000" w:csb0="0000019F" w:csb1="00000000"/>
    <w:embedRegular r:id="rId7" w:fontKey="{578AD31C-9C1A-46B5-940E-4B5F60C5B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A2D" w:rsidRPr="00FD0E96" w:rsidRDefault="00FD0E96" w:rsidP="00FD0E96">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83A" w:rsidRDefault="00E0283A" w:rsidP="009F0C77">
      <w:r>
        <w:separator/>
      </w:r>
    </w:p>
  </w:footnote>
  <w:footnote w:type="continuationSeparator" w:id="0">
    <w:p w:rsidR="00E0283A" w:rsidRDefault="00E02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1WAB19"/>
    <w:docVar w:name="CoverBillType" w:val="b"/>
    <w:docVar w:name="DocPath" w:val="L:\Council\bills\AGM\19381WAB19.DOCX"/>
    <w:docVar w:name="dvBillNumber" w:val="3106"/>
    <w:docVar w:name="dvBillNumberPrefix" w:val="H. "/>
    <w:docVar w:name="dvOriginalBody" w:val="House"/>
    <w:docVar w:name="dvSteno" w:val="AGM"/>
    <w:docVar w:name="NameofBody" w:val="h"/>
    <w:docVar w:name="vGroup2" w:val="Council"/>
  </w:docVars>
  <w:rsids>
    <w:rsidRoot w:val="00E0283A"/>
    <w:rsid w:val="00011869"/>
    <w:rsid w:val="00015CD6"/>
    <w:rsid w:val="000E0100"/>
    <w:rsid w:val="000E1785"/>
    <w:rsid w:val="000F40FA"/>
    <w:rsid w:val="001035F1"/>
    <w:rsid w:val="0010776B"/>
    <w:rsid w:val="00133E66"/>
    <w:rsid w:val="001435A3"/>
    <w:rsid w:val="00146ED3"/>
    <w:rsid w:val="00151044"/>
    <w:rsid w:val="001657E1"/>
    <w:rsid w:val="0017735C"/>
    <w:rsid w:val="001D08F2"/>
    <w:rsid w:val="001D3A58"/>
    <w:rsid w:val="001D525B"/>
    <w:rsid w:val="001D7F4F"/>
    <w:rsid w:val="00205238"/>
    <w:rsid w:val="002202F8"/>
    <w:rsid w:val="002321B6"/>
    <w:rsid w:val="00250967"/>
    <w:rsid w:val="002543C8"/>
    <w:rsid w:val="0025541D"/>
    <w:rsid w:val="00284AAE"/>
    <w:rsid w:val="002D5E2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CD5"/>
    <w:rsid w:val="004E7D54"/>
    <w:rsid w:val="004F6D56"/>
    <w:rsid w:val="005273C6"/>
    <w:rsid w:val="00530A69"/>
    <w:rsid w:val="00545593"/>
    <w:rsid w:val="00556EBF"/>
    <w:rsid w:val="00577C6C"/>
    <w:rsid w:val="005A62FE"/>
    <w:rsid w:val="005C2FE2"/>
    <w:rsid w:val="005E2BC9"/>
    <w:rsid w:val="00605102"/>
    <w:rsid w:val="006215AA"/>
    <w:rsid w:val="006913C9"/>
    <w:rsid w:val="0069470D"/>
    <w:rsid w:val="00696D17"/>
    <w:rsid w:val="006D58AA"/>
    <w:rsid w:val="006E5A2D"/>
    <w:rsid w:val="006F067F"/>
    <w:rsid w:val="00734F00"/>
    <w:rsid w:val="007A70AE"/>
    <w:rsid w:val="008362E8"/>
    <w:rsid w:val="0085786E"/>
    <w:rsid w:val="008A1768"/>
    <w:rsid w:val="008A489F"/>
    <w:rsid w:val="008B4B9A"/>
    <w:rsid w:val="008F0F33"/>
    <w:rsid w:val="008F4429"/>
    <w:rsid w:val="0094021A"/>
    <w:rsid w:val="009B44AF"/>
    <w:rsid w:val="009C6A0B"/>
    <w:rsid w:val="009F0C77"/>
    <w:rsid w:val="009F4DD1"/>
    <w:rsid w:val="00A02543"/>
    <w:rsid w:val="00A41684"/>
    <w:rsid w:val="00A51C87"/>
    <w:rsid w:val="00A64E80"/>
    <w:rsid w:val="00A72BCD"/>
    <w:rsid w:val="00A741D9"/>
    <w:rsid w:val="00A833AB"/>
    <w:rsid w:val="00A9741D"/>
    <w:rsid w:val="00AC34A2"/>
    <w:rsid w:val="00AC7D7B"/>
    <w:rsid w:val="00AD1C9A"/>
    <w:rsid w:val="00AD4B17"/>
    <w:rsid w:val="00B412D4"/>
    <w:rsid w:val="00B55684"/>
    <w:rsid w:val="00BC1D4D"/>
    <w:rsid w:val="00BE3C22"/>
    <w:rsid w:val="00BE5003"/>
    <w:rsid w:val="00C0345E"/>
    <w:rsid w:val="00C31C95"/>
    <w:rsid w:val="00C3483A"/>
    <w:rsid w:val="00C74E9D"/>
    <w:rsid w:val="00C826DD"/>
    <w:rsid w:val="00C82FD3"/>
    <w:rsid w:val="00C92819"/>
    <w:rsid w:val="00CC6B7B"/>
    <w:rsid w:val="00CD2089"/>
    <w:rsid w:val="00D73A67"/>
    <w:rsid w:val="00D970A9"/>
    <w:rsid w:val="00DF3845"/>
    <w:rsid w:val="00E0283A"/>
    <w:rsid w:val="00E41911"/>
    <w:rsid w:val="00E44B57"/>
    <w:rsid w:val="00E92EEF"/>
    <w:rsid w:val="00EF2368"/>
    <w:rsid w:val="00F24442"/>
    <w:rsid w:val="00F3718C"/>
    <w:rsid w:val="00F46B35"/>
    <w:rsid w:val="00F50AE3"/>
    <w:rsid w:val="00F655B7"/>
    <w:rsid w:val="00F656BA"/>
    <w:rsid w:val="00F67CF1"/>
    <w:rsid w:val="00F728AA"/>
    <w:rsid w:val="00F840F0"/>
    <w:rsid w:val="00FB0D0D"/>
    <w:rsid w:val="00FB126D"/>
    <w:rsid w:val="00FB43B4"/>
    <w:rsid w:val="00FB6B0B"/>
    <w:rsid w:val="00FD0E9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F33DF-DB10-422A-A480-2E90F5F86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2E4E8-10E9-493F-B877-B3678DEFD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1804</Words>
  <Characters>9784</Characters>
  <Application>Microsoft Office Word</Application>
  <DocSecurity>0</DocSecurity>
  <Lines>218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3106 Text of Previous Version (Dec. 18, 2018) - South Carolina Legislature Online</dc:title>
  <dc:creator>angiemorgan</dc:creator>
  <cp:lastModifiedBy>S Volk</cp:lastModifiedBy>
  <cp:revision>2</cp:revision>
  <cp:lastPrinted>2018-12-13T21:32:00Z</cp:lastPrinted>
  <dcterms:created xsi:type="dcterms:W3CDTF">2018-12-18T19:09:00Z</dcterms:created>
  <dcterms:modified xsi:type="dcterms:W3CDTF">2018-12-18T19:09:00Z</dcterms:modified>
</cp:coreProperties>
</file>