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709" w:rsidRDefault="000F3709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3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631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D4F5D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13DB2">
        <w:rPr>
          <w:color w:val="000000" w:themeColor="text1"/>
          <w:u w:color="000000" w:themeColor="text1"/>
        </w:rPr>
        <w:t>TO AMEND SECTION 12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>37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 xml:space="preserve">220, CODE OF LAWS OF SOUTH CAROLINA, 1976, RELATING TO EXEMPTIONS FROM AD VALOREM TAXES, SO AS TO PROVIDE THAT THE QUALIFIED SURVIVING SPOUSE EXEMPTION FOR A SUBSEQUENTLY ACQUIRED HOUSE APPLIES TO THE SURVIVING SPOUSE REGARDLESS OF THE LOCATION OF THE ORIGINAL HOUSE.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6317" w:rsidRDefault="00156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6317" w:rsidRDefault="00156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3DB2">
        <w:rPr>
          <w:color w:val="000000" w:themeColor="text1"/>
          <w:u w:color="000000" w:themeColor="text1"/>
        </w:rPr>
        <w:t>SECTION</w:t>
      </w:r>
      <w:r w:rsidRPr="00213DB2">
        <w:rPr>
          <w:color w:val="000000" w:themeColor="text1"/>
          <w:u w:color="000000" w:themeColor="text1"/>
        </w:rPr>
        <w:tab/>
        <w:t>1.</w:t>
      </w:r>
      <w:r w:rsidRPr="00213DB2">
        <w:rPr>
          <w:color w:val="000000" w:themeColor="text1"/>
          <w:u w:color="000000" w:themeColor="text1"/>
        </w:rPr>
        <w:tab/>
        <w:t>Section 12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>37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>220(B)(1)(b) of the 1976 Code is amended to read:</w:t>
      </w: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3DB2">
        <w:rPr>
          <w:color w:val="000000" w:themeColor="text1"/>
          <w:u w:color="000000" w:themeColor="text1"/>
        </w:rPr>
        <w:tab/>
        <w:t>“(b)</w:t>
      </w:r>
      <w:r w:rsidRPr="00213DB2">
        <w:rPr>
          <w:color w:val="000000" w:themeColor="text1"/>
          <w:u w:color="000000" w:themeColor="text1"/>
        </w:rPr>
        <w:tab/>
        <w:t xml:space="preserve">the house owned by a qualified surviving spouse acquired from the deceased spouse and a house subsequently acquired by an eligible surviving spouse.  </w:t>
      </w:r>
      <w:r w:rsidRPr="00213DB2">
        <w:rPr>
          <w:color w:val="000000" w:themeColor="text1"/>
          <w:u w:val="single" w:color="000000" w:themeColor="text1"/>
        </w:rPr>
        <w:t>The exemption allowed by this subitem to a qualified surviving spouse for the subsequently acquired house applies regardless of the location of the original house so long as the surviving spouse remains otherwise qualified.</w:t>
      </w:r>
      <w:r w:rsidRPr="00213DB2">
        <w:rPr>
          <w:color w:val="000000" w:themeColor="text1"/>
          <w:u w:color="000000" w:themeColor="text1"/>
        </w:rPr>
        <w:t xml:space="preserve">  The qualified surviving spouse shall inform the Department of Revenue of the address of a subsequent house;”</w:t>
      </w: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F5D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213DB2">
        <w:rPr>
          <w:color w:val="000000" w:themeColor="text1"/>
          <w:u w:color="000000" w:themeColor="text1"/>
        </w:rPr>
        <w:t>SECTION</w:t>
      </w:r>
      <w:r w:rsidRPr="00213DB2">
        <w:rPr>
          <w:color w:val="000000" w:themeColor="text1"/>
          <w:u w:color="000000" w:themeColor="text1"/>
        </w:rPr>
        <w:tab/>
        <w:t>2.</w:t>
      </w:r>
      <w:r w:rsidRPr="00213DB2">
        <w:rPr>
          <w:color w:val="000000" w:themeColor="text1"/>
          <w:u w:color="000000" w:themeColor="text1"/>
        </w:rPr>
        <w:tab/>
        <w:t>This act takes effect upon approval by the Governor and first applies to property tax years beginning after 2018.</w:t>
      </w:r>
    </w:p>
    <w:p w:rsidR="00A979F5" w:rsidRDefault="007B01AA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3709" w:rsidRDefault="000F3709" w:rsidP="000F3709">
      <w:pPr>
        <w:suppressAutoHyphens/>
      </w:pPr>
    </w:p>
    <w:sectPr w:rsidR="000F3709" w:rsidSect="000F37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317" w:rsidRDefault="00156317" w:rsidP="009F0C77">
      <w:r>
        <w:separator/>
      </w:r>
    </w:p>
  </w:endnote>
  <w:endnote w:type="continuationSeparator" w:id="0">
    <w:p w:rsidR="00156317" w:rsidRDefault="00156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C25683-5431-42BE-B0E0-F65BBC195DD6}"/>
    <w:embedBold r:id="rId2" w:fontKey="{EABC9B17-3190-4999-844E-81D4B814BE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D7F0FFA-2D65-4ADF-87B9-B8F9645E5D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9A4586-1674-4C04-8E87-2AAF2E218A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9F5" w:rsidRPr="000F3709" w:rsidRDefault="000F3709" w:rsidP="000F37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317" w:rsidRDefault="00156317" w:rsidP="009F0C77">
      <w:r>
        <w:separator/>
      </w:r>
    </w:p>
  </w:footnote>
  <w:footnote w:type="continuationSeparator" w:id="0">
    <w:p w:rsidR="00156317" w:rsidRDefault="00156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6DG19"/>
    <w:docVar w:name="CoverBillType" w:val="b"/>
    <w:docVar w:name="DocPath" w:val="L:\Council\bills\NBD\11006DG19.DOCX"/>
    <w:docVar w:name="dvBillNumber" w:val="31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56317"/>
    <w:rsid w:val="00011869"/>
    <w:rsid w:val="00015CD6"/>
    <w:rsid w:val="000E0100"/>
    <w:rsid w:val="000E1785"/>
    <w:rsid w:val="000F3709"/>
    <w:rsid w:val="000F40FA"/>
    <w:rsid w:val="001035F1"/>
    <w:rsid w:val="0010776B"/>
    <w:rsid w:val="00133E66"/>
    <w:rsid w:val="001435A3"/>
    <w:rsid w:val="00146ED3"/>
    <w:rsid w:val="00151044"/>
    <w:rsid w:val="0015631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480"/>
    <w:rsid w:val="003D01E8"/>
    <w:rsid w:val="003D4F5D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12CD"/>
    <w:rsid w:val="006913C9"/>
    <w:rsid w:val="0069470D"/>
    <w:rsid w:val="006D58AA"/>
    <w:rsid w:val="00734F00"/>
    <w:rsid w:val="00785181"/>
    <w:rsid w:val="007A70AE"/>
    <w:rsid w:val="007B01A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979F5"/>
    <w:rsid w:val="00AC34A2"/>
    <w:rsid w:val="00AD1C9A"/>
    <w:rsid w:val="00AD4B17"/>
    <w:rsid w:val="00B2622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25B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4EB587-F968-4F4A-B090-9AC6AEC5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B92A1-B895-4970-A486-9EC25A554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4E01E462</Template>
  <TotalTime>0</TotalTime>
  <Pages>1</Pages>
  <Words>171</Words>
  <Characters>896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3112 Text of Previous Version (Jan. 8, 2019) - South Carolina Legislature Online</dc:title>
  <dc:creator>%USERNAME%</dc:creator>
  <cp:lastModifiedBy>S Wilson</cp:lastModifiedBy>
  <cp:revision>2</cp:revision>
  <cp:lastPrinted>2018-12-17T13:58:00Z</cp:lastPrinted>
  <dcterms:created xsi:type="dcterms:W3CDTF">2020-03-10T14:33:00Z</dcterms:created>
  <dcterms:modified xsi:type="dcterms:W3CDTF">2020-03-10T14:33:00Z</dcterms:modified>
</cp:coreProperties>
</file>