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3F5" w:rsidRDefault="002103F5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943" w:rsidRDefault="00DE4943" w:rsidP="00DE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81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51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 SO AS TO PROVIDE THAT THE MINIMUM WAGE IN THIS STATE IS THE GREATER VALUE OF EITHER TEN DOLLARS AND TEN CENTS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081B" w:rsidRDefault="00140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081B" w:rsidRDefault="00140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>An employer shall pay to an employee who performs any work, wages of at least ten dollars and ten cents per hour or the minimum wage provided in Section 6 of the Fair Labor Standards Act of 1938, 29 U.S.C. 206, whichever is greater.”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BA514C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BA514C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BA514C" w:rsidRPr="005428B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81B" w:rsidRDefault="00BA514C" w:rsidP="00BA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6.</w:t>
      </w:r>
      <w:r w:rsidRPr="005428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94E44" w:rsidRDefault="00BA51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03F5" w:rsidRDefault="002103F5" w:rsidP="002103F5">
      <w:pPr>
        <w:suppressAutoHyphens/>
      </w:pPr>
    </w:p>
    <w:sectPr w:rsidR="002103F5" w:rsidSect="002103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81B" w:rsidRDefault="0014081B" w:rsidP="009F0C77">
      <w:r>
        <w:separator/>
      </w:r>
    </w:p>
  </w:endnote>
  <w:endnote w:type="continuationSeparator" w:id="0">
    <w:p w:rsidR="0014081B" w:rsidRDefault="001408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C7F448-3162-4E2C-B526-4C524A1B9DD8}"/>
    <w:embedBold r:id="rId2" w:fontKey="{0226A0BE-D8C7-4A63-8E94-DD6779C354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C0C5F7-22FC-4B6C-B6E2-01BADEF8B2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8531B3-141F-4C7B-BE40-22459D21F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E44" w:rsidRPr="002103F5" w:rsidRDefault="002103F5" w:rsidP="002103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81B" w:rsidRDefault="0014081B" w:rsidP="009F0C77">
      <w:r>
        <w:separator/>
      </w:r>
    </w:p>
  </w:footnote>
  <w:footnote w:type="continuationSeparator" w:id="0">
    <w:p w:rsidR="0014081B" w:rsidRDefault="001408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6DG19"/>
    <w:docVar w:name="CoverBillType" w:val="b"/>
    <w:docVar w:name="DocPath" w:val="L:\Council\bills\NBD\11046DG19.DOCX"/>
    <w:docVar w:name="dvBillNumber" w:val="31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4081B"/>
    <w:rsid w:val="00011869"/>
    <w:rsid w:val="00015CD6"/>
    <w:rsid w:val="000E0100"/>
    <w:rsid w:val="000E1785"/>
    <w:rsid w:val="000F40FA"/>
    <w:rsid w:val="001035F1"/>
    <w:rsid w:val="0010776B"/>
    <w:rsid w:val="00133E66"/>
    <w:rsid w:val="0014081B"/>
    <w:rsid w:val="001411A3"/>
    <w:rsid w:val="001435A3"/>
    <w:rsid w:val="00146ED3"/>
    <w:rsid w:val="00151044"/>
    <w:rsid w:val="001D08F2"/>
    <w:rsid w:val="001D3A58"/>
    <w:rsid w:val="001D525B"/>
    <w:rsid w:val="001D7F4F"/>
    <w:rsid w:val="00205238"/>
    <w:rsid w:val="002103F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0AD"/>
    <w:rsid w:val="00605102"/>
    <w:rsid w:val="006111D1"/>
    <w:rsid w:val="006215AA"/>
    <w:rsid w:val="006913C9"/>
    <w:rsid w:val="0069470D"/>
    <w:rsid w:val="006D58AA"/>
    <w:rsid w:val="00734F00"/>
    <w:rsid w:val="007A70AE"/>
    <w:rsid w:val="007D710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514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4943"/>
    <w:rsid w:val="00DF3845"/>
    <w:rsid w:val="00E41911"/>
    <w:rsid w:val="00E44B57"/>
    <w:rsid w:val="00E92EEF"/>
    <w:rsid w:val="00E94E4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DC08F3-6199-4C06-993E-869F3076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4BEC0-39DE-4999-A1CA-5FA37D80B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672</Words>
  <Characters>3335</Characters>
  <Application>Microsoft Office Word</Application>
  <DocSecurity>0</DocSecurity>
  <Lines>100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3114 Text of Previous Version (Dec. 18, 2018) - South Carolina Legislature Online</dc:title>
  <dc:creator>Niki Downey</dc:creator>
  <cp:lastModifiedBy>S Volk</cp:lastModifiedBy>
  <cp:revision>2</cp:revision>
  <cp:lastPrinted>2018-11-28T21:05:00Z</cp:lastPrinted>
  <dcterms:created xsi:type="dcterms:W3CDTF">2018-12-18T19:12:00Z</dcterms:created>
  <dcterms:modified xsi:type="dcterms:W3CDTF">2018-12-18T19:12:00Z</dcterms:modified>
</cp:coreProperties>
</file>