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F5DA7" w:rsidRP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DA7"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Pr="00067884" w:rsidRDefault="00067884" w:rsidP="00067884">
      <w:pPr>
        <w:tabs>
          <w:tab w:val="right" w:pos="5933"/>
        </w:tabs>
        <w:suppressAutoHyphens/>
      </w:pPr>
      <w:r>
        <w:tab/>
      </w:r>
      <w:r>
        <w:rPr>
          <w:b/>
          <w:sz w:val="36"/>
        </w:rPr>
        <w:t>H. 3137</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Lucas, Ott, Stavrinakis, Simrill, Rutherford, Pope, Clyburn, S. Williams, Cobb</w:t>
      </w:r>
      <w:r>
        <w:noBreakHyphen/>
        <w:t>Hunter, Bailey, Erickson, Bradley, Yow, Forrest, Kirby, Sottile, Murphy, Chellis, Kimmons, Rose, Wheeler, Young, Clemmons, Cogswell, Gilliard, B. Newton, Anderson, Jefferson, Bales, Blackwell, McDaniel, Moore, R. Williams and Henderson</w:t>
      </w:r>
      <w:r>
        <w:noBreakHyphen/>
        <w:t>Myers</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4/9/19--S.</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2019.</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3137) </w:t>
      </w:r>
      <w:r w:rsidRPr="00067884">
        <w:rPr>
          <w:color w:val="000000" w:themeColor="text1"/>
          <w:u w:color="000000" w:themeColor="text1"/>
        </w:rPr>
        <w:t>to amend Chapter 27, Title 6, Code of Laws of South Carolina, 1976, relating to the State Aid to Subdivisions Act, so as to change the name</w:t>
      </w:r>
      <w:r>
        <w:t>, etc., respectfully</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596F">
        <w:rPr>
          <w:snapToGrid w:val="0"/>
        </w:rPr>
        <w:tab/>
        <w:t xml:space="preserve">Amend the bill, as and if amended, </w:t>
      </w:r>
      <w:r w:rsidRPr="0094596F">
        <w:t>SECTION 1, by striking Section 6</w:t>
      </w:r>
      <w:r w:rsidRPr="0094596F">
        <w:noBreakHyphen/>
        <w:t>27</w:t>
      </w:r>
      <w:r w:rsidRPr="0094596F">
        <w:noBreakHyphen/>
        <w:t>30 and inserting:</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rsidRPr="0094596F">
        <w:t>/</w:t>
      </w:r>
      <w:r w:rsidRPr="0094596F">
        <w:tab/>
      </w:r>
      <w:r w:rsidRPr="0094596F">
        <w:rPr>
          <w:u w:color="000000" w:themeColor="text1"/>
        </w:rPr>
        <w:tab/>
      </w:r>
      <w:r w:rsidRPr="0094596F">
        <w:t>Section 6</w:t>
      </w:r>
      <w:r w:rsidRPr="0094596F">
        <w:noBreakHyphen/>
        <w:t>27</w:t>
      </w:r>
      <w:r w:rsidRPr="0094596F">
        <w:noBreakHyphen/>
        <w:t>30.</w:t>
      </w:r>
      <w:r w:rsidRPr="0094596F">
        <w:tab/>
      </w:r>
      <w:r w:rsidRPr="0094596F">
        <w:rPr>
          <w:u w:val="single" w:color="000000" w:themeColor="text1"/>
        </w:rPr>
        <w:t>(A)</w:t>
      </w:r>
      <w:r w:rsidRPr="0094596F">
        <w:tab/>
        <w:t xml:space="preserve">In the annual general appropriations act, </w:t>
      </w:r>
      <w:r w:rsidRPr="0094596F">
        <w:rPr>
          <w:strike/>
        </w:rPr>
        <w:t>an amount equal to not less than four and one</w:t>
      </w:r>
      <w:r w:rsidRPr="0094596F">
        <w:rPr>
          <w:strike/>
        </w:rPr>
        <w:noBreakHyphen/>
        <w:t>half percent of general fund revenues of the latest completed fiscal year must be appropriated</w:t>
      </w:r>
      <w:r w:rsidRPr="0094596F">
        <w:t xml:space="preserve"> </w:t>
      </w:r>
      <w:r w:rsidRPr="0094596F">
        <w:rPr>
          <w:u w:val="single" w:color="000000" w:themeColor="text1"/>
        </w:rPr>
        <w:t>the General Assembly must appropriate funds</w:t>
      </w:r>
      <w:r w:rsidRPr="0094596F">
        <w:t xml:space="preserve"> to the Local Government Fund.</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96F">
        <w:tab/>
      </w:r>
      <w:r w:rsidRPr="0094596F">
        <w:rPr>
          <w:u w:val="single" w:color="000000" w:themeColor="text1"/>
        </w:rPr>
        <w:t>(B)(1)</w:t>
      </w:r>
      <w:r w:rsidRPr="0094596F">
        <w:tab/>
      </w:r>
      <w:r w:rsidRPr="0094596F">
        <w:rPr>
          <w:u w:val="single" w:color="000000" w:themeColor="text1"/>
        </w:rPr>
        <w:t>In any fiscal year in which general fund revenues are projected to increase or decrease, the appropriation to the Local Government Fund for the upcoming fiscal year must be adjusted by the same projected percentage change, but not to exceed five percent, when compared to the appropriation in the current fiscal year.  For purposes of this subsection, beginning with the initial forecast required pursuant to Section 11</w:t>
      </w:r>
      <w:r w:rsidRPr="0094596F">
        <w:rPr>
          <w:u w:val="single" w:color="000000" w:themeColor="text1"/>
        </w:rPr>
        <w:noBreakHyphen/>
        <w:t>9</w:t>
      </w:r>
      <w:r w:rsidRPr="0094596F">
        <w:rPr>
          <w:u w:val="single" w:color="000000" w:themeColor="text1"/>
        </w:rPr>
        <w:noBreakHyphen/>
        <w:t xml:space="preserve">1130, the percentage adjustment in general fund revenues must be determined by the </w:t>
      </w:r>
      <w:r w:rsidRPr="0094596F">
        <w:rPr>
          <w:u w:val="single" w:color="000000" w:themeColor="text1"/>
        </w:rPr>
        <w:lastRenderedPageBreak/>
        <w:t xml:space="preserve">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adjustment.  The executive director, or his designee, shall provide similar notice if subsequent modifications to the forecast change the projected percentage adjustment.  However, the forecast in effect on February fifteenth of the current fiscal year is the final forecast for which the percentage adjustment is determined, and no subsequent forecast modifications shall have any effect on that determination. </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4596F">
        <w:tab/>
      </w:r>
      <w:r w:rsidRPr="0094596F">
        <w:tab/>
      </w:r>
      <w:r w:rsidRPr="0094596F">
        <w:rPr>
          <w:u w:val="single" w:color="000000" w:themeColor="text1"/>
        </w:rPr>
        <w:t>(2)</w:t>
      </w:r>
      <w:r w:rsidRPr="0094596F">
        <w:tab/>
      </w:r>
      <w:r w:rsidRPr="0094596F">
        <w:rPr>
          <w:u w:val="single" w:color="000000" w:themeColor="text1"/>
        </w:rPr>
        <w:t>The Governor shall include the appropriation required by this chapter to the Local Government Fund in the Executive Budget.</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96F">
        <w:tab/>
      </w:r>
      <w:r w:rsidRPr="0094596F">
        <w:tab/>
      </w:r>
      <w:r w:rsidRPr="0094596F">
        <w:rPr>
          <w:u w:val="single" w:color="000000" w:themeColor="text1"/>
        </w:rPr>
        <w:t>(3)</w:t>
      </w:r>
      <w:r w:rsidRPr="0094596F">
        <w:tab/>
      </w:r>
      <w:r w:rsidRPr="0094596F">
        <w:rPr>
          <w:u w:val="single" w:color="000000" w:themeColor="text1"/>
        </w:rPr>
        <w:t>The Revenue and Fiscal Affairs Office shall determine the current fiscal year’s recurring general fund expenditure base, and determine any projected adjustment in general fund revenues.  If a change is projected, the appropriation for the upcoming fiscal year must be adjusted accordingly.</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4596F">
        <w:tab/>
      </w:r>
      <w:r w:rsidRPr="0094596F">
        <w:rPr>
          <w:u w:val="single"/>
        </w:rPr>
        <w:t>(C)</w:t>
      </w:r>
      <w:r w:rsidRPr="0094596F">
        <w:tab/>
      </w:r>
      <w:r w:rsidRPr="0094596F">
        <w:rPr>
          <w:u w:val="single"/>
        </w:rPr>
        <w:t>For purposes of this section:</w:t>
      </w:r>
    </w:p>
    <w:p w:rsidR="00067884" w:rsidRPr="0094596F" w:rsidRDefault="00067884" w:rsidP="00067884">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94596F">
        <w:rPr>
          <w:rFonts w:cs="Times New Roman"/>
        </w:rPr>
        <w:tab/>
      </w:r>
      <w:r w:rsidRPr="0094596F">
        <w:rPr>
          <w:rFonts w:cs="Times New Roman"/>
        </w:rPr>
        <w:tab/>
      </w:r>
      <w:r w:rsidRPr="0094596F">
        <w:rPr>
          <w:rFonts w:cs="Times New Roman"/>
          <w:u w:val="single"/>
        </w:rPr>
        <w:t>(1)</w:t>
      </w:r>
      <w:r w:rsidRPr="0094596F">
        <w:rPr>
          <w:rFonts w:cs="Times New Roman"/>
        </w:rPr>
        <w:tab/>
      </w:r>
      <w:r w:rsidRPr="0094596F">
        <w:rPr>
          <w:rFonts w:cs="Times New Roman"/>
          <w:u w:val="single"/>
        </w:rPr>
        <w:t>‘Recurring general fund revenue’ means the forecast of recurring general fund revenues pursuant to Section 11</w:t>
      </w:r>
      <w:r w:rsidRPr="0094596F">
        <w:rPr>
          <w:rFonts w:cs="Times New Roman"/>
          <w:u w:val="single"/>
        </w:rPr>
        <w:noBreakHyphen/>
        <w:t>9</w:t>
      </w:r>
      <w:r w:rsidRPr="0094596F">
        <w:rPr>
          <w:rFonts w:cs="Times New Roman"/>
          <w:u w:val="single"/>
        </w:rPr>
        <w:noBreakHyphen/>
        <w:t>1130 after the amount apportioned to the Trust Fund for Tax Relief, as required in Section 11</w:t>
      </w:r>
      <w:r w:rsidRPr="0094596F">
        <w:rPr>
          <w:rFonts w:cs="Times New Roman"/>
          <w:u w:val="single"/>
        </w:rPr>
        <w:noBreakHyphen/>
        <w:t>11</w:t>
      </w:r>
      <w:r w:rsidRPr="0094596F">
        <w:rPr>
          <w:rFonts w:cs="Times New Roman"/>
          <w:u w:val="single"/>
        </w:rPr>
        <w:noBreakHyphen/>
        <w:t>150, is deducted.</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96F">
        <w:tab/>
      </w:r>
      <w:r w:rsidRPr="0094596F">
        <w:tab/>
      </w:r>
      <w:r w:rsidRPr="0094596F">
        <w:rPr>
          <w:u w:val="single"/>
        </w:rPr>
        <w:t>(2)</w:t>
      </w:r>
      <w:r w:rsidRPr="0094596F">
        <w:tab/>
      </w:r>
      <w:r w:rsidRPr="0094596F">
        <w:rPr>
          <w:u w:val="single"/>
        </w:rPr>
        <w:t>‘Recurring general fund expenditure base’ means the total recurring general fund appropriations authorized in the current general appropriations act less any reduced appropriations mandated by the General Assembly or the Executive Budget Office pursuant to Section 11</w:t>
      </w:r>
      <w:r w:rsidRPr="0094596F">
        <w:rPr>
          <w:u w:val="single"/>
        </w:rPr>
        <w:noBreakHyphen/>
        <w:t>9</w:t>
      </w:r>
      <w:r w:rsidRPr="0094596F">
        <w:rPr>
          <w:u w:val="single"/>
        </w:rPr>
        <w:noBreakHyphen/>
        <w:t>1140(B).</w:t>
      </w:r>
      <w:r w:rsidRPr="0094596F">
        <w:tab/>
      </w:r>
      <w:r w:rsidRPr="0094596F">
        <w:tab/>
        <w:t>/</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596F">
        <w:tab/>
        <w:t>Amend the bill further, by striking SECTION 2 and inserting:</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4596F">
        <w:t>/</w:t>
      </w:r>
      <w:r w:rsidRPr="0094596F">
        <w:tab/>
        <w:t>SECTION</w:t>
      </w:r>
      <w:r w:rsidRPr="0094596F">
        <w:tab/>
        <w:t>2.</w:t>
      </w:r>
      <w:r w:rsidRPr="0094596F">
        <w:tab/>
        <w:t>This act takes effect upon approval by the Governor and first applies to for the annual general appropriations bill process for Fiscal Year 2020-2021.</w:t>
      </w:r>
      <w:r w:rsidRPr="0094596F">
        <w:tab/>
      </w:r>
      <w:r w:rsidRPr="0094596F">
        <w:tab/>
        <w:t>/</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596F">
        <w:rPr>
          <w:snapToGrid w:val="0"/>
        </w:rPr>
        <w:tab/>
        <w:t>Renumber sections to conform.</w:t>
      </w:r>
    </w:p>
    <w:p w:rsid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4596F">
        <w:rPr>
          <w:snapToGrid w:val="0"/>
        </w:rPr>
        <w:tab/>
        <w:t>Amend title to conform.</w:t>
      </w:r>
    </w:p>
    <w:p w:rsidR="00067884" w:rsidRPr="0094596F"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Pr="00067884" w:rsidRDefault="00067884" w:rsidP="000678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067884" w:rsidRPr="00067884" w:rsidRDefault="00067884" w:rsidP="000678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67884">
        <w:rPr>
          <w:b/>
        </w:rPr>
        <w:t>Explanation of Fiscal Impact</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67884">
        <w:rPr>
          <w:b/>
        </w:rPr>
        <w:t>Amended by the House of Representatives on January 23, 2019</w:t>
      </w:r>
      <w:r w:rsidRPr="00067884">
        <w:rPr>
          <w:b/>
        </w:rPr>
        <w:cr/>
      </w:r>
      <w:r w:rsidRPr="00067884">
        <w:rPr>
          <w:b/>
          <w:bCs/>
        </w:rPr>
        <w:t>Local Revenue</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7884">
        <w:tab/>
        <w:t xml:space="preserve">This bill amends the State Aid to Subdivisions Act by removing a provision regarding mid-year cuts.  Additionally, the requirement that the Local Government Fund receive no less than four and one-half percent of the General Fund revenues of the latest completed fiscal year is removed.  The bill provides that in any fiscal year in which General Fund revenues are projected to increase, the appropriation to the Local Government Fund must also increase by the same projected percentage, not to exceed 5 percent.  This proposal requires the percentage increase in General Fund revenues to be calculated by comparing the current year’s recurring General Fund Expenditure base with the Board of Economic Advisors’ (BEA) most recent projection of recurring General Fund revenue for the upcoming fiscal year.  Current law requires that 83.278 percent of the fund be distributed to counties and 16.722 percent distributed to municipalities.  </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7884">
        <w:tab/>
        <w:t xml:space="preserve">The provisions of this bill would take effect in FY 2020-21.  The revenue impact of this bill in FY 2020-21 is undetermined, as the amount of the recurring General Fund expenditure base and BEA forecast of recurring General Fund revenue for FY 2020-21 are undetermined. </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7884">
        <w:tab/>
        <w:t>If the bill was applied to the general appropriations process for FY 2019-20, the November 8, 2018, BEA forecast estimates the growth in General Fund revenue over the preliminary expenditure base for FY 2019-20 will exceed five percent, with an estimated 6.06 percent growth.  We anticipate FY 2019-20 county distributions to total $183,080,311 and municipal distributions to total $37,226,418 based on current funding levels.  Fifty cents per capita, or $2,312,682, is withheld from the county allocation pursuant to Section 44-6-146 for Medicaid services.  Under this proposal, with the 5 percent increase and the modified allocations, we calculate county distributions will total $192,349,961, and municipal distributions will total $39,087,740 in FY 2019-20.  Again, the fifty cents per capita, or $2,312,682, will be withheld from the county allocation.  Therefore, we estimate that an additional $9,269,650 will be distributed to counties, and an additional $1,851,635 will be distributed to municipalities.  This amounts to an additional $11,121,285 in local revenue in FY 2019-20.</w:t>
      </w:r>
    </w:p>
    <w:p w:rsid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7884">
        <w:lastRenderedPageBreak/>
        <w:tab/>
        <w:t>The attached tables show the FY 2019-20 estimated distributions by county and municipality under current statute and this proposal.</w:t>
      </w:r>
    </w:p>
    <w:p w:rsidR="00813108" w:rsidRPr="00067884" w:rsidRDefault="00813108"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7884">
        <w:rPr>
          <w:b/>
          <w:bCs/>
        </w:rPr>
        <w:t>Local Revenue</w:t>
      </w:r>
    </w:p>
    <w:p w:rsidR="00067884" w:rsidRPr="00067884" w:rsidRDefault="00813108"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00067884" w:rsidRPr="00067884">
        <w:rPr>
          <w:rFonts w:eastAsia="Calibri"/>
        </w:rPr>
        <w:t xml:space="preserve">This bill amends the State Aid to Subdivisions Act by changing the name of the Local Government Fund to the Local Government Revenue Sharing Fund and deleting the provision regarding mid-year cuts.  Additionally, the requirement that the Local Government Fund receive no less than four and one-half percent of the General Fund revenues of the latest completed fiscal year is removed.  The bill provides that in any fiscal year in which General Fund revenues are projected to increase, the appropriation to the Local Government Revenue Sharing Fund must also increase by the same projected percentage, not to exceed 5 percent.  This proposal requires the percentage increase in General Fund revenues to be calculated by comparing the current year’s recurring General Fund Expenditure base with the Board of Economic Advisors’ (BEA) most recent projection of recurring General Fund revenue for the upcoming fiscal year.  Additionally, this proposal changes the allocation percentages for county and municipal distributions.  Current law requires that 83.278 percent of the fund be distributed to counties and 16.722 percent distributed to municipalities.  This bill changes the county distribution to 83 percent and the municipal distribution to 17 percent.  </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67884">
        <w:rPr>
          <w:rFonts w:eastAsia="Calibri"/>
        </w:rPr>
        <w:tab/>
        <w:t>The provisions of this bill would take effect in FY 2020-21.  The revenue impact of this bill in FY 2020-21 is undetermined, as the amount of the recurring General Fund expenditure base and BEA forecast of recurring General Fund revenue for FY 2020-21 are undetermined.</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67884">
        <w:rPr>
          <w:rFonts w:eastAsia="Calibri"/>
        </w:rPr>
        <w:tab/>
        <w:t xml:space="preserve">If the bill was applied to the general appropriations process for FY 2019-20, the November 8, 2018, BEA forecast estimates the growth in General Fund revenue over the preliminary expenditure base for FY 2019-20 will exceed five percent, with an estimated 6.06 percent growth.  We anticipate FY 2019-20 county distributions to total $183,080,311 and municipal distributions to total $37,226,418 based on current funding levels.  Fifty cents per capita, or $2,312,682, is withheld from the county allocation pursuant to Section 44-6-146 for Medicaid services.  Under this proposal, with the 5 percent increase and the modified allocations, we calculate county distributions will total $191,700,135, and municipal distributions will total $39,737,565 in FY 2019-20.  Again, the fifty cents per capita, or $2,312,682, will be withheld from the county allocation.  Therefore, we estimate that an additional $8,619,824 will be distributed to counties, and an </w:t>
      </w:r>
      <w:r w:rsidRPr="00067884">
        <w:rPr>
          <w:rFonts w:eastAsia="Calibri"/>
        </w:rPr>
        <w:lastRenderedPageBreak/>
        <w:t>additional $2,511,147 will be distributed to municipalities.  This amounts to an additional $11,130,971 in local revenue in FY 2019-20.</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rFonts w:eastAsia="Calibri"/>
          <w:b/>
          <w:bCs/>
          <w:szCs w:val="22"/>
        </w:rPr>
      </w:pPr>
      <w:r w:rsidRPr="00067884">
        <w:rPr>
          <w:rFonts w:eastAsia="Calibri"/>
          <w:szCs w:val="22"/>
        </w:rPr>
        <w:tab/>
        <w:t>The attached tables show the FY 2019-20 estimated distributions by county and municipality under current statute and this proposal.</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sz w:val="14"/>
          <w:szCs w:val="14"/>
        </w:rPr>
      </w:pPr>
      <w:r w:rsidRPr="00067884">
        <w:rPr>
          <w:rFonts w:eastAsia="Calibri"/>
          <w:bCs/>
          <w:w w:val="105"/>
          <w:sz w:val="14"/>
          <w:szCs w:val="14"/>
        </w:rPr>
        <w:t>County</w:t>
      </w:r>
      <w:r w:rsidRPr="00067884">
        <w:rPr>
          <w:rFonts w:eastAsia="Calibri"/>
          <w:bCs/>
          <w:spacing w:val="-13"/>
          <w:w w:val="105"/>
          <w:sz w:val="14"/>
          <w:szCs w:val="14"/>
        </w:rPr>
        <w:t xml:space="preserve"> </w:t>
      </w:r>
      <w:r w:rsidRPr="00067884">
        <w:rPr>
          <w:rFonts w:eastAsia="Calibri"/>
          <w:bCs/>
          <w:w w:val="105"/>
          <w:sz w:val="14"/>
          <w:szCs w:val="14"/>
        </w:rPr>
        <w:t>Local</w:t>
      </w:r>
      <w:r w:rsidRPr="00067884">
        <w:rPr>
          <w:rFonts w:eastAsia="Calibri"/>
          <w:bCs/>
          <w:spacing w:val="-13"/>
          <w:w w:val="105"/>
          <w:sz w:val="14"/>
          <w:szCs w:val="14"/>
        </w:rPr>
        <w:t xml:space="preserve"> </w:t>
      </w:r>
      <w:r w:rsidRPr="00067884">
        <w:rPr>
          <w:rFonts w:eastAsia="Calibri"/>
          <w:bCs/>
          <w:w w:val="105"/>
          <w:sz w:val="14"/>
          <w:szCs w:val="14"/>
        </w:rPr>
        <w:t>Government</w:t>
      </w:r>
      <w:r w:rsidRPr="00067884">
        <w:rPr>
          <w:rFonts w:eastAsia="Calibri"/>
          <w:bCs/>
          <w:spacing w:val="-12"/>
          <w:w w:val="105"/>
          <w:sz w:val="14"/>
          <w:szCs w:val="14"/>
        </w:rPr>
        <w:t xml:space="preserve"> </w:t>
      </w:r>
      <w:r w:rsidRPr="00067884">
        <w:rPr>
          <w:rFonts w:eastAsia="Calibri"/>
          <w:bCs/>
          <w:w w:val="105"/>
          <w:sz w:val="14"/>
          <w:szCs w:val="14"/>
        </w:rPr>
        <w:t>Fund</w:t>
      </w:r>
      <w:r w:rsidRPr="00067884">
        <w:rPr>
          <w:rFonts w:eastAsia="Calibri"/>
          <w:bCs/>
          <w:spacing w:val="-13"/>
          <w:w w:val="105"/>
          <w:sz w:val="14"/>
          <w:szCs w:val="14"/>
        </w:rPr>
        <w:t xml:space="preserve"> </w:t>
      </w:r>
      <w:r w:rsidRPr="00067884">
        <w:rPr>
          <w:rFonts w:eastAsia="Calibri"/>
          <w:bCs/>
          <w:w w:val="105"/>
          <w:sz w:val="14"/>
          <w:szCs w:val="14"/>
        </w:rPr>
        <w:t>Estimates</w:t>
      </w:r>
      <w:r w:rsidRPr="00067884">
        <w:rPr>
          <w:rFonts w:eastAsia="Calibri"/>
          <w:bCs/>
          <w:spacing w:val="-12"/>
          <w:w w:val="105"/>
          <w:sz w:val="14"/>
          <w:szCs w:val="14"/>
        </w:rPr>
        <w:t xml:space="preserve"> </w:t>
      </w:r>
      <w:r w:rsidRPr="00067884">
        <w:rPr>
          <w:rFonts w:eastAsia="Calibri"/>
          <w:bCs/>
          <w:w w:val="105"/>
          <w:sz w:val="14"/>
          <w:szCs w:val="14"/>
        </w:rPr>
        <w:t>‐</w:t>
      </w:r>
      <w:r w:rsidRPr="00067884">
        <w:rPr>
          <w:rFonts w:eastAsia="Calibri"/>
          <w:bCs/>
          <w:spacing w:val="-13"/>
          <w:w w:val="105"/>
          <w:sz w:val="14"/>
          <w:szCs w:val="14"/>
        </w:rPr>
        <w:t xml:space="preserve"> </w:t>
      </w:r>
      <w:r w:rsidRPr="00067884">
        <w:rPr>
          <w:rFonts w:eastAsia="Calibri"/>
          <w:bCs/>
          <w:w w:val="105"/>
          <w:sz w:val="14"/>
          <w:szCs w:val="14"/>
        </w:rPr>
        <w:t>FY</w:t>
      </w:r>
      <w:r w:rsidRPr="00067884">
        <w:rPr>
          <w:rFonts w:eastAsia="Calibri"/>
          <w:bCs/>
          <w:spacing w:val="-13"/>
          <w:w w:val="105"/>
          <w:sz w:val="14"/>
          <w:szCs w:val="14"/>
        </w:rPr>
        <w:t xml:space="preserve"> </w:t>
      </w:r>
      <w:r w:rsidRPr="00067884">
        <w:rPr>
          <w:rFonts w:eastAsia="Calibri"/>
          <w:bCs/>
          <w:w w:val="105"/>
          <w:sz w:val="14"/>
          <w:szCs w:val="14"/>
        </w:rPr>
        <w:t>2019‐20</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 w:val="14"/>
          <w:szCs w:val="14"/>
        </w:rPr>
      </w:pPr>
      <w:r w:rsidRPr="00067884">
        <w:rPr>
          <w:rFonts w:eastAsiaTheme="minorHAnsi"/>
          <w:sz w:val="14"/>
          <w:szCs w:val="14"/>
        </w:rPr>
        <w:t>Revenue</w:t>
      </w:r>
      <w:r w:rsidRPr="00067884">
        <w:rPr>
          <w:rFonts w:eastAsiaTheme="minorHAnsi"/>
          <w:spacing w:val="-1"/>
          <w:sz w:val="14"/>
          <w:szCs w:val="14"/>
        </w:rPr>
        <w:t xml:space="preserve"> </w:t>
      </w:r>
      <w:r w:rsidRPr="00067884">
        <w:rPr>
          <w:rFonts w:eastAsiaTheme="minorHAnsi"/>
          <w:sz w:val="14"/>
          <w:szCs w:val="14"/>
        </w:rPr>
        <w:t>Distribution:</w:t>
      </w:r>
      <w:r w:rsidRPr="00067884">
        <w:rPr>
          <w:rFonts w:eastAsiaTheme="minorHAnsi"/>
          <w:spacing w:val="-1"/>
          <w:sz w:val="14"/>
          <w:szCs w:val="14"/>
        </w:rPr>
        <w:t xml:space="preserve"> </w:t>
      </w:r>
      <w:r w:rsidRPr="00067884">
        <w:rPr>
          <w:rFonts w:eastAsiaTheme="minorHAnsi"/>
          <w:sz w:val="14"/>
          <w:szCs w:val="14"/>
        </w:rPr>
        <w:t>83.278%</w:t>
      </w:r>
      <w:r w:rsidRPr="00067884">
        <w:rPr>
          <w:rFonts w:eastAsiaTheme="minorHAnsi"/>
          <w:spacing w:val="-1"/>
          <w:sz w:val="14"/>
          <w:szCs w:val="14"/>
        </w:rPr>
        <w:t xml:space="preserve"> </w:t>
      </w:r>
      <w:r w:rsidRPr="00067884">
        <w:rPr>
          <w:rFonts w:eastAsiaTheme="minorHAnsi"/>
          <w:sz w:val="14"/>
          <w:szCs w:val="14"/>
        </w:rPr>
        <w:t>counties; 16.722%</w:t>
      </w:r>
      <w:r w:rsidRPr="00067884">
        <w:rPr>
          <w:rFonts w:eastAsiaTheme="minorHAnsi"/>
          <w:spacing w:val="-1"/>
          <w:sz w:val="14"/>
          <w:szCs w:val="14"/>
        </w:rPr>
        <w:t xml:space="preserve"> </w:t>
      </w:r>
      <w:r w:rsidRPr="00067884">
        <w:rPr>
          <w:rFonts w:eastAsiaTheme="minorHAnsi"/>
          <w:sz w:val="14"/>
          <w:szCs w:val="14"/>
        </w:rPr>
        <w:t>municipalities;</w:t>
      </w:r>
      <w:r w:rsidRPr="00067884">
        <w:rPr>
          <w:rFonts w:eastAsiaTheme="minorHAnsi"/>
          <w:spacing w:val="-2"/>
          <w:sz w:val="14"/>
          <w:szCs w:val="14"/>
        </w:rPr>
        <w:t xml:space="preserve"> </w:t>
      </w:r>
      <w:r w:rsidRPr="00067884">
        <w:rPr>
          <w:rFonts w:eastAsiaTheme="minorHAnsi"/>
          <w:sz w:val="14"/>
          <w:szCs w:val="14"/>
        </w:rPr>
        <w:t>Revenue Growth:</w:t>
      </w:r>
      <w:r w:rsidRPr="00067884">
        <w:rPr>
          <w:rFonts w:eastAsiaTheme="minorHAnsi"/>
          <w:spacing w:val="-1"/>
          <w:sz w:val="14"/>
          <w:szCs w:val="14"/>
        </w:rPr>
        <w:t xml:space="preserve"> </w:t>
      </w:r>
      <w:r w:rsidRPr="00067884">
        <w:rPr>
          <w:rFonts w:eastAsiaTheme="minorHAnsi"/>
          <w:sz w:val="14"/>
          <w:szCs w:val="14"/>
        </w:rPr>
        <w:t>5%</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ind w:left="108"/>
        <w:jc w:val="left"/>
        <w:rPr>
          <w:bCs/>
          <w:sz w:val="9"/>
          <w:szCs w:val="9"/>
        </w:rPr>
      </w:pPr>
      <w:r w:rsidRPr="00067884">
        <w:rPr>
          <w:bCs/>
          <w:sz w:val="9"/>
          <w:szCs w:val="9"/>
        </w:rPr>
        <w:t>COUNTY</w:t>
      </w:r>
      <w:r w:rsidRPr="00067884">
        <w:rPr>
          <w:bCs/>
          <w:sz w:val="9"/>
          <w:szCs w:val="9"/>
        </w:rPr>
        <w:tab/>
      </w:r>
      <w:r w:rsidRPr="00067884">
        <w:rPr>
          <w:bCs/>
          <w:sz w:val="9"/>
          <w:szCs w:val="9"/>
        </w:rPr>
        <w:tab/>
        <w:t xml:space="preserve">FY 2019‐20 </w:t>
      </w:r>
      <w:r w:rsidRPr="00067884">
        <w:rPr>
          <w:bCs/>
          <w:sz w:val="9"/>
          <w:szCs w:val="9"/>
        </w:rPr>
        <w:tab/>
      </w:r>
      <w:r w:rsidRPr="00067884">
        <w:rPr>
          <w:bCs/>
          <w:sz w:val="9"/>
          <w:szCs w:val="9"/>
        </w:rPr>
        <w:tab/>
        <w:t>FY 2019‐20</w:t>
      </w:r>
      <w:r w:rsidRPr="00067884">
        <w:rPr>
          <w:bCs/>
          <w:sz w:val="9"/>
          <w:szCs w:val="9"/>
        </w:rPr>
        <w:tab/>
        <w:t>DIFFERENCE BETWEEN</w:t>
      </w:r>
      <w:r w:rsidRPr="00067884">
        <w:rPr>
          <w:bCs/>
          <w:sz w:val="9"/>
          <w:szCs w:val="9"/>
        </w:rPr>
        <w:tab/>
        <w:t xml:space="preserve">FY 2019‐20 </w:t>
      </w:r>
      <w:r w:rsidRPr="00067884">
        <w:rPr>
          <w:bCs/>
          <w:sz w:val="9"/>
          <w:szCs w:val="9"/>
        </w:rPr>
        <w:tab/>
        <w:t xml:space="preserve">DIFFERENCE BETWEEN </w:t>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ind w:left="109" w:hanging="1"/>
        <w:jc w:val="left"/>
        <w:rPr>
          <w:bCs/>
          <w:sz w:val="9"/>
          <w:szCs w:val="9"/>
        </w:rPr>
      </w:pPr>
      <w:r w:rsidRPr="00067884">
        <w:rPr>
          <w:bCs/>
          <w:sz w:val="9"/>
          <w:szCs w:val="9"/>
        </w:rPr>
        <w:tab/>
      </w:r>
      <w:r w:rsidRPr="00067884">
        <w:rPr>
          <w:bCs/>
          <w:sz w:val="9"/>
          <w:szCs w:val="9"/>
        </w:rPr>
        <w:tab/>
      </w:r>
      <w:r w:rsidRPr="00067884">
        <w:rPr>
          <w:bCs/>
          <w:sz w:val="9"/>
          <w:szCs w:val="9"/>
        </w:rPr>
        <w:tab/>
        <w:t xml:space="preserve">STATUTORY </w:t>
      </w:r>
      <w:r w:rsidRPr="00067884">
        <w:rPr>
          <w:bCs/>
          <w:sz w:val="9"/>
          <w:szCs w:val="9"/>
        </w:rPr>
        <w:tab/>
        <w:t>ESTIMATED</w:t>
      </w:r>
      <w:r w:rsidRPr="00067884">
        <w:rPr>
          <w:bCs/>
          <w:sz w:val="9"/>
          <w:szCs w:val="9"/>
        </w:rPr>
        <w:tab/>
        <w:t xml:space="preserve">FY 2019‐20 ESTIMATED </w:t>
      </w:r>
      <w:r w:rsidRPr="00067884">
        <w:rPr>
          <w:bCs/>
          <w:sz w:val="9"/>
          <w:szCs w:val="9"/>
        </w:rPr>
        <w:tab/>
        <w:t xml:space="preserve">PROPOSED </w:t>
      </w:r>
      <w:r w:rsidRPr="00067884">
        <w:rPr>
          <w:bCs/>
          <w:sz w:val="9"/>
          <w:szCs w:val="9"/>
        </w:rPr>
        <w:tab/>
        <w:t xml:space="preserve">PROPOSED LEGISLATION </w:t>
      </w:r>
    </w:p>
    <w:p w:rsidR="00067884" w:rsidRPr="00067884" w:rsidRDefault="00067884" w:rsidP="00067884">
      <w:pPr>
        <w:tabs>
          <w:tab w:val="left" w:pos="738"/>
          <w:tab w:val="left" w:pos="990"/>
          <w:tab w:val="left" w:pos="1512"/>
          <w:tab w:val="left" w:pos="1800"/>
          <w:tab w:val="left" w:pos="2700"/>
          <w:tab w:val="left" w:pos="3420"/>
          <w:tab w:val="left" w:pos="3960"/>
          <w:tab w:val="left" w:pos="4680"/>
          <w:tab w:val="left" w:pos="5490"/>
        </w:tabs>
        <w:ind w:left="109" w:hanging="1"/>
        <w:jc w:val="left"/>
        <w:rPr>
          <w:bCs/>
          <w:sz w:val="9"/>
          <w:szCs w:val="9"/>
        </w:rPr>
      </w:pPr>
      <w:r w:rsidRPr="00067884">
        <w:rPr>
          <w:bCs/>
          <w:sz w:val="9"/>
          <w:szCs w:val="9"/>
        </w:rPr>
        <w:tab/>
      </w:r>
      <w:r w:rsidRPr="00067884">
        <w:rPr>
          <w:bCs/>
          <w:sz w:val="9"/>
          <w:szCs w:val="9"/>
        </w:rPr>
        <w:tab/>
      </w:r>
      <w:r w:rsidRPr="00067884">
        <w:rPr>
          <w:bCs/>
          <w:sz w:val="9"/>
          <w:szCs w:val="9"/>
        </w:rPr>
        <w:tab/>
        <w:t>FORMULA</w:t>
      </w:r>
      <w:r w:rsidRPr="00067884">
        <w:rPr>
          <w:bCs/>
          <w:sz w:val="9"/>
          <w:szCs w:val="9"/>
        </w:rPr>
        <w:tab/>
      </w:r>
      <w:r w:rsidRPr="00067884">
        <w:rPr>
          <w:bCs/>
          <w:sz w:val="9"/>
          <w:szCs w:val="9"/>
        </w:rPr>
        <w:tab/>
        <w:t>APPROPRIATION</w:t>
      </w:r>
      <w:r w:rsidRPr="00067884">
        <w:rPr>
          <w:bCs/>
          <w:sz w:val="9"/>
          <w:szCs w:val="9"/>
        </w:rPr>
        <w:tab/>
        <w:t>APPROPRIATION AND</w:t>
      </w:r>
      <w:r w:rsidRPr="00067884">
        <w:rPr>
          <w:bCs/>
          <w:sz w:val="9"/>
          <w:szCs w:val="9"/>
        </w:rPr>
        <w:tab/>
        <w:t>LEGISLATION</w:t>
      </w:r>
      <w:r w:rsidRPr="00067884">
        <w:rPr>
          <w:bCs/>
          <w:sz w:val="9"/>
          <w:szCs w:val="9"/>
        </w:rPr>
        <w:tab/>
        <w:t>FY 2019‐20 ESTIMATED</w:t>
      </w:r>
    </w:p>
    <w:p w:rsidR="00067884" w:rsidRPr="00067884" w:rsidRDefault="00067884" w:rsidP="00067884">
      <w:pPr>
        <w:tabs>
          <w:tab w:val="left" w:pos="738"/>
          <w:tab w:val="left" w:pos="900"/>
          <w:tab w:val="left" w:pos="1512"/>
          <w:tab w:val="left" w:pos="2160"/>
          <w:tab w:val="left" w:pos="2700"/>
          <w:tab w:val="left" w:pos="3420"/>
          <w:tab w:val="left" w:pos="3960"/>
          <w:tab w:val="left" w:pos="4680"/>
          <w:tab w:val="left" w:pos="4860"/>
          <w:tab w:val="left" w:pos="5490"/>
        </w:tabs>
        <w:ind w:left="108"/>
        <w:jc w:val="left"/>
        <w:rPr>
          <w:bCs/>
          <w:sz w:val="9"/>
          <w:szCs w:val="9"/>
        </w:rPr>
      </w:pPr>
      <w:r w:rsidRPr="00067884">
        <w:rPr>
          <w:bCs/>
          <w:sz w:val="9"/>
          <w:szCs w:val="9"/>
        </w:rPr>
        <w:tab/>
      </w:r>
      <w:r w:rsidRPr="00067884">
        <w:rPr>
          <w:bCs/>
          <w:sz w:val="9"/>
          <w:szCs w:val="9"/>
        </w:rPr>
        <w:tab/>
      </w:r>
      <w:r w:rsidRPr="00067884">
        <w:rPr>
          <w:bCs/>
          <w:sz w:val="9"/>
          <w:szCs w:val="9"/>
        </w:rPr>
        <w:tab/>
      </w:r>
      <w:r w:rsidRPr="00067884">
        <w:rPr>
          <w:bCs/>
          <w:sz w:val="9"/>
          <w:szCs w:val="9"/>
        </w:rPr>
        <w:tab/>
      </w:r>
      <w:r w:rsidRPr="00067884">
        <w:rPr>
          <w:bCs/>
          <w:sz w:val="9"/>
          <w:szCs w:val="9"/>
        </w:rPr>
        <w:tab/>
        <w:t>FY 2019‐20 STATUTORY</w:t>
      </w:r>
      <w:r w:rsidRPr="00067884">
        <w:rPr>
          <w:bCs/>
          <w:sz w:val="10"/>
          <w:szCs w:val="10"/>
        </w:rPr>
        <w:t xml:space="preserve"> </w:t>
      </w:r>
      <w:r w:rsidRPr="00067884">
        <w:rPr>
          <w:bCs/>
          <w:sz w:val="9"/>
          <w:szCs w:val="9"/>
        </w:rPr>
        <w:tab/>
        <w:t>ESTIMATE (5%)</w:t>
      </w:r>
      <w:r w:rsidRPr="00067884">
        <w:rPr>
          <w:bCs/>
          <w:sz w:val="9"/>
          <w:szCs w:val="9"/>
        </w:rPr>
        <w:tab/>
        <w:t>APPROPRIATION</w:t>
      </w:r>
    </w:p>
    <w:p w:rsidR="00067884" w:rsidRPr="00067884" w:rsidRDefault="00067884" w:rsidP="00067884">
      <w:pPr>
        <w:tabs>
          <w:tab w:val="left" w:pos="738"/>
          <w:tab w:val="left" w:pos="900"/>
          <w:tab w:val="left" w:pos="1512"/>
          <w:tab w:val="left" w:pos="2160"/>
          <w:tab w:val="left" w:pos="2700"/>
          <w:tab w:val="left" w:pos="3420"/>
          <w:tab w:val="left" w:pos="4140"/>
          <w:tab w:val="left" w:pos="4860"/>
          <w:tab w:val="left" w:pos="5490"/>
        </w:tabs>
        <w:ind w:left="108"/>
        <w:jc w:val="left"/>
        <w:rPr>
          <w:bCs/>
          <w:sz w:val="9"/>
          <w:szCs w:val="9"/>
        </w:rPr>
      </w:pPr>
      <w:r w:rsidRPr="00067884">
        <w:rPr>
          <w:bCs/>
          <w:sz w:val="9"/>
          <w:szCs w:val="9"/>
        </w:rPr>
        <w:tab/>
      </w:r>
      <w:r w:rsidRPr="00067884">
        <w:rPr>
          <w:bCs/>
          <w:sz w:val="9"/>
          <w:szCs w:val="9"/>
        </w:rPr>
        <w:tab/>
      </w:r>
      <w:r w:rsidRPr="00067884">
        <w:rPr>
          <w:bCs/>
          <w:sz w:val="9"/>
          <w:szCs w:val="9"/>
        </w:rPr>
        <w:tab/>
      </w:r>
      <w:r w:rsidRPr="00067884">
        <w:rPr>
          <w:bCs/>
          <w:sz w:val="9"/>
          <w:szCs w:val="9"/>
        </w:rPr>
        <w:tab/>
      </w:r>
      <w:r w:rsidRPr="00067884">
        <w:rPr>
          <w:bCs/>
          <w:sz w:val="9"/>
          <w:szCs w:val="9"/>
        </w:rPr>
        <w:tab/>
        <w:t>FORMULA</w:t>
      </w:r>
      <w:r w:rsidRPr="00067884">
        <w:rPr>
          <w:bCs/>
          <w:sz w:val="9"/>
          <w:szCs w:val="9"/>
        </w:rPr>
        <w:tab/>
      </w:r>
    </w:p>
    <w:p w:rsidR="00067884" w:rsidRPr="00067884" w:rsidRDefault="00067884" w:rsidP="00067884">
      <w:pPr>
        <w:tabs>
          <w:tab w:val="left" w:pos="738"/>
          <w:tab w:val="left" w:pos="900"/>
          <w:tab w:val="left" w:pos="1512"/>
          <w:tab w:val="left" w:pos="2160"/>
          <w:tab w:val="left" w:pos="2808"/>
          <w:tab w:val="left" w:pos="3420"/>
          <w:tab w:val="left" w:pos="4140"/>
          <w:tab w:val="left" w:pos="4860"/>
          <w:tab w:val="left" w:pos="5490"/>
        </w:tabs>
        <w:ind w:left="108"/>
        <w:jc w:val="left"/>
        <w:rPr>
          <w:bCs/>
          <w:sz w:val="9"/>
          <w:szCs w:val="9"/>
        </w:rPr>
      </w:pPr>
    </w:p>
    <w:p w:rsidR="00067884" w:rsidRPr="00067884" w:rsidRDefault="00067884" w:rsidP="00067884">
      <w:pPr>
        <w:tabs>
          <w:tab w:val="left" w:pos="738"/>
          <w:tab w:val="left" w:pos="900"/>
          <w:tab w:val="left" w:pos="1512"/>
          <w:tab w:val="left" w:pos="2160"/>
          <w:tab w:val="left" w:pos="2808"/>
          <w:tab w:val="left" w:pos="3420"/>
          <w:tab w:val="left" w:pos="4140"/>
          <w:tab w:val="left" w:pos="4860"/>
          <w:tab w:val="left" w:pos="5490"/>
        </w:tabs>
        <w:ind w:left="108"/>
        <w:jc w:val="left"/>
        <w:rPr>
          <w:bCs/>
          <w:sz w:val="9"/>
          <w:szCs w:val="9"/>
        </w:rPr>
      </w:pPr>
      <w:r w:rsidRPr="00067884">
        <w:rPr>
          <w:bCs/>
          <w:sz w:val="9"/>
          <w:szCs w:val="9"/>
        </w:rPr>
        <w:tab/>
      </w:r>
    </w:p>
    <w:p w:rsidR="00067884" w:rsidRPr="00067884" w:rsidRDefault="00067884" w:rsidP="00067884">
      <w:pPr>
        <w:tabs>
          <w:tab w:val="left" w:pos="738"/>
          <w:tab w:val="left" w:pos="900"/>
          <w:tab w:val="left" w:pos="1512"/>
          <w:tab w:val="left" w:pos="2160"/>
          <w:tab w:val="left" w:pos="2808"/>
          <w:tab w:val="left" w:pos="3420"/>
          <w:tab w:val="left" w:pos="4140"/>
          <w:tab w:val="left" w:pos="4860"/>
          <w:tab w:val="left" w:pos="5490"/>
        </w:tabs>
        <w:ind w:left="108"/>
        <w:jc w:val="left"/>
        <w:rPr>
          <w:bCs/>
          <w:sz w:val="9"/>
          <w:szCs w:val="9"/>
        </w:rPr>
      </w:pPr>
    </w:p>
    <w:p w:rsidR="00067884" w:rsidRPr="00067884" w:rsidRDefault="00067884" w:rsidP="00067884">
      <w:pPr>
        <w:tabs>
          <w:tab w:val="left" w:pos="738"/>
          <w:tab w:val="left" w:pos="990"/>
          <w:tab w:val="left" w:pos="1512"/>
          <w:tab w:val="left" w:pos="1800"/>
          <w:tab w:val="left" w:pos="2790"/>
          <w:tab w:val="left" w:pos="4140"/>
          <w:tab w:val="left" w:pos="4860"/>
          <w:tab w:val="left" w:pos="5490"/>
        </w:tabs>
        <w:ind w:left="108"/>
        <w:jc w:val="left"/>
        <w:rPr>
          <w:bCs/>
          <w:sz w:val="9"/>
          <w:szCs w:val="9"/>
        </w:rPr>
      </w:pPr>
      <w:r w:rsidRPr="00067884">
        <w:rPr>
          <w:bCs/>
          <w:sz w:val="9"/>
          <w:szCs w:val="9"/>
        </w:rPr>
        <w:t>ABBEVILLE</w:t>
      </w:r>
      <w:r w:rsidRPr="00067884">
        <w:rPr>
          <w:bCs/>
          <w:sz w:val="9"/>
          <w:szCs w:val="9"/>
        </w:rPr>
        <w:tab/>
      </w:r>
      <w:r w:rsidRPr="00067884">
        <w:rPr>
          <w:bCs/>
          <w:sz w:val="9"/>
          <w:szCs w:val="9"/>
        </w:rPr>
        <w:tab/>
        <w:t>$1,660,327</w:t>
      </w:r>
      <w:r w:rsidRPr="00067884">
        <w:rPr>
          <w:bCs/>
          <w:sz w:val="9"/>
          <w:szCs w:val="9"/>
        </w:rPr>
        <w:tab/>
      </w:r>
      <w:r w:rsidRPr="00067884">
        <w:rPr>
          <w:bCs/>
          <w:sz w:val="9"/>
          <w:szCs w:val="9"/>
        </w:rPr>
        <w:tab/>
        <w:t>$1,006,045</w:t>
      </w:r>
      <w:r w:rsidRPr="00067884">
        <w:rPr>
          <w:bCs/>
          <w:sz w:val="9"/>
          <w:szCs w:val="9"/>
        </w:rPr>
        <w:tab/>
        <w:t>($654,283)</w:t>
      </w:r>
      <w:r w:rsidRPr="00067884">
        <w:rPr>
          <w:bCs/>
          <w:sz w:val="9"/>
          <w:szCs w:val="9"/>
        </w:rPr>
        <w:tab/>
        <w:t>$1,056,982</w:t>
      </w:r>
      <w:r w:rsidRPr="00067884">
        <w:rPr>
          <w:bCs/>
          <w:sz w:val="9"/>
          <w:szCs w:val="9"/>
        </w:rPr>
        <w:tab/>
        <w:t>$50,938</w:t>
      </w:r>
    </w:p>
    <w:p w:rsidR="00067884" w:rsidRPr="00067884" w:rsidRDefault="00067884" w:rsidP="00067884">
      <w:pPr>
        <w:tabs>
          <w:tab w:val="left" w:pos="738"/>
          <w:tab w:val="left" w:pos="990"/>
          <w:tab w:val="left" w:pos="1512"/>
          <w:tab w:val="left" w:pos="1800"/>
          <w:tab w:val="left" w:pos="2808"/>
          <w:tab w:val="left" w:pos="3420"/>
          <w:tab w:val="left" w:pos="4140"/>
          <w:tab w:val="left" w:pos="4860"/>
          <w:tab w:val="left" w:pos="5490"/>
        </w:tabs>
        <w:ind w:left="108"/>
        <w:jc w:val="left"/>
        <w:rPr>
          <w:bCs/>
          <w:sz w:val="9"/>
          <w:szCs w:val="9"/>
        </w:rPr>
      </w:pPr>
      <w:r w:rsidRPr="00067884">
        <w:rPr>
          <w:bCs/>
          <w:sz w:val="9"/>
          <w:szCs w:val="9"/>
        </w:rPr>
        <w:t>AIKEN</w:t>
      </w:r>
      <w:r w:rsidRPr="00067884">
        <w:rPr>
          <w:bCs/>
          <w:sz w:val="9"/>
          <w:szCs w:val="9"/>
        </w:rPr>
        <w:tab/>
      </w:r>
      <w:r w:rsidRPr="00067884">
        <w:rPr>
          <w:bCs/>
          <w:sz w:val="9"/>
          <w:szCs w:val="9"/>
        </w:rPr>
        <w:tab/>
        <w:t>$10,458,227</w:t>
      </w:r>
      <w:r w:rsidRPr="00067884">
        <w:rPr>
          <w:bCs/>
          <w:sz w:val="9"/>
          <w:szCs w:val="9"/>
        </w:rPr>
        <w:tab/>
      </w:r>
      <w:r w:rsidRPr="00067884">
        <w:rPr>
          <w:bCs/>
          <w:sz w:val="9"/>
          <w:szCs w:val="9"/>
        </w:rPr>
        <w:tab/>
        <w:t>$6,336,995</w:t>
      </w:r>
      <w:r w:rsidRPr="00067884">
        <w:rPr>
          <w:bCs/>
          <w:sz w:val="9"/>
          <w:szCs w:val="9"/>
        </w:rPr>
        <w:tab/>
        <w:t>($4,121,232)</w:t>
      </w:r>
      <w:r w:rsidRPr="00067884">
        <w:rPr>
          <w:bCs/>
          <w:sz w:val="9"/>
          <w:szCs w:val="9"/>
        </w:rPr>
        <w:tab/>
      </w:r>
      <w:r w:rsidRPr="00067884">
        <w:rPr>
          <w:bCs/>
          <w:sz w:val="9"/>
          <w:szCs w:val="9"/>
        </w:rPr>
        <w:tab/>
        <w:t>$6,657,847</w:t>
      </w:r>
      <w:r w:rsidRPr="00067884">
        <w:rPr>
          <w:bCs/>
          <w:sz w:val="9"/>
          <w:szCs w:val="9"/>
        </w:rPr>
        <w:tab/>
        <w:t>$320,852</w:t>
      </w:r>
    </w:p>
    <w:p w:rsidR="00067884" w:rsidRPr="00067884" w:rsidRDefault="00067884" w:rsidP="00067884">
      <w:pPr>
        <w:tabs>
          <w:tab w:val="left" w:pos="738"/>
          <w:tab w:val="left" w:pos="990"/>
          <w:tab w:val="left" w:pos="1512"/>
          <w:tab w:val="left" w:pos="1800"/>
          <w:tab w:val="left" w:pos="2808"/>
          <w:tab w:val="left" w:pos="3420"/>
          <w:tab w:val="left" w:pos="4140"/>
          <w:tab w:val="left" w:pos="4860"/>
          <w:tab w:val="left" w:pos="5490"/>
        </w:tabs>
        <w:ind w:left="108"/>
        <w:jc w:val="left"/>
        <w:rPr>
          <w:bCs/>
          <w:sz w:val="9"/>
          <w:szCs w:val="9"/>
        </w:rPr>
      </w:pPr>
      <w:r w:rsidRPr="00067884">
        <w:rPr>
          <w:bCs/>
          <w:sz w:val="9"/>
          <w:szCs w:val="9"/>
        </w:rPr>
        <w:t>ALLENDALE</w:t>
      </w:r>
      <w:r w:rsidRPr="00067884">
        <w:rPr>
          <w:bCs/>
          <w:sz w:val="9"/>
          <w:szCs w:val="9"/>
        </w:rPr>
        <w:tab/>
      </w:r>
      <w:r w:rsidRPr="00067884">
        <w:rPr>
          <w:bCs/>
          <w:sz w:val="9"/>
          <w:szCs w:val="9"/>
        </w:rPr>
        <w:tab/>
        <w:t>$680,606</w:t>
      </w:r>
      <w:r w:rsidRPr="00067884">
        <w:rPr>
          <w:bCs/>
          <w:sz w:val="9"/>
          <w:szCs w:val="9"/>
        </w:rPr>
        <w:tab/>
      </w:r>
      <w:r w:rsidRPr="00067884">
        <w:rPr>
          <w:bCs/>
          <w:sz w:val="9"/>
          <w:szCs w:val="9"/>
        </w:rPr>
        <w:tab/>
        <w:t>$412,388</w:t>
      </w:r>
      <w:r w:rsidRPr="00067884">
        <w:rPr>
          <w:bCs/>
          <w:sz w:val="9"/>
          <w:szCs w:val="9"/>
        </w:rPr>
        <w:tab/>
        <w:t>($268,217)</w:t>
      </w:r>
      <w:r w:rsidRPr="00067884">
        <w:rPr>
          <w:bCs/>
          <w:sz w:val="9"/>
          <w:szCs w:val="9"/>
        </w:rPr>
        <w:tab/>
      </w:r>
      <w:r w:rsidRPr="00067884">
        <w:rPr>
          <w:bCs/>
          <w:sz w:val="9"/>
          <w:szCs w:val="9"/>
        </w:rPr>
        <w:tab/>
        <w:t>$433,268</w:t>
      </w:r>
      <w:r w:rsidRPr="00067884">
        <w:rPr>
          <w:bCs/>
          <w:sz w:val="9"/>
          <w:szCs w:val="9"/>
        </w:rPr>
        <w:tab/>
        <w:t>$20,880</w:t>
      </w:r>
    </w:p>
    <w:p w:rsidR="00067884" w:rsidRPr="00067884" w:rsidRDefault="00067884" w:rsidP="00067884">
      <w:pPr>
        <w:tabs>
          <w:tab w:val="left" w:pos="738"/>
          <w:tab w:val="left" w:pos="990"/>
          <w:tab w:val="left" w:pos="1800"/>
          <w:tab w:val="left" w:pos="2160"/>
          <w:tab w:val="left" w:pos="2808"/>
          <w:tab w:val="left" w:pos="3420"/>
          <w:tab w:val="left" w:pos="4140"/>
          <w:tab w:val="left" w:pos="4860"/>
          <w:tab w:val="left" w:pos="5490"/>
        </w:tabs>
        <w:ind w:left="108"/>
        <w:jc w:val="left"/>
        <w:rPr>
          <w:bCs/>
          <w:sz w:val="9"/>
          <w:szCs w:val="9"/>
        </w:rPr>
      </w:pPr>
      <w:r w:rsidRPr="00067884">
        <w:rPr>
          <w:bCs/>
          <w:sz w:val="9"/>
          <w:szCs w:val="9"/>
        </w:rPr>
        <w:t>ANDERSON</w:t>
      </w:r>
      <w:r w:rsidRPr="00067884">
        <w:rPr>
          <w:bCs/>
          <w:sz w:val="9"/>
          <w:szCs w:val="9"/>
        </w:rPr>
        <w:tab/>
      </w:r>
      <w:r w:rsidRPr="00067884">
        <w:rPr>
          <w:bCs/>
          <w:sz w:val="9"/>
          <w:szCs w:val="9"/>
        </w:rPr>
        <w:tab/>
        <w:t>$12,223,725</w:t>
      </w:r>
      <w:r w:rsidRPr="00067884">
        <w:rPr>
          <w:bCs/>
          <w:sz w:val="9"/>
          <w:szCs w:val="9"/>
        </w:rPr>
        <w:tab/>
        <w:t>$7,406,770</w:t>
      </w:r>
      <w:r w:rsidRPr="00067884">
        <w:rPr>
          <w:bCs/>
          <w:sz w:val="9"/>
          <w:szCs w:val="9"/>
        </w:rPr>
        <w:tab/>
        <w:t>($4,816,955)</w:t>
      </w:r>
      <w:r w:rsidRPr="00067884">
        <w:rPr>
          <w:bCs/>
          <w:sz w:val="9"/>
          <w:szCs w:val="9"/>
        </w:rPr>
        <w:tab/>
      </w:r>
      <w:r w:rsidRPr="00067884">
        <w:rPr>
          <w:bCs/>
          <w:sz w:val="9"/>
          <w:szCs w:val="9"/>
        </w:rPr>
        <w:tab/>
        <w:t>$7,781,787</w:t>
      </w:r>
      <w:r w:rsidRPr="00067884">
        <w:rPr>
          <w:bCs/>
          <w:sz w:val="9"/>
          <w:szCs w:val="9"/>
        </w:rPr>
        <w:tab/>
        <w:t>$375,017</w:t>
      </w:r>
    </w:p>
    <w:p w:rsidR="00067884" w:rsidRPr="00067884" w:rsidRDefault="00067884" w:rsidP="00067884">
      <w:pPr>
        <w:tabs>
          <w:tab w:val="left" w:pos="738"/>
          <w:tab w:val="left" w:pos="990"/>
          <w:tab w:val="left" w:pos="1800"/>
          <w:tab w:val="left" w:pos="2160"/>
          <w:tab w:val="left" w:pos="2808"/>
          <w:tab w:val="left" w:pos="3420"/>
          <w:tab w:val="left" w:pos="4140"/>
          <w:tab w:val="left" w:pos="4860"/>
          <w:tab w:val="left" w:pos="5490"/>
        </w:tabs>
        <w:ind w:left="108"/>
        <w:jc w:val="left"/>
        <w:rPr>
          <w:bCs/>
          <w:sz w:val="9"/>
          <w:szCs w:val="9"/>
        </w:rPr>
      </w:pPr>
      <w:r w:rsidRPr="00067884">
        <w:rPr>
          <w:bCs/>
          <w:sz w:val="9"/>
          <w:szCs w:val="9"/>
        </w:rPr>
        <w:t>BAMBERG</w:t>
      </w:r>
      <w:r w:rsidRPr="00067884">
        <w:rPr>
          <w:bCs/>
          <w:sz w:val="9"/>
          <w:szCs w:val="9"/>
        </w:rPr>
        <w:tab/>
      </w:r>
      <w:r w:rsidRPr="00067884">
        <w:rPr>
          <w:bCs/>
          <w:sz w:val="9"/>
          <w:szCs w:val="9"/>
        </w:rPr>
        <w:tab/>
        <w:t>$1,044,327</w:t>
      </w:r>
      <w:r w:rsidRPr="00067884">
        <w:rPr>
          <w:bCs/>
          <w:sz w:val="9"/>
          <w:szCs w:val="9"/>
        </w:rPr>
        <w:tab/>
        <w:t>$632,780</w:t>
      </w:r>
      <w:r w:rsidRPr="00067884">
        <w:rPr>
          <w:bCs/>
          <w:sz w:val="9"/>
          <w:szCs w:val="9"/>
        </w:rPr>
        <w:tab/>
      </w:r>
      <w:r w:rsidRPr="00067884">
        <w:rPr>
          <w:bCs/>
          <w:sz w:val="9"/>
          <w:szCs w:val="9"/>
        </w:rPr>
        <w:tab/>
        <w:t>($411,547)</w:t>
      </w:r>
      <w:r w:rsidRPr="00067884">
        <w:rPr>
          <w:bCs/>
          <w:sz w:val="9"/>
          <w:szCs w:val="9"/>
        </w:rPr>
        <w:tab/>
      </w:r>
      <w:r w:rsidRPr="00067884">
        <w:rPr>
          <w:bCs/>
          <w:sz w:val="9"/>
          <w:szCs w:val="9"/>
        </w:rPr>
        <w:tab/>
        <w:t>$664,819</w:t>
      </w:r>
      <w:r w:rsidRPr="00067884">
        <w:rPr>
          <w:bCs/>
          <w:sz w:val="9"/>
          <w:szCs w:val="9"/>
        </w:rPr>
        <w:tab/>
        <w:t>$32,039</w:t>
      </w:r>
    </w:p>
    <w:p w:rsidR="00067884" w:rsidRPr="00067884" w:rsidRDefault="00067884" w:rsidP="00067884">
      <w:pPr>
        <w:tabs>
          <w:tab w:val="left" w:pos="738"/>
          <w:tab w:val="left" w:pos="990"/>
          <w:tab w:val="left" w:pos="1800"/>
          <w:tab w:val="left" w:pos="2808"/>
          <w:tab w:val="left" w:pos="3420"/>
          <w:tab w:val="left" w:pos="4140"/>
          <w:tab w:val="left" w:pos="4860"/>
          <w:tab w:val="left" w:pos="5490"/>
        </w:tabs>
        <w:ind w:left="108"/>
        <w:jc w:val="left"/>
        <w:rPr>
          <w:bCs/>
          <w:sz w:val="9"/>
          <w:szCs w:val="9"/>
        </w:rPr>
      </w:pPr>
      <w:r w:rsidRPr="00067884">
        <w:rPr>
          <w:bCs/>
          <w:sz w:val="9"/>
          <w:szCs w:val="9"/>
        </w:rPr>
        <w:t>BARNWELL</w:t>
      </w:r>
      <w:r w:rsidRPr="00067884">
        <w:rPr>
          <w:bCs/>
          <w:sz w:val="9"/>
          <w:szCs w:val="9"/>
        </w:rPr>
        <w:tab/>
      </w:r>
      <w:r w:rsidRPr="00067884">
        <w:rPr>
          <w:bCs/>
          <w:sz w:val="9"/>
          <w:szCs w:val="9"/>
        </w:rPr>
        <w:tab/>
        <w:t>$1,477,683</w:t>
      </w:r>
      <w:r w:rsidRPr="00067884">
        <w:rPr>
          <w:bCs/>
          <w:sz w:val="9"/>
          <w:szCs w:val="9"/>
        </w:rPr>
        <w:tab/>
        <w:t>$895,372</w:t>
      </w:r>
      <w:r w:rsidRPr="00067884">
        <w:rPr>
          <w:bCs/>
          <w:sz w:val="9"/>
          <w:szCs w:val="9"/>
        </w:rPr>
        <w:tab/>
        <w:t>($582,310)</w:t>
      </w:r>
      <w:r w:rsidRPr="00067884">
        <w:rPr>
          <w:bCs/>
          <w:sz w:val="9"/>
          <w:szCs w:val="9"/>
        </w:rPr>
        <w:tab/>
      </w:r>
      <w:r w:rsidRPr="00067884">
        <w:rPr>
          <w:bCs/>
          <w:sz w:val="9"/>
          <w:szCs w:val="9"/>
        </w:rPr>
        <w:tab/>
        <w:t>$940,707</w:t>
      </w:r>
      <w:r w:rsidRPr="00067884">
        <w:rPr>
          <w:bCs/>
          <w:sz w:val="9"/>
          <w:szCs w:val="9"/>
        </w:rPr>
        <w:tab/>
        <w:t>$45,334</w:t>
      </w:r>
    </w:p>
    <w:p w:rsidR="00067884" w:rsidRPr="00067884" w:rsidRDefault="00067884" w:rsidP="00067884">
      <w:pPr>
        <w:tabs>
          <w:tab w:val="left" w:pos="738"/>
          <w:tab w:val="left" w:pos="990"/>
          <w:tab w:val="left" w:pos="1800"/>
          <w:tab w:val="left" w:pos="2160"/>
          <w:tab w:val="left" w:pos="2808"/>
          <w:tab w:val="left" w:pos="3420"/>
          <w:tab w:val="left" w:pos="4140"/>
          <w:tab w:val="left" w:pos="4860"/>
          <w:tab w:val="left" w:pos="5490"/>
        </w:tabs>
        <w:ind w:left="108"/>
        <w:jc w:val="left"/>
        <w:rPr>
          <w:bCs/>
          <w:sz w:val="9"/>
          <w:szCs w:val="9"/>
        </w:rPr>
      </w:pPr>
      <w:r w:rsidRPr="00067884">
        <w:rPr>
          <w:bCs/>
          <w:sz w:val="9"/>
          <w:szCs w:val="9"/>
        </w:rPr>
        <w:t>BEAUFORT</w:t>
      </w:r>
      <w:r w:rsidRPr="00067884">
        <w:rPr>
          <w:bCs/>
          <w:sz w:val="9"/>
          <w:szCs w:val="9"/>
        </w:rPr>
        <w:tab/>
      </w:r>
      <w:r w:rsidRPr="00067884">
        <w:rPr>
          <w:bCs/>
          <w:sz w:val="9"/>
          <w:szCs w:val="9"/>
        </w:rPr>
        <w:tab/>
        <w:t>$10,597,628</w:t>
      </w:r>
      <w:r w:rsidRPr="00067884">
        <w:rPr>
          <w:bCs/>
          <w:sz w:val="9"/>
          <w:szCs w:val="9"/>
        </w:rPr>
        <w:tab/>
        <w:t>$6,421,469</w:t>
      </w:r>
      <w:r w:rsidRPr="00067884">
        <w:rPr>
          <w:bCs/>
          <w:sz w:val="9"/>
          <w:szCs w:val="9"/>
        </w:rPr>
        <w:tab/>
        <w:t>($4,176,159)</w:t>
      </w:r>
      <w:r w:rsidRPr="00067884">
        <w:rPr>
          <w:bCs/>
          <w:sz w:val="9"/>
          <w:szCs w:val="9"/>
        </w:rPr>
        <w:tab/>
      </w:r>
      <w:r w:rsidRPr="00067884">
        <w:rPr>
          <w:bCs/>
          <w:sz w:val="9"/>
          <w:szCs w:val="9"/>
        </w:rPr>
        <w:tab/>
        <w:t>$6,746,598</w:t>
      </w:r>
      <w:r w:rsidRPr="00067884">
        <w:rPr>
          <w:bCs/>
          <w:sz w:val="9"/>
          <w:szCs w:val="9"/>
        </w:rPr>
        <w:tab/>
        <w:t>$325,129</w:t>
      </w:r>
    </w:p>
    <w:p w:rsidR="00067884" w:rsidRPr="00067884" w:rsidRDefault="00067884" w:rsidP="00067884">
      <w:pPr>
        <w:tabs>
          <w:tab w:val="left" w:pos="738"/>
          <w:tab w:val="left" w:pos="990"/>
          <w:tab w:val="left" w:pos="1512"/>
          <w:tab w:val="left" w:pos="1800"/>
          <w:tab w:val="left" w:pos="2808"/>
          <w:tab w:val="left" w:pos="3420"/>
          <w:tab w:val="left" w:pos="4140"/>
          <w:tab w:val="left" w:pos="4860"/>
          <w:tab w:val="left" w:pos="5490"/>
        </w:tabs>
        <w:ind w:left="108"/>
        <w:jc w:val="left"/>
        <w:rPr>
          <w:bCs/>
          <w:sz w:val="9"/>
          <w:szCs w:val="9"/>
        </w:rPr>
      </w:pPr>
      <w:r w:rsidRPr="00067884">
        <w:rPr>
          <w:bCs/>
          <w:sz w:val="9"/>
          <w:szCs w:val="9"/>
        </w:rPr>
        <w:t>BERKELEY</w:t>
      </w:r>
      <w:r w:rsidRPr="00067884">
        <w:rPr>
          <w:bCs/>
          <w:sz w:val="9"/>
          <w:szCs w:val="9"/>
        </w:rPr>
        <w:tab/>
      </w:r>
      <w:r w:rsidRPr="00067884">
        <w:rPr>
          <w:bCs/>
          <w:sz w:val="9"/>
          <w:szCs w:val="9"/>
        </w:rPr>
        <w:tab/>
        <w:t>$11,617,327</w:t>
      </w:r>
      <w:r w:rsidRPr="00067884">
        <w:rPr>
          <w:bCs/>
          <w:sz w:val="9"/>
          <w:szCs w:val="9"/>
        </w:rPr>
        <w:tab/>
      </w:r>
      <w:r w:rsidRPr="00067884">
        <w:rPr>
          <w:bCs/>
          <w:sz w:val="9"/>
          <w:szCs w:val="9"/>
        </w:rPr>
        <w:tab/>
        <w:t>$7,039,346</w:t>
      </w:r>
      <w:r w:rsidRPr="00067884">
        <w:rPr>
          <w:bCs/>
          <w:sz w:val="9"/>
          <w:szCs w:val="9"/>
        </w:rPr>
        <w:tab/>
        <w:t>($4,577,981)</w:t>
      </w:r>
      <w:r w:rsidRPr="00067884">
        <w:rPr>
          <w:bCs/>
          <w:sz w:val="9"/>
          <w:szCs w:val="9"/>
        </w:rPr>
        <w:tab/>
      </w:r>
      <w:r w:rsidRPr="00067884">
        <w:rPr>
          <w:bCs/>
          <w:sz w:val="9"/>
          <w:szCs w:val="9"/>
        </w:rPr>
        <w:tab/>
        <w:t>$7,395,760</w:t>
      </w:r>
      <w:r w:rsidRPr="00067884">
        <w:rPr>
          <w:bCs/>
          <w:sz w:val="9"/>
          <w:szCs w:val="9"/>
        </w:rPr>
        <w:tab/>
        <w:t>$356,413</w:t>
      </w:r>
    </w:p>
    <w:p w:rsidR="00067884" w:rsidRPr="00067884" w:rsidRDefault="00067884" w:rsidP="00067884">
      <w:pPr>
        <w:tabs>
          <w:tab w:val="left" w:pos="738"/>
          <w:tab w:val="left" w:pos="990"/>
          <w:tab w:val="left" w:pos="1512"/>
          <w:tab w:val="left" w:pos="1800"/>
          <w:tab w:val="left" w:pos="2808"/>
          <w:tab w:val="left" w:pos="3420"/>
          <w:tab w:val="left" w:pos="4140"/>
          <w:tab w:val="left" w:pos="4860"/>
          <w:tab w:val="left" w:pos="5490"/>
        </w:tabs>
        <w:ind w:left="108"/>
        <w:jc w:val="left"/>
        <w:rPr>
          <w:bCs/>
          <w:sz w:val="9"/>
          <w:szCs w:val="9"/>
        </w:rPr>
      </w:pPr>
      <w:r w:rsidRPr="00067884">
        <w:rPr>
          <w:bCs/>
          <w:sz w:val="9"/>
          <w:szCs w:val="9"/>
        </w:rPr>
        <w:t>CALHOUN</w:t>
      </w:r>
      <w:r w:rsidRPr="00067884">
        <w:rPr>
          <w:bCs/>
          <w:sz w:val="9"/>
          <w:szCs w:val="9"/>
        </w:rPr>
        <w:tab/>
      </w:r>
      <w:r w:rsidRPr="00067884">
        <w:rPr>
          <w:bCs/>
          <w:sz w:val="9"/>
          <w:szCs w:val="9"/>
        </w:rPr>
        <w:tab/>
        <w:t>$991,284</w:t>
      </w:r>
      <w:r w:rsidRPr="00067884">
        <w:rPr>
          <w:bCs/>
          <w:sz w:val="9"/>
          <w:szCs w:val="9"/>
        </w:rPr>
        <w:tab/>
      </w:r>
      <w:r w:rsidRPr="00067884">
        <w:rPr>
          <w:bCs/>
          <w:sz w:val="9"/>
          <w:szCs w:val="9"/>
        </w:rPr>
        <w:tab/>
        <w:t>$600,650</w:t>
      </w:r>
      <w:r w:rsidRPr="00067884">
        <w:rPr>
          <w:bCs/>
          <w:sz w:val="9"/>
          <w:szCs w:val="9"/>
        </w:rPr>
        <w:tab/>
        <w:t>($390,634)</w:t>
      </w:r>
      <w:r w:rsidRPr="00067884">
        <w:rPr>
          <w:bCs/>
          <w:sz w:val="9"/>
          <w:szCs w:val="9"/>
        </w:rPr>
        <w:tab/>
      </w:r>
      <w:r w:rsidRPr="00067884">
        <w:rPr>
          <w:bCs/>
          <w:sz w:val="9"/>
          <w:szCs w:val="9"/>
        </w:rPr>
        <w:tab/>
        <w:t>$631,062</w:t>
      </w:r>
      <w:r w:rsidRPr="00067884">
        <w:rPr>
          <w:bCs/>
          <w:sz w:val="9"/>
          <w:szCs w:val="9"/>
        </w:rPr>
        <w:tab/>
        <w:t>$30,412</w:t>
      </w:r>
    </w:p>
    <w:p w:rsidR="00067884" w:rsidRPr="00067884" w:rsidRDefault="00067884" w:rsidP="00067884">
      <w:pPr>
        <w:tabs>
          <w:tab w:val="left" w:pos="738"/>
          <w:tab w:val="left" w:pos="990"/>
          <w:tab w:val="left" w:pos="1512"/>
          <w:tab w:val="left" w:pos="1800"/>
          <w:tab w:val="left" w:pos="2808"/>
          <w:tab w:val="left" w:pos="3420"/>
          <w:tab w:val="left" w:pos="4140"/>
          <w:tab w:val="left" w:pos="4860"/>
          <w:tab w:val="left" w:pos="5490"/>
        </w:tabs>
        <w:ind w:left="108"/>
        <w:jc w:val="left"/>
        <w:rPr>
          <w:bCs/>
          <w:sz w:val="9"/>
          <w:szCs w:val="9"/>
        </w:rPr>
      </w:pPr>
      <w:r w:rsidRPr="00067884">
        <w:rPr>
          <w:bCs/>
          <w:sz w:val="9"/>
          <w:szCs w:val="9"/>
        </w:rPr>
        <w:t>CHARLESTON</w:t>
      </w:r>
      <w:r w:rsidRPr="00067884">
        <w:rPr>
          <w:bCs/>
          <w:sz w:val="9"/>
          <w:szCs w:val="9"/>
        </w:rPr>
        <w:tab/>
        <w:t>$22,876,878</w:t>
      </w:r>
      <w:r w:rsidRPr="00067884">
        <w:rPr>
          <w:bCs/>
          <w:sz w:val="9"/>
          <w:szCs w:val="9"/>
        </w:rPr>
        <w:tab/>
      </w:r>
      <w:r w:rsidRPr="00067884">
        <w:rPr>
          <w:bCs/>
          <w:sz w:val="9"/>
          <w:szCs w:val="9"/>
        </w:rPr>
        <w:tab/>
        <w:t>$13,861,907</w:t>
      </w:r>
      <w:r w:rsidRPr="00067884">
        <w:rPr>
          <w:bCs/>
          <w:sz w:val="9"/>
          <w:szCs w:val="9"/>
        </w:rPr>
        <w:tab/>
        <w:t>($9,014,971)</w:t>
      </w:r>
      <w:r w:rsidRPr="00067884">
        <w:rPr>
          <w:bCs/>
          <w:sz w:val="9"/>
          <w:szCs w:val="9"/>
        </w:rPr>
        <w:tab/>
      </w:r>
      <w:r w:rsidRPr="00067884">
        <w:rPr>
          <w:bCs/>
          <w:sz w:val="9"/>
          <w:szCs w:val="9"/>
        </w:rPr>
        <w:tab/>
        <w:t>$14,563,758</w:t>
      </w:r>
      <w:r w:rsidRPr="00067884">
        <w:rPr>
          <w:bCs/>
          <w:sz w:val="9"/>
          <w:szCs w:val="9"/>
        </w:rPr>
        <w:tab/>
        <w:t>$701,851</w:t>
      </w:r>
    </w:p>
    <w:p w:rsidR="00067884" w:rsidRPr="00067884" w:rsidRDefault="00067884" w:rsidP="00067884">
      <w:pPr>
        <w:tabs>
          <w:tab w:val="left" w:pos="738"/>
          <w:tab w:val="left" w:pos="990"/>
          <w:tab w:val="left" w:pos="1800"/>
          <w:tab w:val="left" w:pos="2160"/>
          <w:tab w:val="left" w:pos="2808"/>
          <w:tab w:val="left" w:pos="3420"/>
          <w:tab w:val="left" w:pos="4140"/>
          <w:tab w:val="left" w:pos="4860"/>
          <w:tab w:val="left" w:pos="5490"/>
        </w:tabs>
        <w:ind w:left="108"/>
        <w:jc w:val="left"/>
        <w:rPr>
          <w:bCs/>
          <w:sz w:val="9"/>
          <w:szCs w:val="9"/>
        </w:rPr>
      </w:pPr>
      <w:r w:rsidRPr="00067884">
        <w:rPr>
          <w:bCs/>
          <w:sz w:val="9"/>
          <w:szCs w:val="9"/>
        </w:rPr>
        <w:t>CHEROKEE</w:t>
      </w:r>
      <w:r w:rsidRPr="00067884">
        <w:rPr>
          <w:bCs/>
          <w:sz w:val="9"/>
          <w:szCs w:val="9"/>
        </w:rPr>
        <w:tab/>
      </w:r>
      <w:r w:rsidRPr="00067884">
        <w:rPr>
          <w:bCs/>
          <w:sz w:val="9"/>
          <w:szCs w:val="9"/>
        </w:rPr>
        <w:tab/>
        <w:t>$3,623,299</w:t>
      </w:r>
      <w:r w:rsidRPr="00067884">
        <w:rPr>
          <w:bCs/>
          <w:sz w:val="9"/>
          <w:szCs w:val="9"/>
        </w:rPr>
        <w:tab/>
        <w:t>$2,195,543</w:t>
      </w:r>
      <w:r w:rsidRPr="00067884">
        <w:rPr>
          <w:bCs/>
          <w:sz w:val="9"/>
          <w:szCs w:val="9"/>
        </w:rPr>
        <w:tab/>
        <w:t>($1,427,755)</w:t>
      </w:r>
      <w:r w:rsidRPr="00067884">
        <w:rPr>
          <w:bCs/>
          <w:sz w:val="9"/>
          <w:szCs w:val="9"/>
        </w:rPr>
        <w:tab/>
      </w:r>
      <w:r w:rsidRPr="00067884">
        <w:rPr>
          <w:bCs/>
          <w:sz w:val="9"/>
          <w:szCs w:val="9"/>
        </w:rPr>
        <w:tab/>
        <w:t>$2,306,641</w:t>
      </w:r>
      <w:r w:rsidRPr="00067884">
        <w:rPr>
          <w:bCs/>
          <w:sz w:val="9"/>
          <w:szCs w:val="9"/>
        </w:rPr>
        <w:tab/>
        <w:t>$111,098</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CHESTER</w:t>
      </w:r>
      <w:r w:rsidRPr="00067884">
        <w:rPr>
          <w:bCs/>
          <w:sz w:val="9"/>
          <w:szCs w:val="9"/>
        </w:rPr>
        <w:tab/>
      </w:r>
      <w:r w:rsidRPr="00067884">
        <w:rPr>
          <w:bCs/>
          <w:sz w:val="9"/>
          <w:szCs w:val="9"/>
        </w:rPr>
        <w:tab/>
        <w:t>$2,164,821</w:t>
      </w:r>
      <w:r w:rsidRPr="00067884">
        <w:rPr>
          <w:bCs/>
          <w:sz w:val="9"/>
          <w:szCs w:val="9"/>
        </w:rPr>
        <w:tab/>
      </w:r>
      <w:r w:rsidRPr="00067884">
        <w:rPr>
          <w:bCs/>
          <w:sz w:val="9"/>
          <w:szCs w:val="9"/>
        </w:rPr>
        <w:tab/>
        <w:t>$1,311,734</w:t>
      </w:r>
      <w:r w:rsidRPr="00067884">
        <w:rPr>
          <w:bCs/>
          <w:sz w:val="9"/>
          <w:szCs w:val="9"/>
        </w:rPr>
        <w:tab/>
        <w:t>($853,087)</w:t>
      </w:r>
      <w:r w:rsidRPr="00067884">
        <w:rPr>
          <w:bCs/>
          <w:sz w:val="9"/>
          <w:szCs w:val="9"/>
        </w:rPr>
        <w:tab/>
        <w:t>$1,378,149</w:t>
      </w:r>
      <w:r w:rsidRPr="00067884">
        <w:rPr>
          <w:bCs/>
          <w:sz w:val="9"/>
          <w:szCs w:val="9"/>
        </w:rPr>
        <w:tab/>
        <w:t>$66,415</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CHESTERFIELD</w:t>
      </w:r>
      <w:r w:rsidRPr="00067884">
        <w:rPr>
          <w:bCs/>
          <w:sz w:val="9"/>
          <w:szCs w:val="9"/>
        </w:rPr>
        <w:tab/>
        <w:t>$3,052,828</w:t>
      </w:r>
      <w:r w:rsidRPr="00067884">
        <w:rPr>
          <w:bCs/>
          <w:sz w:val="9"/>
          <w:szCs w:val="9"/>
        </w:rPr>
        <w:tab/>
      </w:r>
      <w:r w:rsidRPr="00067884">
        <w:rPr>
          <w:bCs/>
          <w:sz w:val="9"/>
          <w:szCs w:val="9"/>
        </w:rPr>
        <w:tab/>
        <w:t>$1,849,807</w:t>
      </w:r>
      <w:r w:rsidRPr="00067884">
        <w:rPr>
          <w:bCs/>
          <w:sz w:val="9"/>
          <w:szCs w:val="9"/>
        </w:rPr>
        <w:tab/>
        <w:t>($1,203,022)</w:t>
      </w:r>
      <w:r w:rsidRPr="00067884">
        <w:rPr>
          <w:bCs/>
          <w:sz w:val="9"/>
          <w:szCs w:val="9"/>
        </w:rPr>
        <w:tab/>
        <w:t>$1,943,465</w:t>
      </w:r>
      <w:r w:rsidRPr="00067884">
        <w:rPr>
          <w:bCs/>
          <w:sz w:val="9"/>
          <w:szCs w:val="9"/>
        </w:rPr>
        <w:tab/>
        <w:t>$93,659</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CLARENDON</w:t>
      </w:r>
      <w:r w:rsidRPr="00067884">
        <w:rPr>
          <w:bCs/>
          <w:sz w:val="9"/>
          <w:szCs w:val="9"/>
        </w:rPr>
        <w:tab/>
      </w:r>
      <w:r w:rsidRPr="00067884">
        <w:rPr>
          <w:bCs/>
          <w:sz w:val="9"/>
          <w:szCs w:val="9"/>
        </w:rPr>
        <w:tab/>
        <w:t>$2,284,428</w:t>
      </w:r>
      <w:r w:rsidRPr="00067884">
        <w:rPr>
          <w:bCs/>
          <w:sz w:val="9"/>
          <w:szCs w:val="9"/>
        </w:rPr>
        <w:tab/>
      </w:r>
      <w:r w:rsidRPr="00067884">
        <w:rPr>
          <w:bCs/>
          <w:sz w:val="9"/>
          <w:szCs w:val="9"/>
        </w:rPr>
        <w:tab/>
        <w:t>$1,384,215</w:t>
      </w:r>
      <w:r w:rsidRPr="00067884">
        <w:rPr>
          <w:bCs/>
          <w:sz w:val="9"/>
          <w:szCs w:val="9"/>
        </w:rPr>
        <w:tab/>
        <w:t>($900,213)</w:t>
      </w:r>
      <w:r w:rsidRPr="00067884">
        <w:rPr>
          <w:bCs/>
          <w:sz w:val="9"/>
          <w:szCs w:val="9"/>
        </w:rPr>
        <w:tab/>
        <w:t>$1,454,300</w:t>
      </w:r>
      <w:r w:rsidRPr="00067884">
        <w:rPr>
          <w:bCs/>
          <w:sz w:val="9"/>
          <w:szCs w:val="9"/>
        </w:rPr>
        <w:tab/>
        <w:t>$70,085</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COLLETON</w:t>
      </w:r>
      <w:r w:rsidRPr="00067884">
        <w:rPr>
          <w:bCs/>
          <w:sz w:val="9"/>
          <w:szCs w:val="9"/>
        </w:rPr>
        <w:tab/>
      </w:r>
      <w:r w:rsidRPr="00067884">
        <w:rPr>
          <w:bCs/>
          <w:sz w:val="9"/>
          <w:szCs w:val="9"/>
        </w:rPr>
        <w:tab/>
        <w:t>$2,540,562</w:t>
      </w:r>
      <w:r w:rsidRPr="00067884">
        <w:rPr>
          <w:bCs/>
          <w:sz w:val="9"/>
          <w:szCs w:val="9"/>
        </w:rPr>
        <w:tab/>
      </w:r>
      <w:r w:rsidRPr="00067884">
        <w:rPr>
          <w:bCs/>
          <w:sz w:val="9"/>
          <w:szCs w:val="9"/>
        </w:rPr>
        <w:tab/>
        <w:t>$1,539,412</w:t>
      </w:r>
      <w:r w:rsidRPr="00067884">
        <w:rPr>
          <w:bCs/>
          <w:sz w:val="9"/>
          <w:szCs w:val="9"/>
        </w:rPr>
        <w:tab/>
        <w:t>($1,001,149)</w:t>
      </w:r>
      <w:r w:rsidRPr="00067884">
        <w:rPr>
          <w:bCs/>
          <w:sz w:val="9"/>
          <w:szCs w:val="9"/>
        </w:rPr>
        <w:tab/>
        <w:t>$1,617,355</w:t>
      </w:r>
      <w:r w:rsidRPr="00067884">
        <w:rPr>
          <w:bCs/>
          <w:sz w:val="9"/>
          <w:szCs w:val="9"/>
        </w:rPr>
        <w:tab/>
        <w:t>$77,943</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DARLINGTON</w:t>
      </w:r>
      <w:r w:rsidRPr="00067884">
        <w:rPr>
          <w:bCs/>
          <w:sz w:val="9"/>
          <w:szCs w:val="9"/>
        </w:rPr>
        <w:tab/>
      </w:r>
      <w:r w:rsidRPr="00067884">
        <w:rPr>
          <w:bCs/>
          <w:sz w:val="9"/>
          <w:szCs w:val="9"/>
        </w:rPr>
        <w:tab/>
        <w:t>$4,486,483</w:t>
      </w:r>
      <w:r w:rsidRPr="00067884">
        <w:rPr>
          <w:bCs/>
          <w:sz w:val="9"/>
          <w:szCs w:val="9"/>
        </w:rPr>
        <w:tab/>
      </w:r>
      <w:r w:rsidRPr="00067884">
        <w:rPr>
          <w:bCs/>
          <w:sz w:val="9"/>
          <w:szCs w:val="9"/>
        </w:rPr>
        <w:tab/>
        <w:t>$2,718,504</w:t>
      </w:r>
      <w:r w:rsidRPr="00067884">
        <w:rPr>
          <w:bCs/>
          <w:sz w:val="9"/>
          <w:szCs w:val="9"/>
        </w:rPr>
        <w:tab/>
        <w:t>($1,767,979)</w:t>
      </w:r>
      <w:r w:rsidRPr="00067884">
        <w:rPr>
          <w:bCs/>
          <w:sz w:val="9"/>
          <w:szCs w:val="9"/>
        </w:rPr>
        <w:tab/>
        <w:t>$2,856,147</w:t>
      </w:r>
      <w:r w:rsidRPr="00067884">
        <w:rPr>
          <w:bCs/>
          <w:sz w:val="9"/>
          <w:szCs w:val="9"/>
        </w:rPr>
        <w:tab/>
        <w:t>$137,642</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DILLON</w:t>
      </w:r>
      <w:r w:rsidRPr="00067884">
        <w:rPr>
          <w:bCs/>
          <w:sz w:val="9"/>
          <w:szCs w:val="9"/>
        </w:rPr>
        <w:tab/>
      </w:r>
      <w:r w:rsidRPr="00067884">
        <w:rPr>
          <w:bCs/>
          <w:sz w:val="9"/>
          <w:szCs w:val="9"/>
        </w:rPr>
        <w:tab/>
        <w:t>$2,094,402</w:t>
      </w:r>
      <w:r w:rsidRPr="00067884">
        <w:rPr>
          <w:bCs/>
          <w:sz w:val="9"/>
          <w:szCs w:val="9"/>
        </w:rPr>
        <w:tab/>
      </w:r>
      <w:r w:rsidRPr="00067884">
        <w:rPr>
          <w:bCs/>
          <w:sz w:val="9"/>
          <w:szCs w:val="9"/>
        </w:rPr>
        <w:tab/>
        <w:t>$1,269,058</w:t>
      </w:r>
      <w:r w:rsidRPr="00067884">
        <w:rPr>
          <w:bCs/>
          <w:sz w:val="9"/>
          <w:szCs w:val="9"/>
        </w:rPr>
        <w:tab/>
        <w:t>($825,344)</w:t>
      </w:r>
      <w:r w:rsidRPr="00067884">
        <w:rPr>
          <w:bCs/>
          <w:sz w:val="9"/>
          <w:szCs w:val="9"/>
        </w:rPr>
        <w:tab/>
        <w:t>$1,333,312</w:t>
      </w:r>
      <w:r w:rsidRPr="00067884">
        <w:rPr>
          <w:bCs/>
          <w:sz w:val="9"/>
          <w:szCs w:val="9"/>
        </w:rPr>
        <w:tab/>
        <w:t>$64,254</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DORCHESTER</w:t>
      </w:r>
      <w:r w:rsidRPr="00067884">
        <w:rPr>
          <w:bCs/>
          <w:sz w:val="9"/>
          <w:szCs w:val="9"/>
        </w:rPr>
        <w:tab/>
        <w:t>$8,920,251</w:t>
      </w:r>
      <w:r w:rsidRPr="00067884">
        <w:rPr>
          <w:bCs/>
          <w:sz w:val="9"/>
          <w:szCs w:val="9"/>
        </w:rPr>
        <w:tab/>
      </w:r>
      <w:r w:rsidRPr="00067884">
        <w:rPr>
          <w:bCs/>
          <w:sz w:val="9"/>
          <w:szCs w:val="9"/>
        </w:rPr>
        <w:tab/>
        <w:t>$5,405,080</w:t>
      </w:r>
      <w:r w:rsidRPr="00067884">
        <w:rPr>
          <w:bCs/>
          <w:sz w:val="9"/>
          <w:szCs w:val="9"/>
        </w:rPr>
        <w:tab/>
        <w:t>($3,515,171)</w:t>
      </w:r>
      <w:r w:rsidRPr="00067884">
        <w:rPr>
          <w:bCs/>
          <w:sz w:val="9"/>
          <w:szCs w:val="9"/>
        </w:rPr>
        <w:tab/>
        <w:t>$5,678,748</w:t>
      </w:r>
      <w:r w:rsidRPr="00067884">
        <w:rPr>
          <w:bCs/>
          <w:sz w:val="9"/>
          <w:szCs w:val="9"/>
        </w:rPr>
        <w:tab/>
        <w:t>$273,668</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EDGEFIELD</w:t>
      </w:r>
      <w:r w:rsidRPr="00067884">
        <w:rPr>
          <w:bCs/>
          <w:sz w:val="9"/>
          <w:szCs w:val="9"/>
        </w:rPr>
        <w:tab/>
      </w:r>
      <w:r w:rsidRPr="00067884">
        <w:rPr>
          <w:bCs/>
          <w:sz w:val="9"/>
          <w:szCs w:val="9"/>
        </w:rPr>
        <w:tab/>
        <w:t>$1,762,755</w:t>
      </w:r>
      <w:r w:rsidRPr="00067884">
        <w:rPr>
          <w:bCs/>
          <w:sz w:val="9"/>
          <w:szCs w:val="9"/>
        </w:rPr>
        <w:tab/>
      </w:r>
      <w:r w:rsidRPr="00067884">
        <w:rPr>
          <w:bCs/>
          <w:sz w:val="9"/>
          <w:szCs w:val="9"/>
        </w:rPr>
        <w:tab/>
        <w:t>$1,068,109</w:t>
      </w:r>
      <w:r w:rsidRPr="00067884">
        <w:rPr>
          <w:bCs/>
          <w:sz w:val="9"/>
          <w:szCs w:val="9"/>
        </w:rPr>
        <w:tab/>
        <w:t>($694,646)</w:t>
      </w:r>
      <w:r w:rsidRPr="00067884">
        <w:rPr>
          <w:bCs/>
          <w:sz w:val="9"/>
          <w:szCs w:val="9"/>
        </w:rPr>
        <w:tab/>
        <w:t>$1,122,189</w:t>
      </w:r>
      <w:r w:rsidRPr="00067884">
        <w:rPr>
          <w:bCs/>
          <w:sz w:val="9"/>
          <w:szCs w:val="9"/>
        </w:rPr>
        <w:tab/>
        <w:t>$54,080</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FAIRFIELD</w:t>
      </w:r>
      <w:r w:rsidRPr="00067884">
        <w:rPr>
          <w:bCs/>
          <w:sz w:val="9"/>
          <w:szCs w:val="9"/>
        </w:rPr>
        <w:tab/>
      </w:r>
      <w:r w:rsidRPr="00067884">
        <w:rPr>
          <w:bCs/>
          <w:sz w:val="9"/>
          <w:szCs w:val="9"/>
        </w:rPr>
        <w:tab/>
        <w:t>$1,564,890</w:t>
      </w:r>
      <w:r w:rsidRPr="00067884">
        <w:rPr>
          <w:bCs/>
          <w:sz w:val="9"/>
          <w:szCs w:val="9"/>
        </w:rPr>
        <w:tab/>
      </w:r>
      <w:r w:rsidRPr="00067884">
        <w:rPr>
          <w:bCs/>
          <w:sz w:val="9"/>
          <w:szCs w:val="9"/>
        </w:rPr>
        <w:tab/>
        <w:t>$948,209</w:t>
      </w:r>
      <w:r w:rsidRPr="00067884">
        <w:rPr>
          <w:bCs/>
          <w:sz w:val="9"/>
          <w:szCs w:val="9"/>
        </w:rPr>
        <w:tab/>
        <w:t>($616,680)</w:t>
      </w:r>
      <w:r w:rsidRPr="00067884">
        <w:rPr>
          <w:bCs/>
          <w:sz w:val="9"/>
          <w:szCs w:val="9"/>
        </w:rPr>
        <w:tab/>
        <w:t>$996,219</w:t>
      </w:r>
      <w:r w:rsidRPr="00067884">
        <w:rPr>
          <w:bCs/>
          <w:sz w:val="9"/>
          <w:szCs w:val="9"/>
        </w:rPr>
        <w:tab/>
        <w:t>$48,009</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FLORENCE</w:t>
      </w:r>
      <w:r w:rsidRPr="00067884">
        <w:rPr>
          <w:bCs/>
          <w:sz w:val="9"/>
          <w:szCs w:val="9"/>
        </w:rPr>
        <w:tab/>
      </w:r>
      <w:r w:rsidRPr="00067884">
        <w:rPr>
          <w:bCs/>
          <w:sz w:val="9"/>
          <w:szCs w:val="9"/>
        </w:rPr>
        <w:tab/>
        <w:t>$8,941,807</w:t>
      </w:r>
      <w:r w:rsidRPr="00067884">
        <w:rPr>
          <w:bCs/>
          <w:sz w:val="9"/>
          <w:szCs w:val="9"/>
        </w:rPr>
        <w:tab/>
      </w:r>
      <w:r w:rsidRPr="00067884">
        <w:rPr>
          <w:bCs/>
          <w:sz w:val="9"/>
          <w:szCs w:val="9"/>
        </w:rPr>
        <w:tab/>
        <w:t>$5,418,152</w:t>
      </w:r>
      <w:r w:rsidRPr="00067884">
        <w:rPr>
          <w:bCs/>
          <w:sz w:val="9"/>
          <w:szCs w:val="9"/>
        </w:rPr>
        <w:tab/>
        <w:t>($3,523,656)</w:t>
      </w:r>
      <w:r w:rsidRPr="00067884">
        <w:rPr>
          <w:bCs/>
          <w:sz w:val="9"/>
          <w:szCs w:val="9"/>
        </w:rPr>
        <w:tab/>
        <w:t>$5,692,482</w:t>
      </w:r>
      <w:r w:rsidRPr="00067884">
        <w:rPr>
          <w:bCs/>
          <w:sz w:val="9"/>
          <w:szCs w:val="9"/>
        </w:rPr>
        <w:tab/>
        <w:t>$274,330</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GEORGETOWN</w:t>
      </w:r>
      <w:r w:rsidRPr="00067884">
        <w:rPr>
          <w:bCs/>
          <w:sz w:val="9"/>
          <w:szCs w:val="9"/>
        </w:rPr>
        <w:tab/>
        <w:t>$3,929,731</w:t>
      </w:r>
      <w:r w:rsidRPr="00067884">
        <w:rPr>
          <w:bCs/>
          <w:sz w:val="9"/>
          <w:szCs w:val="9"/>
        </w:rPr>
        <w:tab/>
      </w:r>
      <w:r w:rsidRPr="00067884">
        <w:rPr>
          <w:bCs/>
          <w:sz w:val="9"/>
          <w:szCs w:val="9"/>
        </w:rPr>
        <w:tab/>
        <w:t>$2,381,16</w:t>
      </w:r>
      <w:r w:rsidRPr="00067884">
        <w:rPr>
          <w:bCs/>
          <w:sz w:val="9"/>
          <w:szCs w:val="9"/>
        </w:rPr>
        <w:tab/>
        <w:t>($1,548,570)</w:t>
      </w:r>
      <w:r w:rsidRPr="00067884">
        <w:rPr>
          <w:bCs/>
          <w:sz w:val="9"/>
          <w:szCs w:val="9"/>
        </w:rPr>
        <w:tab/>
        <w:t>$2,501,723</w:t>
      </w:r>
      <w:r w:rsidRPr="00067884">
        <w:rPr>
          <w:bCs/>
          <w:sz w:val="9"/>
          <w:szCs w:val="9"/>
        </w:rPr>
        <w:tab/>
        <w:t>$120,562</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GREENVILLE</w:t>
      </w:r>
      <w:r w:rsidRPr="00067884">
        <w:rPr>
          <w:bCs/>
          <w:sz w:val="9"/>
          <w:szCs w:val="9"/>
        </w:rPr>
        <w:tab/>
      </w:r>
      <w:r w:rsidRPr="00067884">
        <w:rPr>
          <w:bCs/>
          <w:sz w:val="9"/>
          <w:szCs w:val="9"/>
        </w:rPr>
        <w:tab/>
        <w:t>$29,475,597</w:t>
      </w:r>
      <w:r w:rsidRPr="00067884">
        <w:rPr>
          <w:bCs/>
          <w:sz w:val="9"/>
          <w:szCs w:val="9"/>
        </w:rPr>
        <w:tab/>
      </w:r>
      <w:r w:rsidRPr="00067884">
        <w:rPr>
          <w:bCs/>
          <w:sz w:val="9"/>
          <w:szCs w:val="9"/>
        </w:rPr>
        <w:tab/>
        <w:t>$17,860,290</w:t>
      </w:r>
      <w:r w:rsidRPr="00067884">
        <w:rPr>
          <w:bCs/>
          <w:sz w:val="9"/>
          <w:szCs w:val="9"/>
        </w:rPr>
        <w:tab/>
        <w:t>($11,615,307)</w:t>
      </w:r>
      <w:r w:rsidRPr="00067884">
        <w:rPr>
          <w:bCs/>
          <w:sz w:val="9"/>
          <w:szCs w:val="9"/>
        </w:rPr>
        <w:tab/>
        <w:t>$18,764,585</w:t>
      </w:r>
      <w:r w:rsidRPr="00067884">
        <w:rPr>
          <w:bCs/>
          <w:sz w:val="9"/>
          <w:szCs w:val="9"/>
        </w:rPr>
        <w:tab/>
        <w:t>$904,295</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GREENWOOD</w:t>
      </w:r>
      <w:r w:rsidRPr="00067884">
        <w:rPr>
          <w:bCs/>
          <w:sz w:val="9"/>
          <w:szCs w:val="9"/>
        </w:rPr>
        <w:tab/>
      </w:r>
      <w:r w:rsidRPr="00067884">
        <w:rPr>
          <w:bCs/>
          <w:sz w:val="9"/>
          <w:szCs w:val="9"/>
        </w:rPr>
        <w:tab/>
        <w:t>$4,550,500</w:t>
      </w:r>
      <w:r w:rsidRPr="00067884">
        <w:rPr>
          <w:bCs/>
          <w:sz w:val="9"/>
          <w:szCs w:val="9"/>
        </w:rPr>
        <w:tab/>
      </w:r>
      <w:r w:rsidRPr="00067884">
        <w:rPr>
          <w:bCs/>
          <w:sz w:val="9"/>
          <w:szCs w:val="9"/>
        </w:rPr>
        <w:tab/>
        <w:t>$2,757,299</w:t>
      </w:r>
      <w:r w:rsidRPr="00067884">
        <w:rPr>
          <w:bCs/>
          <w:sz w:val="9"/>
          <w:szCs w:val="9"/>
        </w:rPr>
        <w:tab/>
        <w:t>($1,793,201)</w:t>
      </w:r>
      <w:r w:rsidRPr="00067884">
        <w:rPr>
          <w:bCs/>
          <w:sz w:val="9"/>
          <w:szCs w:val="9"/>
        </w:rPr>
        <w:tab/>
        <w:t>$2,896,906</w:t>
      </w:r>
      <w:r w:rsidRPr="00067884">
        <w:rPr>
          <w:bCs/>
          <w:sz w:val="9"/>
          <w:szCs w:val="9"/>
        </w:rPr>
        <w:tab/>
        <w:t>$139,606</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HAMPTON</w:t>
      </w:r>
      <w:r w:rsidRPr="00067884">
        <w:rPr>
          <w:bCs/>
          <w:sz w:val="9"/>
          <w:szCs w:val="9"/>
        </w:rPr>
        <w:tab/>
      </w:r>
      <w:r w:rsidRPr="00067884">
        <w:rPr>
          <w:bCs/>
          <w:sz w:val="9"/>
          <w:szCs w:val="9"/>
        </w:rPr>
        <w:tab/>
        <w:t>$1,377,673</w:t>
      </w:r>
      <w:r w:rsidRPr="00067884">
        <w:rPr>
          <w:bCs/>
          <w:sz w:val="9"/>
          <w:szCs w:val="9"/>
        </w:rPr>
        <w:tab/>
      </w:r>
      <w:r w:rsidRPr="00067884">
        <w:rPr>
          <w:bCs/>
          <w:sz w:val="9"/>
          <w:szCs w:val="9"/>
        </w:rPr>
        <w:tab/>
        <w:t>$834,773</w:t>
      </w:r>
      <w:r w:rsidRPr="00067884">
        <w:rPr>
          <w:bCs/>
          <w:sz w:val="9"/>
          <w:szCs w:val="9"/>
        </w:rPr>
        <w:tab/>
        <w:t>($542,900)</w:t>
      </w:r>
      <w:r w:rsidRPr="00067884">
        <w:rPr>
          <w:bCs/>
          <w:sz w:val="9"/>
          <w:szCs w:val="9"/>
        </w:rPr>
        <w:tab/>
        <w:t>$877,039</w:t>
      </w:r>
      <w:r w:rsidRPr="00067884">
        <w:rPr>
          <w:bCs/>
          <w:sz w:val="9"/>
          <w:szCs w:val="9"/>
        </w:rPr>
        <w:tab/>
        <w:t>$42,266</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HORRY</w:t>
      </w:r>
      <w:r w:rsidRPr="00067884">
        <w:rPr>
          <w:bCs/>
          <w:sz w:val="9"/>
          <w:szCs w:val="9"/>
        </w:rPr>
        <w:tab/>
      </w:r>
      <w:r w:rsidRPr="00067884">
        <w:rPr>
          <w:bCs/>
          <w:sz w:val="9"/>
          <w:szCs w:val="9"/>
        </w:rPr>
        <w:tab/>
        <w:t>$17,591,031</w:t>
      </w:r>
      <w:r w:rsidRPr="00067884">
        <w:rPr>
          <w:bCs/>
          <w:sz w:val="9"/>
          <w:szCs w:val="9"/>
        </w:rPr>
        <w:tab/>
      </w:r>
      <w:r w:rsidRPr="00067884">
        <w:rPr>
          <w:bCs/>
          <w:sz w:val="9"/>
          <w:szCs w:val="9"/>
        </w:rPr>
        <w:tab/>
        <w:t>$10,659,009</w:t>
      </w:r>
      <w:r w:rsidRPr="00067884">
        <w:rPr>
          <w:bCs/>
          <w:sz w:val="9"/>
          <w:szCs w:val="9"/>
        </w:rPr>
        <w:tab/>
        <w:t>($6,932,022)</w:t>
      </w:r>
      <w:r w:rsidRPr="00067884">
        <w:rPr>
          <w:bCs/>
          <w:sz w:val="9"/>
          <w:szCs w:val="9"/>
        </w:rPr>
        <w:tab/>
        <w:t>$11,198,691</w:t>
      </w:r>
      <w:r w:rsidRPr="00067884">
        <w:rPr>
          <w:bCs/>
          <w:sz w:val="9"/>
          <w:szCs w:val="9"/>
        </w:rPr>
        <w:tab/>
        <w:t>$539,683</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JASPER</w:t>
      </w:r>
      <w:r w:rsidRPr="00067884">
        <w:rPr>
          <w:bCs/>
          <w:sz w:val="9"/>
          <w:szCs w:val="9"/>
        </w:rPr>
        <w:tab/>
      </w:r>
      <w:r w:rsidRPr="00067884">
        <w:rPr>
          <w:bCs/>
          <w:sz w:val="9"/>
          <w:szCs w:val="9"/>
        </w:rPr>
        <w:tab/>
        <w:t>$1,618,520</w:t>
      </w:r>
      <w:r w:rsidRPr="00067884">
        <w:rPr>
          <w:bCs/>
          <w:sz w:val="9"/>
          <w:szCs w:val="9"/>
        </w:rPr>
        <w:tab/>
      </w:r>
      <w:r w:rsidRPr="00067884">
        <w:rPr>
          <w:bCs/>
          <w:sz w:val="9"/>
          <w:szCs w:val="9"/>
        </w:rPr>
        <w:tab/>
        <w:t>$980,706</w:t>
      </w:r>
      <w:r w:rsidRPr="00067884">
        <w:rPr>
          <w:bCs/>
          <w:sz w:val="9"/>
          <w:szCs w:val="9"/>
        </w:rPr>
        <w:tab/>
        <w:t>($637,814)</w:t>
      </w:r>
      <w:r w:rsidRPr="00067884">
        <w:rPr>
          <w:bCs/>
          <w:sz w:val="9"/>
          <w:szCs w:val="9"/>
        </w:rPr>
        <w:tab/>
        <w:t>$1,030,361</w:t>
      </w:r>
      <w:r w:rsidRPr="00067884">
        <w:rPr>
          <w:bCs/>
          <w:sz w:val="9"/>
          <w:szCs w:val="9"/>
        </w:rPr>
        <w:tab/>
        <w:t>$49,655</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KERSHAW</w:t>
      </w:r>
      <w:r w:rsidRPr="00067884">
        <w:rPr>
          <w:bCs/>
          <w:sz w:val="9"/>
          <w:szCs w:val="9"/>
        </w:rPr>
        <w:tab/>
      </w:r>
      <w:r w:rsidRPr="00067884">
        <w:rPr>
          <w:bCs/>
          <w:sz w:val="9"/>
          <w:szCs w:val="9"/>
        </w:rPr>
        <w:tab/>
        <w:t>$4,022,099</w:t>
      </w:r>
      <w:r w:rsidRPr="00067884">
        <w:rPr>
          <w:bCs/>
          <w:sz w:val="9"/>
          <w:szCs w:val="9"/>
        </w:rPr>
        <w:tab/>
      </w:r>
      <w:r w:rsidRPr="00067884">
        <w:rPr>
          <w:bCs/>
          <w:sz w:val="9"/>
          <w:szCs w:val="9"/>
        </w:rPr>
        <w:tab/>
        <w:t>$2,437,066</w:t>
      </w:r>
      <w:r w:rsidRPr="00067884">
        <w:rPr>
          <w:bCs/>
          <w:sz w:val="9"/>
          <w:szCs w:val="9"/>
        </w:rPr>
        <w:tab/>
        <w:t>($1,585,033)</w:t>
      </w:r>
      <w:r w:rsidRPr="00067884">
        <w:rPr>
          <w:bCs/>
          <w:sz w:val="9"/>
          <w:szCs w:val="9"/>
        </w:rPr>
        <w:tab/>
        <w:t>$2,560,524</w:t>
      </w:r>
      <w:r w:rsidRPr="00067884">
        <w:rPr>
          <w:bCs/>
          <w:sz w:val="9"/>
          <w:szCs w:val="9"/>
        </w:rPr>
        <w:tab/>
        <w:t>$123,458</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LANCASTER</w:t>
      </w:r>
      <w:r w:rsidRPr="00067884">
        <w:rPr>
          <w:bCs/>
          <w:sz w:val="9"/>
          <w:szCs w:val="9"/>
        </w:rPr>
        <w:tab/>
      </w:r>
      <w:r w:rsidRPr="00067884">
        <w:rPr>
          <w:bCs/>
          <w:sz w:val="9"/>
          <w:szCs w:val="9"/>
        </w:rPr>
        <w:tab/>
        <w:t>$5,007,177</w:t>
      </w:r>
      <w:r w:rsidRPr="00067884">
        <w:rPr>
          <w:bCs/>
          <w:sz w:val="9"/>
          <w:szCs w:val="9"/>
        </w:rPr>
        <w:tab/>
      </w:r>
      <w:r w:rsidRPr="00067884">
        <w:rPr>
          <w:bCs/>
          <w:sz w:val="9"/>
          <w:szCs w:val="9"/>
        </w:rPr>
        <w:tab/>
        <w:t>$3,034,025</w:t>
      </w:r>
      <w:r w:rsidRPr="00067884">
        <w:rPr>
          <w:bCs/>
          <w:sz w:val="9"/>
          <w:szCs w:val="9"/>
        </w:rPr>
        <w:tab/>
        <w:t>($1,973,152)</w:t>
      </w:r>
      <w:r w:rsidRPr="00067884">
        <w:rPr>
          <w:bCs/>
          <w:sz w:val="9"/>
          <w:szCs w:val="9"/>
        </w:rPr>
        <w:tab/>
        <w:t>$3,187,643</w:t>
      </w:r>
      <w:r w:rsidRPr="00067884">
        <w:rPr>
          <w:bCs/>
          <w:sz w:val="9"/>
          <w:szCs w:val="9"/>
        </w:rPr>
        <w:tab/>
        <w:t>$153,618</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LAURENS</w:t>
      </w:r>
      <w:r w:rsidRPr="00067884">
        <w:rPr>
          <w:bCs/>
          <w:sz w:val="9"/>
          <w:szCs w:val="9"/>
        </w:rPr>
        <w:tab/>
      </w:r>
      <w:r w:rsidRPr="00067884">
        <w:rPr>
          <w:bCs/>
          <w:sz w:val="9"/>
          <w:szCs w:val="9"/>
        </w:rPr>
        <w:tab/>
        <w:t>$4,346,430</w:t>
      </w:r>
      <w:r w:rsidRPr="00067884">
        <w:rPr>
          <w:bCs/>
          <w:sz w:val="9"/>
          <w:szCs w:val="9"/>
        </w:rPr>
        <w:tab/>
      </w:r>
      <w:r w:rsidRPr="00067884">
        <w:rPr>
          <w:bCs/>
          <w:sz w:val="9"/>
          <w:szCs w:val="9"/>
        </w:rPr>
        <w:tab/>
        <w:t>$2,633,647</w:t>
      </w:r>
      <w:r w:rsidRPr="00067884">
        <w:rPr>
          <w:bCs/>
          <w:sz w:val="9"/>
          <w:szCs w:val="9"/>
        </w:rPr>
        <w:tab/>
        <w:t>($1,712,783)</w:t>
      </w:r>
      <w:r w:rsidRPr="00067884">
        <w:rPr>
          <w:bCs/>
          <w:sz w:val="9"/>
          <w:szCs w:val="9"/>
        </w:rPr>
        <w:tab/>
        <w:t>$2,766,993</w:t>
      </w:r>
      <w:r w:rsidRPr="00067884">
        <w:rPr>
          <w:bCs/>
          <w:sz w:val="9"/>
          <w:szCs w:val="9"/>
        </w:rPr>
        <w:tab/>
        <w:t>$133,346</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LEE</w:t>
      </w:r>
      <w:r w:rsidRPr="00067884">
        <w:rPr>
          <w:bCs/>
          <w:sz w:val="9"/>
          <w:szCs w:val="9"/>
        </w:rPr>
        <w:tab/>
      </w:r>
      <w:r w:rsidRPr="00067884">
        <w:rPr>
          <w:bCs/>
          <w:sz w:val="9"/>
          <w:szCs w:val="9"/>
        </w:rPr>
        <w:tab/>
        <w:t>$1,255,518</w:t>
      </w:r>
      <w:r w:rsidRPr="00067884">
        <w:rPr>
          <w:bCs/>
          <w:sz w:val="9"/>
          <w:szCs w:val="9"/>
        </w:rPr>
        <w:tab/>
      </w:r>
      <w:r w:rsidRPr="00067884">
        <w:rPr>
          <w:bCs/>
          <w:sz w:val="9"/>
          <w:szCs w:val="9"/>
        </w:rPr>
        <w:tab/>
        <w:t>$760,754</w:t>
      </w:r>
      <w:r w:rsidRPr="00067884">
        <w:rPr>
          <w:bCs/>
          <w:sz w:val="9"/>
          <w:szCs w:val="9"/>
        </w:rPr>
        <w:tab/>
        <w:t>($494,764)</w:t>
      </w:r>
      <w:r w:rsidRPr="00067884">
        <w:rPr>
          <w:bCs/>
          <w:sz w:val="9"/>
          <w:szCs w:val="9"/>
        </w:rPr>
        <w:tab/>
        <w:t>$799,272</w:t>
      </w:r>
      <w:r w:rsidRPr="00067884">
        <w:rPr>
          <w:bCs/>
          <w:sz w:val="9"/>
          <w:szCs w:val="9"/>
        </w:rPr>
        <w:tab/>
        <w:t>$38,518</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LEXINGTON</w:t>
      </w:r>
      <w:r w:rsidRPr="00067884">
        <w:rPr>
          <w:bCs/>
          <w:sz w:val="9"/>
          <w:szCs w:val="9"/>
        </w:rPr>
        <w:tab/>
      </w:r>
      <w:r w:rsidRPr="00067884">
        <w:rPr>
          <w:bCs/>
          <w:sz w:val="9"/>
          <w:szCs w:val="9"/>
        </w:rPr>
        <w:tab/>
        <w:t>$17,140,299</w:t>
      </w:r>
      <w:r w:rsidRPr="00067884">
        <w:rPr>
          <w:bCs/>
          <w:sz w:val="9"/>
          <w:szCs w:val="9"/>
        </w:rPr>
        <w:tab/>
      </w:r>
      <w:r w:rsidRPr="00067884">
        <w:rPr>
          <w:bCs/>
          <w:sz w:val="9"/>
          <w:szCs w:val="9"/>
        </w:rPr>
        <w:tab/>
        <w:t>$10,385,908</w:t>
      </w:r>
      <w:r w:rsidRPr="00067884">
        <w:rPr>
          <w:bCs/>
          <w:sz w:val="9"/>
          <w:szCs w:val="9"/>
        </w:rPr>
        <w:tab/>
        <w:t>($6,754,391)</w:t>
      </w:r>
      <w:r w:rsidRPr="00067884">
        <w:rPr>
          <w:bCs/>
          <w:sz w:val="9"/>
          <w:szCs w:val="9"/>
        </w:rPr>
        <w:tab/>
        <w:t>$10,911,763</w:t>
      </w:r>
      <w:r w:rsidRPr="00067884">
        <w:rPr>
          <w:bCs/>
          <w:sz w:val="9"/>
          <w:szCs w:val="9"/>
        </w:rPr>
        <w:tab/>
        <w:t>$525,855</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MCCORMICK</w:t>
      </w:r>
      <w:r w:rsidRPr="00067884">
        <w:rPr>
          <w:bCs/>
          <w:sz w:val="9"/>
          <w:szCs w:val="9"/>
        </w:rPr>
        <w:tab/>
      </w:r>
      <w:r w:rsidRPr="00067884">
        <w:rPr>
          <w:bCs/>
          <w:sz w:val="9"/>
          <w:szCs w:val="9"/>
        </w:rPr>
        <w:tab/>
        <w:t>$668,455</w:t>
      </w:r>
      <w:r w:rsidRPr="00067884">
        <w:rPr>
          <w:bCs/>
          <w:sz w:val="9"/>
          <w:szCs w:val="9"/>
        </w:rPr>
        <w:tab/>
      </w:r>
      <w:r w:rsidRPr="00067884">
        <w:rPr>
          <w:bCs/>
          <w:sz w:val="9"/>
          <w:szCs w:val="9"/>
        </w:rPr>
        <w:tab/>
        <w:t>$405,028</w:t>
      </w:r>
      <w:r w:rsidRPr="00067884">
        <w:rPr>
          <w:bCs/>
          <w:sz w:val="9"/>
          <w:szCs w:val="9"/>
        </w:rPr>
        <w:tab/>
        <w:t>($263,427)</w:t>
      </w:r>
      <w:r w:rsidRPr="00067884">
        <w:rPr>
          <w:bCs/>
          <w:sz w:val="9"/>
          <w:szCs w:val="9"/>
        </w:rPr>
        <w:tab/>
        <w:t>$425,536</w:t>
      </w:r>
      <w:r w:rsidRPr="00067884">
        <w:rPr>
          <w:bCs/>
          <w:sz w:val="9"/>
          <w:szCs w:val="9"/>
        </w:rPr>
        <w:tab/>
        <w:t>$20,507</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MARION</w:t>
      </w:r>
      <w:r w:rsidRPr="00067884">
        <w:rPr>
          <w:bCs/>
          <w:sz w:val="9"/>
          <w:szCs w:val="9"/>
        </w:rPr>
        <w:tab/>
      </w:r>
      <w:r w:rsidRPr="00067884">
        <w:rPr>
          <w:bCs/>
          <w:sz w:val="9"/>
          <w:szCs w:val="9"/>
        </w:rPr>
        <w:tab/>
        <w:t>$2,159,726</w:t>
      </w:r>
      <w:r w:rsidRPr="00067884">
        <w:rPr>
          <w:bCs/>
          <w:sz w:val="9"/>
          <w:szCs w:val="9"/>
        </w:rPr>
        <w:tab/>
      </w:r>
      <w:r w:rsidRPr="00067884">
        <w:rPr>
          <w:bCs/>
          <w:sz w:val="9"/>
          <w:szCs w:val="9"/>
        </w:rPr>
        <w:tab/>
        <w:t>$1,308,640</w:t>
      </w:r>
      <w:r w:rsidRPr="00067884">
        <w:rPr>
          <w:bCs/>
          <w:sz w:val="9"/>
          <w:szCs w:val="9"/>
        </w:rPr>
        <w:tab/>
        <w:t>($851,086)</w:t>
      </w:r>
      <w:r w:rsidRPr="00067884">
        <w:rPr>
          <w:bCs/>
          <w:sz w:val="9"/>
          <w:szCs w:val="9"/>
        </w:rPr>
        <w:tab/>
        <w:t>$1,374,898</w:t>
      </w:r>
      <w:r w:rsidRPr="00067884">
        <w:rPr>
          <w:bCs/>
          <w:sz w:val="9"/>
          <w:szCs w:val="9"/>
        </w:rPr>
        <w:tab/>
        <w:t>$66,259</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MARLBORO</w:t>
      </w:r>
      <w:r w:rsidRPr="00067884">
        <w:rPr>
          <w:bCs/>
          <w:sz w:val="9"/>
          <w:szCs w:val="9"/>
        </w:rPr>
        <w:tab/>
      </w:r>
      <w:r w:rsidRPr="00067884">
        <w:rPr>
          <w:bCs/>
          <w:sz w:val="9"/>
          <w:szCs w:val="9"/>
        </w:rPr>
        <w:tab/>
        <w:t>$1,890,005</w:t>
      </w:r>
      <w:r w:rsidRPr="00067884">
        <w:rPr>
          <w:bCs/>
          <w:sz w:val="9"/>
          <w:szCs w:val="9"/>
        </w:rPr>
        <w:tab/>
      </w:r>
      <w:r w:rsidRPr="00067884">
        <w:rPr>
          <w:bCs/>
          <w:sz w:val="9"/>
          <w:szCs w:val="9"/>
        </w:rPr>
        <w:tab/>
        <w:t>$1,145,204</w:t>
      </w:r>
      <w:r w:rsidRPr="00067884">
        <w:rPr>
          <w:bCs/>
          <w:sz w:val="9"/>
          <w:szCs w:val="9"/>
        </w:rPr>
        <w:tab/>
        <w:t>($744,801)</w:t>
      </w:r>
      <w:r w:rsidRPr="00067884">
        <w:rPr>
          <w:bCs/>
          <w:sz w:val="9"/>
          <w:szCs w:val="9"/>
        </w:rPr>
        <w:tab/>
        <w:t>$1,203,187</w:t>
      </w:r>
      <w:r w:rsidRPr="00067884">
        <w:rPr>
          <w:bCs/>
          <w:sz w:val="9"/>
          <w:szCs w:val="9"/>
        </w:rPr>
        <w:tab/>
        <w:t>$57,984</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NEWBERRY</w:t>
      </w:r>
      <w:r w:rsidRPr="00067884">
        <w:rPr>
          <w:bCs/>
          <w:sz w:val="9"/>
          <w:szCs w:val="9"/>
        </w:rPr>
        <w:tab/>
      </w:r>
      <w:r w:rsidRPr="00067884">
        <w:rPr>
          <w:bCs/>
          <w:sz w:val="9"/>
          <w:szCs w:val="9"/>
        </w:rPr>
        <w:tab/>
        <w:t>$2,450,154</w:t>
      </w:r>
      <w:r w:rsidRPr="00067884">
        <w:rPr>
          <w:bCs/>
          <w:sz w:val="9"/>
          <w:szCs w:val="9"/>
        </w:rPr>
        <w:tab/>
      </w:r>
      <w:r w:rsidRPr="00067884">
        <w:rPr>
          <w:bCs/>
          <w:sz w:val="9"/>
          <w:szCs w:val="9"/>
        </w:rPr>
        <w:tab/>
        <w:t>$1,484,616</w:t>
      </w:r>
      <w:r w:rsidRPr="00067884">
        <w:rPr>
          <w:bCs/>
          <w:sz w:val="9"/>
          <w:szCs w:val="9"/>
        </w:rPr>
        <w:tab/>
        <w:t>($965,538)</w:t>
      </w:r>
      <w:r w:rsidRPr="00067884">
        <w:rPr>
          <w:bCs/>
          <w:sz w:val="9"/>
          <w:szCs w:val="9"/>
        </w:rPr>
        <w:tab/>
        <w:t>$1,559,785</w:t>
      </w:r>
      <w:r w:rsidRPr="00067884">
        <w:rPr>
          <w:bCs/>
          <w:sz w:val="9"/>
          <w:szCs w:val="9"/>
        </w:rPr>
        <w:tab/>
        <w:t>$75,169</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OCONEE</w:t>
      </w:r>
      <w:r w:rsidRPr="00067884">
        <w:rPr>
          <w:bCs/>
          <w:sz w:val="9"/>
          <w:szCs w:val="9"/>
        </w:rPr>
        <w:tab/>
      </w:r>
      <w:r w:rsidRPr="00067884">
        <w:rPr>
          <w:bCs/>
          <w:sz w:val="9"/>
          <w:szCs w:val="9"/>
        </w:rPr>
        <w:tab/>
        <w:t>$4,851,772</w:t>
      </w:r>
      <w:r w:rsidRPr="00067884">
        <w:rPr>
          <w:bCs/>
          <w:sz w:val="9"/>
          <w:szCs w:val="9"/>
        </w:rPr>
        <w:tab/>
      </w:r>
      <w:r w:rsidRPr="00067884">
        <w:rPr>
          <w:bCs/>
          <w:sz w:val="9"/>
          <w:szCs w:val="9"/>
        </w:rPr>
        <w:tab/>
        <w:t>$2,939,849</w:t>
      </w:r>
      <w:r w:rsidRPr="00067884">
        <w:rPr>
          <w:bCs/>
          <w:sz w:val="9"/>
          <w:szCs w:val="9"/>
        </w:rPr>
        <w:tab/>
        <w:t>($1,911,924)</w:t>
      </w:r>
      <w:r w:rsidRPr="00067884">
        <w:rPr>
          <w:bCs/>
          <w:sz w:val="9"/>
          <w:szCs w:val="9"/>
        </w:rPr>
        <w:tab/>
        <w:t>$3,088,698</w:t>
      </w:r>
      <w:r w:rsidRPr="00067884">
        <w:rPr>
          <w:bCs/>
          <w:sz w:val="9"/>
          <w:szCs w:val="9"/>
        </w:rPr>
        <w:tab/>
        <w:t>$148,849</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ORANGEBURG</w:t>
      </w:r>
      <w:r w:rsidRPr="00067884">
        <w:rPr>
          <w:bCs/>
          <w:sz w:val="9"/>
          <w:szCs w:val="9"/>
        </w:rPr>
        <w:tab/>
        <w:t>$6,042,489</w:t>
      </w:r>
      <w:r w:rsidRPr="00067884">
        <w:rPr>
          <w:bCs/>
          <w:sz w:val="9"/>
          <w:szCs w:val="9"/>
        </w:rPr>
        <w:tab/>
      </w:r>
      <w:r w:rsidRPr="00067884">
        <w:rPr>
          <w:bCs/>
          <w:sz w:val="9"/>
          <w:szCs w:val="9"/>
        </w:rPr>
        <w:tab/>
        <w:t>$3,661,350</w:t>
      </w:r>
      <w:r w:rsidRPr="00067884">
        <w:rPr>
          <w:bCs/>
          <w:sz w:val="9"/>
          <w:szCs w:val="9"/>
        </w:rPr>
        <w:tab/>
        <w:t>($2,381,139)</w:t>
      </w:r>
      <w:r w:rsidRPr="00067884">
        <w:rPr>
          <w:bCs/>
          <w:sz w:val="9"/>
          <w:szCs w:val="9"/>
        </w:rPr>
        <w:tab/>
        <w:t>$3,846,730</w:t>
      </w:r>
      <w:r w:rsidRPr="00067884">
        <w:rPr>
          <w:bCs/>
          <w:sz w:val="9"/>
          <w:szCs w:val="9"/>
        </w:rPr>
        <w:tab/>
        <w:t>$185,380</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PICKENS</w:t>
      </w:r>
      <w:r w:rsidRPr="00067884">
        <w:rPr>
          <w:bCs/>
          <w:sz w:val="9"/>
          <w:szCs w:val="9"/>
        </w:rPr>
        <w:tab/>
      </w:r>
      <w:r w:rsidRPr="00067884">
        <w:rPr>
          <w:bCs/>
          <w:sz w:val="9"/>
          <w:szCs w:val="9"/>
        </w:rPr>
        <w:tab/>
        <w:t>$7,788,129</w:t>
      </w:r>
      <w:r w:rsidRPr="00067884">
        <w:rPr>
          <w:bCs/>
          <w:sz w:val="9"/>
          <w:szCs w:val="9"/>
        </w:rPr>
        <w:tab/>
      </w:r>
      <w:r w:rsidRPr="00067884">
        <w:rPr>
          <w:bCs/>
          <w:sz w:val="9"/>
          <w:szCs w:val="9"/>
        </w:rPr>
        <w:tab/>
        <w:t>$4,719,096</w:t>
      </w:r>
      <w:r w:rsidRPr="00067884">
        <w:rPr>
          <w:bCs/>
          <w:sz w:val="9"/>
          <w:szCs w:val="9"/>
        </w:rPr>
        <w:tab/>
        <w:t>($3,069,033)</w:t>
      </w:r>
      <w:r w:rsidRPr="00067884">
        <w:rPr>
          <w:bCs/>
          <w:sz w:val="9"/>
          <w:szCs w:val="9"/>
        </w:rPr>
        <w:tab/>
        <w:t>$4,958,032</w:t>
      </w:r>
      <w:r w:rsidRPr="00067884">
        <w:rPr>
          <w:bCs/>
          <w:sz w:val="9"/>
          <w:szCs w:val="9"/>
        </w:rPr>
        <w:tab/>
        <w:t>$238,935</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RICHLAND</w:t>
      </w:r>
      <w:r w:rsidRPr="00067884">
        <w:rPr>
          <w:bCs/>
          <w:sz w:val="9"/>
          <w:szCs w:val="9"/>
        </w:rPr>
        <w:tab/>
      </w:r>
      <w:r w:rsidRPr="00067884">
        <w:rPr>
          <w:bCs/>
          <w:sz w:val="9"/>
          <w:szCs w:val="9"/>
        </w:rPr>
        <w:tab/>
        <w:t>$25,117,147</w:t>
      </w:r>
      <w:r w:rsidRPr="00067884">
        <w:rPr>
          <w:bCs/>
          <w:sz w:val="9"/>
          <w:szCs w:val="9"/>
        </w:rPr>
        <w:tab/>
      </w:r>
      <w:r w:rsidRPr="00067884">
        <w:rPr>
          <w:bCs/>
          <w:sz w:val="9"/>
          <w:szCs w:val="9"/>
        </w:rPr>
        <w:tab/>
        <w:t>$15,219,356</w:t>
      </w:r>
      <w:r w:rsidRPr="00067884">
        <w:rPr>
          <w:bCs/>
          <w:sz w:val="9"/>
          <w:szCs w:val="9"/>
        </w:rPr>
        <w:tab/>
        <w:t>($9,897,791)</w:t>
      </w:r>
      <w:r w:rsidRPr="00067884">
        <w:rPr>
          <w:bCs/>
          <w:sz w:val="9"/>
          <w:szCs w:val="9"/>
        </w:rPr>
        <w:tab/>
        <w:t>$15,989,937</w:t>
      </w:r>
      <w:r w:rsidRPr="00067884">
        <w:rPr>
          <w:bCs/>
          <w:sz w:val="9"/>
          <w:szCs w:val="9"/>
        </w:rPr>
        <w:tab/>
        <w:t>$770,580</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SALUDA</w:t>
      </w:r>
      <w:r w:rsidRPr="00067884">
        <w:rPr>
          <w:bCs/>
          <w:sz w:val="9"/>
          <w:szCs w:val="9"/>
        </w:rPr>
        <w:tab/>
      </w:r>
      <w:r w:rsidRPr="00067884">
        <w:rPr>
          <w:bCs/>
          <w:sz w:val="9"/>
          <w:szCs w:val="9"/>
        </w:rPr>
        <w:tab/>
        <w:t>$1,298,305</w:t>
      </w:r>
      <w:r w:rsidRPr="00067884">
        <w:rPr>
          <w:bCs/>
          <w:sz w:val="9"/>
          <w:szCs w:val="9"/>
        </w:rPr>
        <w:tab/>
      </w:r>
      <w:r w:rsidRPr="00067884">
        <w:rPr>
          <w:bCs/>
          <w:sz w:val="9"/>
          <w:szCs w:val="9"/>
        </w:rPr>
        <w:tab/>
        <w:t>$786,678</w:t>
      </w:r>
      <w:r w:rsidRPr="00067884">
        <w:rPr>
          <w:bCs/>
          <w:sz w:val="9"/>
          <w:szCs w:val="9"/>
        </w:rPr>
        <w:tab/>
        <w:t>($511,627)</w:t>
      </w:r>
      <w:r w:rsidRPr="00067884">
        <w:rPr>
          <w:bCs/>
          <w:sz w:val="9"/>
          <w:szCs w:val="9"/>
        </w:rPr>
        <w:tab/>
        <w:t>$826,508</w:t>
      </w:r>
      <w:r w:rsidRPr="00067884">
        <w:rPr>
          <w:bCs/>
          <w:sz w:val="9"/>
          <w:szCs w:val="9"/>
        </w:rPr>
        <w:tab/>
        <w:t>$39,831</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SPARTANBURG</w:t>
      </w:r>
      <w:r w:rsidRPr="00067884">
        <w:rPr>
          <w:bCs/>
          <w:sz w:val="9"/>
          <w:szCs w:val="9"/>
        </w:rPr>
        <w:tab/>
        <w:t>$18,571,929</w:t>
      </w:r>
      <w:r w:rsidRPr="00067884">
        <w:rPr>
          <w:bCs/>
          <w:sz w:val="9"/>
          <w:szCs w:val="9"/>
        </w:rPr>
        <w:tab/>
      </w:r>
      <w:r w:rsidRPr="00067884">
        <w:rPr>
          <w:bCs/>
          <w:sz w:val="9"/>
          <w:szCs w:val="9"/>
        </w:rPr>
        <w:tab/>
        <w:t>$11,253,379</w:t>
      </w:r>
      <w:r w:rsidRPr="00067884">
        <w:rPr>
          <w:bCs/>
          <w:sz w:val="9"/>
          <w:szCs w:val="9"/>
        </w:rPr>
        <w:tab/>
        <w:t>($7,318,550)</w:t>
      </w:r>
      <w:r w:rsidRPr="00067884">
        <w:rPr>
          <w:bCs/>
          <w:sz w:val="9"/>
          <w:szCs w:val="9"/>
        </w:rPr>
        <w:tab/>
        <w:t>$11,823,156</w:t>
      </w:r>
      <w:r w:rsidRPr="00067884">
        <w:rPr>
          <w:bCs/>
          <w:sz w:val="9"/>
          <w:szCs w:val="9"/>
        </w:rPr>
        <w:tab/>
        <w:t>$569,777</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SUMTER</w:t>
      </w:r>
      <w:r w:rsidRPr="00067884">
        <w:rPr>
          <w:bCs/>
          <w:sz w:val="9"/>
          <w:szCs w:val="9"/>
        </w:rPr>
        <w:tab/>
      </w:r>
      <w:r w:rsidRPr="00067884">
        <w:rPr>
          <w:bCs/>
          <w:sz w:val="9"/>
          <w:szCs w:val="9"/>
        </w:rPr>
        <w:tab/>
        <w:t>$7,019,402</w:t>
      </w:r>
      <w:r w:rsidRPr="00067884">
        <w:rPr>
          <w:bCs/>
          <w:sz w:val="9"/>
          <w:szCs w:val="9"/>
        </w:rPr>
        <w:tab/>
      </w:r>
      <w:r w:rsidRPr="00067884">
        <w:rPr>
          <w:bCs/>
          <w:sz w:val="9"/>
          <w:szCs w:val="9"/>
        </w:rPr>
        <w:tab/>
        <w:t>$4,253,303</w:t>
      </w:r>
      <w:r w:rsidRPr="00067884">
        <w:rPr>
          <w:bCs/>
          <w:sz w:val="9"/>
          <w:szCs w:val="9"/>
        </w:rPr>
        <w:tab/>
        <w:t>($2,766,099)</w:t>
      </w:r>
      <w:r w:rsidRPr="00067884">
        <w:rPr>
          <w:bCs/>
          <w:sz w:val="9"/>
          <w:szCs w:val="9"/>
        </w:rPr>
        <w:tab/>
        <w:t>$4,468,655</w:t>
      </w:r>
      <w:r w:rsidRPr="00067884">
        <w:rPr>
          <w:bCs/>
          <w:sz w:val="9"/>
          <w:szCs w:val="9"/>
        </w:rPr>
        <w:tab/>
        <w:t>$215,352</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UNION</w:t>
      </w:r>
      <w:r w:rsidRPr="00067884">
        <w:rPr>
          <w:bCs/>
          <w:sz w:val="9"/>
          <w:szCs w:val="9"/>
        </w:rPr>
        <w:tab/>
      </w:r>
      <w:r w:rsidRPr="00067884">
        <w:rPr>
          <w:bCs/>
          <w:sz w:val="9"/>
          <w:szCs w:val="9"/>
        </w:rPr>
        <w:tab/>
        <w:t>$1,891,834</w:t>
      </w:r>
      <w:r w:rsidRPr="00067884">
        <w:rPr>
          <w:bCs/>
          <w:sz w:val="9"/>
          <w:szCs w:val="9"/>
        </w:rPr>
        <w:tab/>
      </w:r>
      <w:r w:rsidRPr="00067884">
        <w:rPr>
          <w:bCs/>
          <w:sz w:val="9"/>
          <w:szCs w:val="9"/>
        </w:rPr>
        <w:tab/>
        <w:t>$1,146,321</w:t>
      </w:r>
      <w:r w:rsidRPr="00067884">
        <w:rPr>
          <w:bCs/>
          <w:sz w:val="9"/>
          <w:szCs w:val="9"/>
        </w:rPr>
        <w:tab/>
        <w:t>($745,513)</w:t>
      </w:r>
      <w:r w:rsidRPr="00067884">
        <w:rPr>
          <w:bCs/>
          <w:sz w:val="9"/>
          <w:szCs w:val="9"/>
        </w:rPr>
        <w:tab/>
        <w:t>$1,204,361</w:t>
      </w:r>
      <w:r w:rsidRPr="00067884">
        <w:rPr>
          <w:bCs/>
          <w:sz w:val="9"/>
          <w:szCs w:val="9"/>
        </w:rPr>
        <w:tab/>
        <w:t>$58,040</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WILLIAMSBURG</w:t>
      </w:r>
      <w:r w:rsidRPr="00067884">
        <w:rPr>
          <w:bCs/>
          <w:sz w:val="9"/>
          <w:szCs w:val="9"/>
        </w:rPr>
        <w:tab/>
        <w:t>$2,248,631</w:t>
      </w:r>
      <w:r w:rsidRPr="00067884">
        <w:rPr>
          <w:bCs/>
          <w:sz w:val="9"/>
          <w:szCs w:val="9"/>
        </w:rPr>
        <w:tab/>
      </w:r>
      <w:r w:rsidRPr="00067884">
        <w:rPr>
          <w:bCs/>
          <w:sz w:val="9"/>
          <w:szCs w:val="9"/>
        </w:rPr>
        <w:tab/>
        <w:t>$1,362,520</w:t>
      </w:r>
      <w:r w:rsidRPr="00067884">
        <w:rPr>
          <w:bCs/>
          <w:sz w:val="9"/>
          <w:szCs w:val="9"/>
        </w:rPr>
        <w:tab/>
        <w:t>($886,111)</w:t>
      </w:r>
      <w:r w:rsidRPr="00067884">
        <w:rPr>
          <w:bCs/>
          <w:sz w:val="9"/>
          <w:szCs w:val="9"/>
        </w:rPr>
        <w:tab/>
        <w:t>$1,431,507</w:t>
      </w:r>
      <w:r w:rsidRPr="00067884">
        <w:rPr>
          <w:bCs/>
          <w:sz w:val="9"/>
          <w:szCs w:val="9"/>
        </w:rPr>
        <w:tab/>
        <w:t>$68,987</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YORK</w:t>
      </w:r>
      <w:r w:rsidRPr="00067884">
        <w:rPr>
          <w:bCs/>
          <w:sz w:val="9"/>
          <w:szCs w:val="9"/>
        </w:rPr>
        <w:tab/>
      </w:r>
      <w:r w:rsidRPr="00067884">
        <w:rPr>
          <w:bCs/>
          <w:sz w:val="9"/>
          <w:szCs w:val="9"/>
        </w:rPr>
        <w:tab/>
        <w:t>$14,767,880</w:t>
      </w:r>
      <w:r w:rsidRPr="00067884">
        <w:rPr>
          <w:bCs/>
          <w:sz w:val="9"/>
          <w:szCs w:val="9"/>
        </w:rPr>
        <w:tab/>
      </w:r>
      <w:r w:rsidRPr="00067884">
        <w:rPr>
          <w:bCs/>
          <w:sz w:val="9"/>
          <w:szCs w:val="9"/>
        </w:rPr>
        <w:tab/>
        <w:t>$8,948,788</w:t>
      </w:r>
      <w:r w:rsidRPr="00067884">
        <w:rPr>
          <w:bCs/>
          <w:sz w:val="9"/>
          <w:szCs w:val="9"/>
        </w:rPr>
        <w:tab/>
        <w:t>($5,819,092)</w:t>
      </w:r>
      <w:r w:rsidRPr="00067884">
        <w:rPr>
          <w:bCs/>
          <w:sz w:val="9"/>
          <w:szCs w:val="9"/>
        </w:rPr>
        <w:tab/>
        <w:t>$9,401,879</w:t>
      </w:r>
      <w:r w:rsidRPr="00067884">
        <w:rPr>
          <w:bCs/>
          <w:sz w:val="9"/>
          <w:szCs w:val="9"/>
        </w:rPr>
        <w:tab/>
        <w:t>$453,091</w:t>
      </w:r>
    </w:p>
    <w:p w:rsidR="00067884" w:rsidRPr="00067884" w:rsidRDefault="00067884" w:rsidP="00067884">
      <w:pPr>
        <w:tabs>
          <w:tab w:val="left" w:pos="738"/>
          <w:tab w:val="left" w:pos="990"/>
          <w:tab w:val="left" w:pos="1512"/>
          <w:tab w:val="left" w:pos="1800"/>
          <w:tab w:val="left" w:pos="2808"/>
          <w:tab w:val="left" w:pos="4140"/>
          <w:tab w:val="left" w:pos="4860"/>
          <w:tab w:val="left" w:pos="5490"/>
        </w:tabs>
        <w:ind w:left="108"/>
        <w:jc w:val="left"/>
        <w:rPr>
          <w:bCs/>
          <w:sz w:val="9"/>
          <w:szCs w:val="9"/>
        </w:rPr>
      </w:pPr>
      <w:r w:rsidRPr="00067884">
        <w:rPr>
          <w:bCs/>
          <w:sz w:val="9"/>
          <w:szCs w:val="9"/>
        </w:rPr>
        <w:t>TOTAL</w:t>
      </w:r>
      <w:r w:rsidRPr="00067884">
        <w:rPr>
          <w:bCs/>
          <w:sz w:val="9"/>
          <w:szCs w:val="9"/>
        </w:rPr>
        <w:tab/>
      </w:r>
      <w:r w:rsidRPr="00067884">
        <w:rPr>
          <w:bCs/>
          <w:sz w:val="9"/>
          <w:szCs w:val="9"/>
        </w:rPr>
        <w:tab/>
        <w:t>$302,144,970</w:t>
      </w:r>
      <w:r w:rsidRPr="00067884">
        <w:rPr>
          <w:bCs/>
          <w:sz w:val="9"/>
          <w:szCs w:val="9"/>
        </w:rPr>
        <w:tab/>
      </w:r>
      <w:r w:rsidRPr="00067884">
        <w:rPr>
          <w:bCs/>
          <w:sz w:val="9"/>
          <w:szCs w:val="9"/>
        </w:rPr>
        <w:tab/>
        <w:t>$183,080,311</w:t>
      </w:r>
      <w:r w:rsidRPr="00067884">
        <w:rPr>
          <w:bCs/>
          <w:sz w:val="9"/>
          <w:szCs w:val="9"/>
        </w:rPr>
        <w:tab/>
        <w:t>($119,064,659)</w:t>
      </w:r>
      <w:r w:rsidRPr="00067884">
        <w:rPr>
          <w:bCs/>
          <w:sz w:val="9"/>
          <w:szCs w:val="9"/>
        </w:rPr>
        <w:tab/>
        <w:t>$192,349,961</w:t>
      </w:r>
      <w:r w:rsidRPr="00067884">
        <w:rPr>
          <w:bCs/>
          <w:sz w:val="9"/>
          <w:szCs w:val="9"/>
        </w:rPr>
        <w:tab/>
        <w:t>$9,269,650</w:t>
      </w:r>
    </w:p>
    <w:p w:rsidR="00067884" w:rsidRPr="00067884" w:rsidRDefault="00067884" w:rsidP="00067884">
      <w:pPr>
        <w:tabs>
          <w:tab w:val="left" w:pos="738"/>
          <w:tab w:val="left" w:pos="990"/>
          <w:tab w:val="left" w:pos="1512"/>
          <w:tab w:val="left" w:pos="1800"/>
          <w:tab w:val="left" w:pos="2808"/>
          <w:tab w:val="left" w:pos="3420"/>
          <w:tab w:val="left" w:pos="4140"/>
          <w:tab w:val="left" w:pos="4860"/>
          <w:tab w:val="left" w:pos="5490"/>
        </w:tabs>
        <w:ind w:left="108"/>
        <w:jc w:val="left"/>
        <w:rPr>
          <w:bCs/>
          <w:sz w:val="9"/>
          <w:szCs w:val="9"/>
        </w:rPr>
      </w:pPr>
    </w:p>
    <w:p w:rsidR="00067884" w:rsidRPr="00067884" w:rsidRDefault="00067884" w:rsidP="00067884">
      <w:pPr>
        <w:tabs>
          <w:tab w:val="left" w:pos="738"/>
          <w:tab w:val="left" w:pos="990"/>
          <w:tab w:val="left" w:pos="1512"/>
          <w:tab w:val="left" w:pos="1800"/>
          <w:tab w:val="left" w:pos="2808"/>
          <w:tab w:val="left" w:pos="3420"/>
          <w:tab w:val="left" w:pos="4140"/>
          <w:tab w:val="left" w:pos="4860"/>
          <w:tab w:val="left" w:pos="5490"/>
        </w:tabs>
        <w:ind w:left="108"/>
        <w:jc w:val="left"/>
        <w:rPr>
          <w:bCs/>
          <w:sz w:val="9"/>
          <w:szCs w:val="9"/>
        </w:rPr>
      </w:pPr>
      <w:r w:rsidRPr="00067884">
        <w:rPr>
          <w:bCs/>
          <w:sz w:val="9"/>
          <w:szCs w:val="9"/>
        </w:rPr>
        <w:t>Notes: Statutory formula amounts are based upon the fully funded formula pursuant to Section 6‐27‐40. FY 2019‐20 estimated appropriations are based upon FY 2018‐19 recurring funds of $222,619,411 as ratified by the General Assembly on June 29, 2018. Fifty cents per capita is withheld from the portion of the Local Government Fund allotted to counties pursuant to Section 44‐6‐146 for Medicaid services. This amount totaled</w:t>
      </w:r>
    </w:p>
    <w:p w:rsidR="00067884" w:rsidRPr="00067884" w:rsidRDefault="00067884" w:rsidP="00067884">
      <w:pPr>
        <w:tabs>
          <w:tab w:val="left" w:pos="738"/>
          <w:tab w:val="left" w:pos="990"/>
          <w:tab w:val="left" w:pos="1512"/>
          <w:tab w:val="left" w:pos="1800"/>
          <w:tab w:val="left" w:pos="2808"/>
          <w:tab w:val="left" w:pos="3420"/>
          <w:tab w:val="left" w:pos="4140"/>
          <w:tab w:val="left" w:pos="4860"/>
          <w:tab w:val="left" w:pos="5490"/>
        </w:tabs>
        <w:ind w:left="108"/>
        <w:jc w:val="left"/>
        <w:rPr>
          <w:bCs/>
          <w:sz w:val="9"/>
          <w:szCs w:val="9"/>
        </w:rPr>
      </w:pPr>
      <w:r w:rsidRPr="00067884">
        <w:rPr>
          <w:bCs/>
          <w:sz w:val="9"/>
          <w:szCs w:val="9"/>
        </w:rPr>
        <w:t>$2,312,682 for FY 2018‐19. Of the $222,619,411, the current county allocation is 83.278%, which results in a distribution of $183,080,311. Under this proposal, the county allocation is $192,349,961.</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Municipal Local Government Fund Estimates ‐ FY 2019‐20</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 xml:space="preserve"> </w:t>
      </w:r>
      <w:r w:rsidRPr="00067884">
        <w:rPr>
          <w:rFonts w:eastAsia="Calibri"/>
          <w:bCs/>
          <w:w w:val="105"/>
          <w:sz w:val="14"/>
          <w:szCs w:val="14"/>
        </w:rPr>
        <w:tab/>
        <w:t xml:space="preserve">Revenue Distribution: 83.278% counties; 16.722% municipalities; Revenue Growth: 5% </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MUNICIPALITY</w:t>
      </w:r>
      <w:r w:rsidRPr="00067884">
        <w:rPr>
          <w:bCs/>
          <w:sz w:val="8"/>
          <w:szCs w:val="8"/>
        </w:rPr>
        <w:tab/>
      </w:r>
      <w:r w:rsidRPr="00067884">
        <w:rPr>
          <w:bCs/>
          <w:sz w:val="8"/>
          <w:szCs w:val="8"/>
        </w:rPr>
        <w:tab/>
        <w:t xml:space="preserve">FY 2019‐20 </w:t>
      </w:r>
      <w:r w:rsidRPr="00067884">
        <w:rPr>
          <w:bCs/>
          <w:sz w:val="8"/>
          <w:szCs w:val="8"/>
        </w:rPr>
        <w:tab/>
      </w:r>
      <w:r w:rsidRPr="00067884">
        <w:rPr>
          <w:bCs/>
          <w:sz w:val="8"/>
          <w:szCs w:val="8"/>
        </w:rPr>
        <w:tab/>
        <w:t xml:space="preserve">FY 2019‐20 </w:t>
      </w:r>
      <w:r w:rsidRPr="00067884">
        <w:rPr>
          <w:bCs/>
          <w:sz w:val="8"/>
          <w:szCs w:val="8"/>
        </w:rPr>
        <w:tab/>
        <w:t>DIFFERENCE BETWEEN</w:t>
      </w:r>
      <w:r w:rsidRPr="00067884">
        <w:rPr>
          <w:bCs/>
          <w:sz w:val="8"/>
          <w:szCs w:val="8"/>
        </w:rPr>
        <w:tab/>
        <w:t xml:space="preserve">FY 2019‐20 </w:t>
      </w:r>
      <w:r w:rsidRPr="00067884">
        <w:rPr>
          <w:bCs/>
          <w:sz w:val="8"/>
          <w:szCs w:val="8"/>
        </w:rPr>
        <w:tab/>
        <w:t xml:space="preserve">DIFFERENCE BETWEEN </w:t>
      </w:r>
    </w:p>
    <w:p w:rsidR="00067884" w:rsidRPr="00067884" w:rsidRDefault="00067884" w:rsidP="00067884">
      <w:pPr>
        <w:tabs>
          <w:tab w:val="left" w:pos="738"/>
          <w:tab w:val="left" w:pos="990"/>
          <w:tab w:val="left" w:pos="1512"/>
          <w:tab w:val="left" w:pos="1800"/>
          <w:tab w:val="left" w:pos="2700"/>
          <w:tab w:val="left" w:pos="3420"/>
          <w:tab w:val="left" w:pos="4050"/>
          <w:tab w:val="left" w:pos="4860"/>
        </w:tabs>
        <w:ind w:left="108"/>
        <w:jc w:val="left"/>
        <w:rPr>
          <w:bCs/>
          <w:sz w:val="8"/>
          <w:szCs w:val="8"/>
        </w:rPr>
      </w:pPr>
      <w:r w:rsidRPr="00067884">
        <w:rPr>
          <w:bCs/>
          <w:sz w:val="8"/>
          <w:szCs w:val="8"/>
        </w:rPr>
        <w:tab/>
      </w:r>
      <w:r w:rsidRPr="00067884">
        <w:rPr>
          <w:bCs/>
          <w:sz w:val="8"/>
          <w:szCs w:val="8"/>
        </w:rPr>
        <w:tab/>
        <w:t xml:space="preserve">STATUTORY </w:t>
      </w:r>
      <w:r w:rsidRPr="00067884">
        <w:rPr>
          <w:bCs/>
          <w:sz w:val="8"/>
          <w:szCs w:val="8"/>
        </w:rPr>
        <w:tab/>
      </w:r>
      <w:r w:rsidRPr="00067884">
        <w:rPr>
          <w:bCs/>
          <w:sz w:val="8"/>
          <w:szCs w:val="8"/>
        </w:rPr>
        <w:tab/>
        <w:t xml:space="preserve">ESTIMATED </w:t>
      </w:r>
      <w:r w:rsidRPr="00067884">
        <w:rPr>
          <w:bCs/>
          <w:sz w:val="8"/>
          <w:szCs w:val="8"/>
        </w:rPr>
        <w:tab/>
        <w:t xml:space="preserve"> FY 2019‐20 ESTIMATED </w:t>
      </w:r>
      <w:r w:rsidRPr="00067884">
        <w:rPr>
          <w:bCs/>
          <w:sz w:val="8"/>
          <w:szCs w:val="8"/>
        </w:rPr>
        <w:tab/>
        <w:t>PROPOSED</w:t>
      </w:r>
      <w:r w:rsidRPr="00067884">
        <w:rPr>
          <w:bCs/>
          <w:sz w:val="8"/>
          <w:szCs w:val="8"/>
        </w:rPr>
        <w:tab/>
        <w:t xml:space="preserve">PROPOSED LEGISLATION </w:t>
      </w:r>
    </w:p>
    <w:p w:rsidR="00067884" w:rsidRPr="00067884" w:rsidRDefault="00067884" w:rsidP="00067884">
      <w:pPr>
        <w:tabs>
          <w:tab w:val="left" w:pos="738"/>
          <w:tab w:val="left" w:pos="990"/>
          <w:tab w:val="left" w:pos="1512"/>
          <w:tab w:val="left" w:pos="1800"/>
          <w:tab w:val="left" w:pos="2700"/>
          <w:tab w:val="left" w:pos="3420"/>
          <w:tab w:val="left" w:pos="4050"/>
          <w:tab w:val="left" w:pos="4770"/>
        </w:tabs>
        <w:ind w:left="113" w:hanging="5"/>
        <w:jc w:val="left"/>
        <w:rPr>
          <w:bCs/>
          <w:sz w:val="8"/>
          <w:szCs w:val="8"/>
        </w:rPr>
      </w:pPr>
      <w:r w:rsidRPr="00067884">
        <w:rPr>
          <w:bCs/>
          <w:sz w:val="8"/>
          <w:szCs w:val="8"/>
        </w:rPr>
        <w:tab/>
      </w:r>
      <w:r w:rsidRPr="00067884">
        <w:rPr>
          <w:bCs/>
          <w:sz w:val="8"/>
          <w:szCs w:val="8"/>
        </w:rPr>
        <w:tab/>
      </w:r>
      <w:r w:rsidRPr="00067884">
        <w:rPr>
          <w:bCs/>
          <w:sz w:val="8"/>
          <w:szCs w:val="8"/>
        </w:rPr>
        <w:tab/>
        <w:t>FORMULA</w:t>
      </w:r>
      <w:r w:rsidRPr="00067884">
        <w:rPr>
          <w:bCs/>
          <w:sz w:val="8"/>
          <w:szCs w:val="8"/>
        </w:rPr>
        <w:tab/>
      </w:r>
      <w:r w:rsidRPr="00067884">
        <w:rPr>
          <w:bCs/>
          <w:sz w:val="8"/>
          <w:szCs w:val="8"/>
        </w:rPr>
        <w:tab/>
        <w:t>APPROPRIATION</w:t>
      </w:r>
      <w:r w:rsidRPr="00067884">
        <w:rPr>
          <w:bCs/>
          <w:sz w:val="8"/>
          <w:szCs w:val="8"/>
        </w:rPr>
        <w:tab/>
        <w:t xml:space="preserve">APPROPRIATION AND </w:t>
      </w:r>
      <w:r w:rsidRPr="00067884">
        <w:rPr>
          <w:bCs/>
          <w:sz w:val="8"/>
          <w:szCs w:val="8"/>
        </w:rPr>
        <w:tab/>
        <w:t>LEGISLATION</w:t>
      </w:r>
      <w:r w:rsidRPr="00067884">
        <w:rPr>
          <w:bCs/>
          <w:sz w:val="8"/>
          <w:szCs w:val="8"/>
        </w:rPr>
        <w:tab/>
        <w:t xml:space="preserve">AND FY 2019‐20 ESTIMATED </w:t>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486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 xml:space="preserve">FY 2019‐20 STATUTORY </w:t>
      </w:r>
      <w:r w:rsidRPr="00067884">
        <w:rPr>
          <w:bCs/>
          <w:sz w:val="8"/>
          <w:szCs w:val="8"/>
        </w:rPr>
        <w:tab/>
        <w:t>ESTIMATE (5%)</w:t>
      </w:r>
      <w:r w:rsidRPr="00067884">
        <w:rPr>
          <w:bCs/>
          <w:sz w:val="8"/>
          <w:szCs w:val="8"/>
        </w:rPr>
        <w:tab/>
      </w:r>
      <w:r w:rsidRPr="00067884">
        <w:rPr>
          <w:bCs/>
          <w:sz w:val="8"/>
          <w:szCs w:val="8"/>
        </w:rPr>
        <w:tab/>
        <w:t>APPROPRIATION</w:t>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FORMULA</w:t>
      </w:r>
      <w:r w:rsidRPr="00067884">
        <w:rPr>
          <w:bCs/>
          <w:sz w:val="8"/>
          <w:szCs w:val="8"/>
        </w:rPr>
        <w:tab/>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ind w:left="108"/>
        <w:jc w:val="left"/>
        <w:rPr>
          <w:bCs/>
          <w:sz w:val="9"/>
          <w:szCs w:val="9"/>
        </w:rPr>
      </w:pPr>
      <w:r w:rsidRPr="00067884">
        <w:rPr>
          <w:bCs/>
          <w:sz w:val="9"/>
          <w:szCs w:val="9"/>
        </w:rPr>
        <w:tab/>
      </w:r>
    </w:p>
    <w:p w:rsidR="00067884" w:rsidRPr="00067884" w:rsidRDefault="00067884" w:rsidP="00067884">
      <w:pPr>
        <w:tabs>
          <w:tab w:val="left" w:pos="738"/>
          <w:tab w:val="left" w:pos="990"/>
          <w:tab w:val="left" w:pos="1512"/>
          <w:tab w:val="left" w:pos="1800"/>
          <w:tab w:val="left" w:pos="2700"/>
          <w:tab w:val="left" w:pos="3420"/>
          <w:tab w:val="left" w:pos="4050"/>
          <w:tab w:val="left" w:pos="5130"/>
          <w:tab w:val="left" w:pos="5490"/>
        </w:tabs>
        <w:ind w:left="108"/>
        <w:jc w:val="left"/>
        <w:rPr>
          <w:bCs/>
          <w:sz w:val="9"/>
          <w:szCs w:val="9"/>
        </w:rPr>
      </w:pPr>
      <w:r w:rsidRPr="00067884">
        <w:rPr>
          <w:bCs/>
          <w:sz w:val="9"/>
          <w:szCs w:val="9"/>
        </w:rPr>
        <w:t>Abbeville city</w:t>
      </w:r>
      <w:r w:rsidRPr="00067884">
        <w:rPr>
          <w:bCs/>
          <w:sz w:val="9"/>
          <w:szCs w:val="9"/>
        </w:rPr>
        <w:tab/>
      </w:r>
      <w:r w:rsidRPr="00067884">
        <w:rPr>
          <w:bCs/>
          <w:sz w:val="9"/>
          <w:szCs w:val="9"/>
        </w:rPr>
        <w:tab/>
        <w:t>$194,208</w:t>
      </w:r>
      <w:r w:rsidRPr="00067884">
        <w:rPr>
          <w:bCs/>
          <w:sz w:val="9"/>
          <w:szCs w:val="9"/>
        </w:rPr>
        <w:tab/>
      </w:r>
      <w:r w:rsidRPr="00067884">
        <w:rPr>
          <w:bCs/>
          <w:sz w:val="9"/>
          <w:szCs w:val="9"/>
        </w:rPr>
        <w:tab/>
        <w:t>$118,414</w:t>
      </w:r>
      <w:r w:rsidRPr="00067884">
        <w:rPr>
          <w:bCs/>
          <w:sz w:val="9"/>
          <w:szCs w:val="9"/>
        </w:rPr>
        <w:tab/>
        <w:t>($75,921)</w:t>
      </w:r>
      <w:r w:rsidRPr="00067884">
        <w:rPr>
          <w:bCs/>
          <w:sz w:val="9"/>
          <w:szCs w:val="9"/>
        </w:rPr>
        <w:tab/>
      </w:r>
      <w:r w:rsidRPr="00067884">
        <w:rPr>
          <w:bCs/>
          <w:sz w:val="9"/>
          <w:szCs w:val="9"/>
        </w:rPr>
        <w:tab/>
        <w:t>$124,172</w:t>
      </w:r>
      <w:r w:rsidRPr="00067884">
        <w:rPr>
          <w:bCs/>
          <w:sz w:val="9"/>
          <w:szCs w:val="9"/>
        </w:rPr>
        <w:tab/>
        <w:t>$5,885</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Aiken city</w:t>
      </w:r>
      <w:r w:rsidRPr="00067884">
        <w:rPr>
          <w:bCs/>
          <w:sz w:val="9"/>
          <w:szCs w:val="9"/>
        </w:rPr>
        <w:tab/>
        <w:t>$1,094,862</w:t>
      </w:r>
      <w:r w:rsidRPr="00067884">
        <w:rPr>
          <w:bCs/>
          <w:sz w:val="9"/>
          <w:szCs w:val="9"/>
        </w:rPr>
        <w:tab/>
        <w:t>$667,569</w:t>
      </w:r>
      <w:r w:rsidRPr="00067884">
        <w:rPr>
          <w:bCs/>
          <w:sz w:val="9"/>
          <w:szCs w:val="9"/>
        </w:rPr>
        <w:tab/>
        <w:t>($427,999)</w:t>
      </w:r>
      <w:r w:rsidRPr="00067884">
        <w:rPr>
          <w:bCs/>
          <w:sz w:val="9"/>
          <w:szCs w:val="9"/>
        </w:rPr>
        <w:tab/>
        <w:t>$700,028</w:t>
      </w:r>
      <w:r w:rsidRPr="00067884">
        <w:rPr>
          <w:bCs/>
          <w:sz w:val="9"/>
          <w:szCs w:val="9"/>
        </w:rPr>
        <w:tab/>
        <w:t>$33,165</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Allendale town</w:t>
      </w:r>
      <w:r w:rsidRPr="00067884">
        <w:rPr>
          <w:bCs/>
          <w:sz w:val="9"/>
          <w:szCs w:val="9"/>
        </w:rPr>
        <w:tab/>
        <w:t>$129,126</w:t>
      </w:r>
      <w:r w:rsidRPr="00067884">
        <w:rPr>
          <w:bCs/>
          <w:sz w:val="9"/>
          <w:szCs w:val="9"/>
        </w:rPr>
        <w:tab/>
        <w:t>$78,732</w:t>
      </w:r>
      <w:r w:rsidRPr="00067884">
        <w:rPr>
          <w:bCs/>
          <w:sz w:val="9"/>
          <w:szCs w:val="9"/>
        </w:rPr>
        <w:tab/>
        <w:t>($50,478)</w:t>
      </w:r>
      <w:r w:rsidRPr="00067884">
        <w:rPr>
          <w:bCs/>
          <w:sz w:val="9"/>
          <w:szCs w:val="9"/>
        </w:rPr>
        <w:tab/>
        <w:t>$82,560</w:t>
      </w:r>
      <w:r w:rsidRPr="00067884">
        <w:rPr>
          <w:bCs/>
          <w:sz w:val="9"/>
          <w:szCs w:val="9"/>
        </w:rPr>
        <w:tab/>
        <w:t>$3,912</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Anderson city</w:t>
      </w:r>
      <w:r w:rsidRPr="00067884">
        <w:rPr>
          <w:bCs/>
          <w:sz w:val="9"/>
          <w:szCs w:val="9"/>
        </w:rPr>
        <w:tab/>
        <w:t>$989,618</w:t>
      </w:r>
      <w:r w:rsidRPr="00067884">
        <w:rPr>
          <w:bCs/>
          <w:sz w:val="9"/>
          <w:szCs w:val="9"/>
        </w:rPr>
        <w:tab/>
        <w:t>$603,398</w:t>
      </w:r>
      <w:r w:rsidRPr="00067884">
        <w:rPr>
          <w:bCs/>
          <w:sz w:val="9"/>
          <w:szCs w:val="9"/>
        </w:rPr>
        <w:tab/>
        <w:t>($386,856)</w:t>
      </w:r>
      <w:r w:rsidRPr="00067884">
        <w:rPr>
          <w:bCs/>
          <w:sz w:val="9"/>
          <w:szCs w:val="9"/>
        </w:rPr>
        <w:tab/>
        <w:t>$632,737</w:t>
      </w:r>
      <w:r w:rsidRPr="00067884">
        <w:rPr>
          <w:bCs/>
          <w:sz w:val="9"/>
          <w:szCs w:val="9"/>
        </w:rPr>
        <w:tab/>
        <w:t>$29,975</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Andrews town</w:t>
      </w:r>
      <w:r w:rsidRPr="00067884">
        <w:rPr>
          <w:bCs/>
          <w:sz w:val="9"/>
          <w:szCs w:val="9"/>
        </w:rPr>
        <w:tab/>
        <w:t>$106,097</w:t>
      </w:r>
      <w:r w:rsidRPr="00067884">
        <w:rPr>
          <w:bCs/>
          <w:sz w:val="9"/>
          <w:szCs w:val="9"/>
        </w:rPr>
        <w:tab/>
        <w:t>$64,690</w:t>
      </w:r>
      <w:r w:rsidRPr="00067884">
        <w:rPr>
          <w:bCs/>
          <w:sz w:val="9"/>
          <w:szCs w:val="9"/>
        </w:rPr>
        <w:tab/>
        <w:t>($41,475)</w:t>
      </w:r>
      <w:r w:rsidRPr="00067884">
        <w:rPr>
          <w:bCs/>
          <w:sz w:val="9"/>
          <w:szCs w:val="9"/>
        </w:rPr>
        <w:tab/>
        <w:t>$67,836</w:t>
      </w:r>
      <w:r w:rsidRPr="00067884">
        <w:rPr>
          <w:bCs/>
          <w:sz w:val="9"/>
          <w:szCs w:val="9"/>
        </w:rPr>
        <w:tab/>
        <w:t>$3,214</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Arcadia Lakes town</w:t>
      </w:r>
      <w:r w:rsidRPr="00067884">
        <w:rPr>
          <w:bCs/>
          <w:sz w:val="9"/>
          <w:szCs w:val="9"/>
        </w:rPr>
        <w:tab/>
        <w:t>$31,929</w:t>
      </w:r>
      <w:r w:rsidRPr="00067884">
        <w:rPr>
          <w:bCs/>
          <w:sz w:val="9"/>
          <w:szCs w:val="9"/>
        </w:rPr>
        <w:tab/>
        <w:t>$19,468</w:t>
      </w:r>
      <w:r w:rsidRPr="00067884">
        <w:rPr>
          <w:bCs/>
          <w:sz w:val="9"/>
          <w:szCs w:val="9"/>
        </w:rPr>
        <w:tab/>
        <w:t>($12,482)</w:t>
      </w:r>
      <w:r w:rsidRPr="00067884">
        <w:rPr>
          <w:bCs/>
          <w:sz w:val="9"/>
          <w:szCs w:val="9"/>
        </w:rPr>
        <w:tab/>
        <w:t>$20,415</w:t>
      </w:r>
      <w:r w:rsidRPr="00067884">
        <w:rPr>
          <w:bCs/>
          <w:sz w:val="9"/>
          <w:szCs w:val="9"/>
        </w:rPr>
        <w:tab/>
        <w:t>$968</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Atlantic Beach town</w:t>
      </w:r>
      <w:r w:rsidRPr="00067884">
        <w:rPr>
          <w:bCs/>
          <w:sz w:val="9"/>
          <w:szCs w:val="9"/>
        </w:rPr>
        <w:tab/>
        <w:t>$12,386</w:t>
      </w:r>
      <w:r w:rsidRPr="00067884">
        <w:rPr>
          <w:bCs/>
          <w:sz w:val="9"/>
          <w:szCs w:val="9"/>
        </w:rPr>
        <w:tab/>
        <w:t>$7,552</w:t>
      </w:r>
      <w:r w:rsidRPr="00067884">
        <w:rPr>
          <w:bCs/>
          <w:sz w:val="9"/>
          <w:szCs w:val="9"/>
        </w:rPr>
        <w:tab/>
        <w:t>($4,844)</w:t>
      </w:r>
      <w:r w:rsidRPr="00067884">
        <w:rPr>
          <w:bCs/>
          <w:sz w:val="9"/>
          <w:szCs w:val="9"/>
        </w:rPr>
        <w:tab/>
        <w:t>$7,919</w:t>
      </w:r>
      <w:r w:rsidRPr="00067884">
        <w:rPr>
          <w:bCs/>
          <w:sz w:val="9"/>
          <w:szCs w:val="9"/>
        </w:rPr>
        <w:tab/>
        <w:t>$377</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Awendaw town</w:t>
      </w:r>
      <w:r w:rsidRPr="00067884">
        <w:rPr>
          <w:bCs/>
          <w:sz w:val="9"/>
          <w:szCs w:val="9"/>
        </w:rPr>
        <w:tab/>
        <w:t>$47,986</w:t>
      </w:r>
      <w:r w:rsidRPr="00067884">
        <w:rPr>
          <w:bCs/>
          <w:sz w:val="9"/>
          <w:szCs w:val="9"/>
        </w:rPr>
        <w:tab/>
        <w:t>$29,259</w:t>
      </w:r>
      <w:r w:rsidRPr="00067884">
        <w:rPr>
          <w:bCs/>
          <w:sz w:val="9"/>
          <w:szCs w:val="9"/>
        </w:rPr>
        <w:tab/>
        <w:t>($18,760)</w:t>
      </w:r>
      <w:r w:rsidRPr="00067884">
        <w:rPr>
          <w:bCs/>
          <w:sz w:val="9"/>
          <w:szCs w:val="9"/>
        </w:rPr>
        <w:tab/>
        <w:t>$30,681</w:t>
      </w:r>
      <w:r w:rsidRPr="00067884">
        <w:rPr>
          <w:bCs/>
          <w:sz w:val="9"/>
          <w:szCs w:val="9"/>
        </w:rPr>
        <w:tab/>
        <w:t>$1,455</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lastRenderedPageBreak/>
        <w:t>Aynor town</w:t>
      </w:r>
      <w:r w:rsidRPr="00067884">
        <w:rPr>
          <w:bCs/>
          <w:sz w:val="9"/>
          <w:szCs w:val="9"/>
        </w:rPr>
        <w:tab/>
        <w:t>$20,767</w:t>
      </w:r>
      <w:r w:rsidRPr="00067884">
        <w:rPr>
          <w:bCs/>
          <w:sz w:val="9"/>
          <w:szCs w:val="9"/>
        </w:rPr>
        <w:tab/>
        <w:t>$12,662</w:t>
      </w:r>
      <w:r w:rsidRPr="00067884">
        <w:rPr>
          <w:bCs/>
          <w:sz w:val="9"/>
          <w:szCs w:val="9"/>
        </w:rPr>
        <w:tab/>
        <w:t>($8,121)</w:t>
      </w:r>
      <w:r w:rsidRPr="00067884">
        <w:rPr>
          <w:bCs/>
          <w:sz w:val="9"/>
          <w:szCs w:val="9"/>
        </w:rPr>
        <w:tab/>
        <w:t>$13,278</w:t>
      </w:r>
      <w:r w:rsidRPr="00067884">
        <w:rPr>
          <w:bCs/>
          <w:sz w:val="9"/>
          <w:szCs w:val="9"/>
        </w:rPr>
        <w:tab/>
        <w:t>$632</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Bamberg town</w:t>
      </w:r>
      <w:r w:rsidRPr="00067884">
        <w:rPr>
          <w:bCs/>
          <w:sz w:val="9"/>
          <w:szCs w:val="9"/>
        </w:rPr>
        <w:tab/>
        <w:t>$133,761</w:t>
      </w:r>
      <w:r w:rsidRPr="00067884">
        <w:rPr>
          <w:bCs/>
          <w:sz w:val="9"/>
          <w:szCs w:val="9"/>
        </w:rPr>
        <w:tab/>
        <w:t>$81,558</w:t>
      </w:r>
      <w:r w:rsidRPr="00067884">
        <w:rPr>
          <w:bCs/>
          <w:sz w:val="9"/>
          <w:szCs w:val="9"/>
        </w:rPr>
        <w:tab/>
        <w:t>($52,291)</w:t>
      </w:r>
      <w:r w:rsidRPr="00067884">
        <w:rPr>
          <w:bCs/>
          <w:sz w:val="9"/>
          <w:szCs w:val="9"/>
        </w:rPr>
        <w:tab/>
        <w:t>$85,524</w:t>
      </w:r>
      <w:r w:rsidRPr="00067884">
        <w:rPr>
          <w:bCs/>
          <w:sz w:val="9"/>
          <w:szCs w:val="9"/>
        </w:rPr>
        <w:tab/>
        <w:t>$4,054</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Barnwell city</w:t>
      </w:r>
      <w:r w:rsidRPr="00067884">
        <w:rPr>
          <w:bCs/>
          <w:sz w:val="9"/>
          <w:szCs w:val="9"/>
        </w:rPr>
        <w:tab/>
        <w:t>$176,148</w:t>
      </w:r>
      <w:r w:rsidRPr="00067884">
        <w:rPr>
          <w:bCs/>
          <w:sz w:val="9"/>
          <w:szCs w:val="9"/>
        </w:rPr>
        <w:tab/>
        <w:t>$107,402</w:t>
      </w:r>
      <w:r w:rsidRPr="00067884">
        <w:rPr>
          <w:bCs/>
          <w:sz w:val="9"/>
          <w:szCs w:val="9"/>
        </w:rPr>
        <w:tab/>
        <w:t>($68,862)</w:t>
      </w:r>
      <w:r w:rsidRPr="00067884">
        <w:rPr>
          <w:bCs/>
          <w:sz w:val="9"/>
          <w:szCs w:val="9"/>
        </w:rPr>
        <w:tab/>
        <w:t>$112,625</w:t>
      </w:r>
      <w:r w:rsidRPr="00067884">
        <w:rPr>
          <w:bCs/>
          <w:sz w:val="9"/>
          <w:szCs w:val="9"/>
        </w:rPr>
        <w:tab/>
        <w:t>$5,338</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 xml:space="preserve">Batesburg‐Leesville </w:t>
      </w:r>
      <w:r w:rsidRPr="00067884">
        <w:rPr>
          <w:bCs/>
          <w:sz w:val="9"/>
          <w:szCs w:val="9"/>
        </w:rPr>
        <w:tab/>
        <w:t>$198,843</w:t>
      </w:r>
      <w:r w:rsidRPr="00067884">
        <w:rPr>
          <w:bCs/>
          <w:sz w:val="9"/>
          <w:szCs w:val="9"/>
        </w:rPr>
        <w:tab/>
        <w:t>$121,240</w:t>
      </w:r>
      <w:r w:rsidRPr="00067884">
        <w:rPr>
          <w:bCs/>
          <w:sz w:val="9"/>
          <w:szCs w:val="9"/>
        </w:rPr>
        <w:tab/>
        <w:t>($77,731)</w:t>
      </w:r>
      <w:r w:rsidRPr="00067884">
        <w:rPr>
          <w:bCs/>
          <w:sz w:val="9"/>
          <w:szCs w:val="9"/>
        </w:rPr>
        <w:tab/>
        <w:t>$127,135</w:t>
      </w:r>
      <w:r w:rsidRPr="00067884">
        <w:rPr>
          <w:bCs/>
          <w:sz w:val="9"/>
          <w:szCs w:val="9"/>
        </w:rPr>
        <w:tab/>
        <w:t>$6,023</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Beaufort city</w:t>
      </w:r>
      <w:r w:rsidRPr="00067884">
        <w:rPr>
          <w:bCs/>
          <w:sz w:val="9"/>
          <w:szCs w:val="9"/>
        </w:rPr>
        <w:tab/>
        <w:t>$458,393</w:t>
      </w:r>
      <w:r w:rsidRPr="00067884">
        <w:rPr>
          <w:bCs/>
          <w:sz w:val="9"/>
          <w:szCs w:val="9"/>
        </w:rPr>
        <w:tab/>
        <w:t>$279,495</w:t>
      </w:r>
      <w:r w:rsidRPr="00067884">
        <w:rPr>
          <w:bCs/>
          <w:sz w:val="9"/>
          <w:szCs w:val="9"/>
        </w:rPr>
        <w:tab/>
        <w:t>($179,195)</w:t>
      </w:r>
      <w:r w:rsidRPr="00067884">
        <w:rPr>
          <w:bCs/>
          <w:sz w:val="9"/>
          <w:szCs w:val="9"/>
        </w:rPr>
        <w:tab/>
        <w:t>$293,085</w:t>
      </w:r>
      <w:r w:rsidRPr="00067884">
        <w:rPr>
          <w:bCs/>
          <w:sz w:val="9"/>
          <w:szCs w:val="9"/>
        </w:rPr>
        <w:tab/>
        <w:t>$13,887</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Belton city</w:t>
      </w:r>
      <w:r w:rsidRPr="00067884">
        <w:rPr>
          <w:bCs/>
          <w:sz w:val="9"/>
          <w:szCs w:val="9"/>
        </w:rPr>
        <w:tab/>
        <w:t>$153,304</w:t>
      </w:r>
      <w:r w:rsidRPr="00067884">
        <w:rPr>
          <w:bCs/>
          <w:sz w:val="9"/>
          <w:szCs w:val="9"/>
        </w:rPr>
        <w:tab/>
        <w:t>$93,474</w:t>
      </w:r>
      <w:r w:rsidRPr="00067884">
        <w:rPr>
          <w:bCs/>
          <w:sz w:val="9"/>
          <w:szCs w:val="9"/>
        </w:rPr>
        <w:tab/>
        <w:t>($59,929)</w:t>
      </w:r>
      <w:r w:rsidRPr="00067884">
        <w:rPr>
          <w:bCs/>
          <w:sz w:val="9"/>
          <w:szCs w:val="9"/>
        </w:rPr>
        <w:tab/>
        <w:t>$98,019</w:t>
      </w:r>
      <w:r w:rsidRPr="00067884">
        <w:rPr>
          <w:bCs/>
          <w:sz w:val="9"/>
          <w:szCs w:val="9"/>
        </w:rPr>
        <w:tab/>
        <w:t>$4,644</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Bennettsville city</w:t>
      </w:r>
      <w:r w:rsidRPr="00067884">
        <w:rPr>
          <w:bCs/>
          <w:sz w:val="9"/>
          <w:szCs w:val="9"/>
        </w:rPr>
        <w:tab/>
        <w:t>$336,313</w:t>
      </w:r>
      <w:r w:rsidRPr="00067884">
        <w:rPr>
          <w:bCs/>
          <w:sz w:val="9"/>
          <w:szCs w:val="9"/>
        </w:rPr>
        <w:tab/>
        <w:t>$205,060</w:t>
      </w:r>
      <w:r w:rsidRPr="00067884">
        <w:rPr>
          <w:bCs/>
          <w:sz w:val="9"/>
          <w:szCs w:val="9"/>
        </w:rPr>
        <w:tab/>
        <w:t>($131,471)</w:t>
      </w:r>
      <w:r w:rsidRPr="00067884">
        <w:rPr>
          <w:bCs/>
          <w:sz w:val="9"/>
          <w:szCs w:val="9"/>
        </w:rPr>
        <w:tab/>
        <w:t>$215,030</w:t>
      </w:r>
      <w:r w:rsidRPr="00067884">
        <w:rPr>
          <w:bCs/>
          <w:sz w:val="9"/>
          <w:szCs w:val="9"/>
        </w:rPr>
        <w:tab/>
        <w:t>$10,188</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Bethune town</w:t>
      </w:r>
      <w:r w:rsidRPr="00067884">
        <w:rPr>
          <w:bCs/>
          <w:sz w:val="9"/>
          <w:szCs w:val="9"/>
        </w:rPr>
        <w:tab/>
        <w:t>$12,386</w:t>
      </w:r>
      <w:r w:rsidRPr="00067884">
        <w:rPr>
          <w:bCs/>
          <w:sz w:val="9"/>
          <w:szCs w:val="9"/>
        </w:rPr>
        <w:tab/>
        <w:t>$7,552</w:t>
      </w:r>
      <w:r w:rsidRPr="00067884">
        <w:rPr>
          <w:bCs/>
          <w:sz w:val="9"/>
          <w:szCs w:val="9"/>
        </w:rPr>
        <w:tab/>
        <w:t>($4,844)</w:t>
      </w:r>
      <w:r w:rsidRPr="00067884">
        <w:rPr>
          <w:bCs/>
          <w:sz w:val="9"/>
          <w:szCs w:val="9"/>
        </w:rPr>
        <w:tab/>
        <w:t>$7,919</w:t>
      </w:r>
      <w:r w:rsidRPr="00067884">
        <w:rPr>
          <w:bCs/>
          <w:sz w:val="9"/>
          <w:szCs w:val="9"/>
        </w:rPr>
        <w:tab/>
        <w:t>$377</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Bishopville city</w:t>
      </w:r>
      <w:r w:rsidRPr="00067884">
        <w:rPr>
          <w:bCs/>
          <w:sz w:val="9"/>
          <w:szCs w:val="9"/>
        </w:rPr>
        <w:tab/>
        <w:t>$128,718</w:t>
      </w:r>
      <w:r w:rsidRPr="00067884">
        <w:rPr>
          <w:bCs/>
          <w:sz w:val="9"/>
          <w:szCs w:val="9"/>
        </w:rPr>
        <w:tab/>
        <w:t>$78,483</w:t>
      </w:r>
      <w:r w:rsidRPr="00067884">
        <w:rPr>
          <w:bCs/>
          <w:sz w:val="9"/>
          <w:szCs w:val="9"/>
        </w:rPr>
        <w:tab/>
        <w:t>($50,319)</w:t>
      </w:r>
      <w:r w:rsidRPr="00067884">
        <w:rPr>
          <w:bCs/>
          <w:sz w:val="9"/>
          <w:szCs w:val="9"/>
        </w:rPr>
        <w:tab/>
        <w:t>$82,299</w:t>
      </w:r>
      <w:r w:rsidRPr="00067884">
        <w:rPr>
          <w:bCs/>
          <w:sz w:val="9"/>
          <w:szCs w:val="9"/>
        </w:rPr>
        <w:tab/>
        <w:t>$3,900</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Blacksburg town</w:t>
      </w:r>
      <w:r w:rsidRPr="00067884">
        <w:rPr>
          <w:bCs/>
          <w:sz w:val="9"/>
          <w:szCs w:val="9"/>
        </w:rPr>
        <w:tab/>
        <w:t>$68,531</w:t>
      </w:r>
      <w:r w:rsidRPr="00067884">
        <w:rPr>
          <w:bCs/>
          <w:sz w:val="9"/>
          <w:szCs w:val="9"/>
        </w:rPr>
        <w:tab/>
        <w:t>$41,785</w:t>
      </w:r>
      <w:r w:rsidRPr="00067884">
        <w:rPr>
          <w:bCs/>
          <w:sz w:val="9"/>
          <w:szCs w:val="9"/>
        </w:rPr>
        <w:tab/>
        <w:t>($26,793)</w:t>
      </w:r>
      <w:r w:rsidRPr="00067884">
        <w:rPr>
          <w:bCs/>
          <w:sz w:val="9"/>
          <w:szCs w:val="9"/>
        </w:rPr>
        <w:tab/>
        <w:t>$43,817</w:t>
      </w:r>
      <w:r w:rsidRPr="00067884">
        <w:rPr>
          <w:bCs/>
          <w:sz w:val="9"/>
          <w:szCs w:val="9"/>
        </w:rPr>
        <w:tab/>
        <w:t>$2,079</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Blackville town</w:t>
      </w:r>
      <w:r w:rsidRPr="00067884">
        <w:rPr>
          <w:bCs/>
          <w:sz w:val="9"/>
          <w:szCs w:val="9"/>
        </w:rPr>
        <w:tab/>
        <w:t>$89,224</w:t>
      </w:r>
      <w:r w:rsidRPr="00067884">
        <w:rPr>
          <w:bCs/>
          <w:sz w:val="9"/>
          <w:szCs w:val="9"/>
        </w:rPr>
        <w:tab/>
        <w:t>$54,402</w:t>
      </w:r>
      <w:r w:rsidRPr="00067884">
        <w:rPr>
          <w:bCs/>
          <w:sz w:val="9"/>
          <w:szCs w:val="9"/>
        </w:rPr>
        <w:tab/>
        <w:t>($34,881)</w:t>
      </w:r>
      <w:r w:rsidRPr="00067884">
        <w:rPr>
          <w:bCs/>
          <w:sz w:val="9"/>
          <w:szCs w:val="9"/>
        </w:rPr>
        <w:tab/>
        <w:t>$57,047</w:t>
      </w:r>
      <w:r w:rsidRPr="00067884">
        <w:rPr>
          <w:bCs/>
          <w:sz w:val="9"/>
          <w:szCs w:val="9"/>
        </w:rPr>
        <w:tab/>
        <w:t>$2,704</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Blenheim town</w:t>
      </w:r>
      <w:r w:rsidRPr="00067884">
        <w:rPr>
          <w:bCs/>
          <w:sz w:val="9"/>
          <w:szCs w:val="9"/>
        </w:rPr>
        <w:tab/>
        <w:t>$5,711</w:t>
      </w:r>
      <w:r w:rsidRPr="00067884">
        <w:rPr>
          <w:bCs/>
          <w:sz w:val="9"/>
          <w:szCs w:val="9"/>
        </w:rPr>
        <w:tab/>
        <w:t>$3,482</w:t>
      </w:r>
      <w:r w:rsidRPr="00067884">
        <w:rPr>
          <w:bCs/>
          <w:sz w:val="9"/>
          <w:szCs w:val="9"/>
        </w:rPr>
        <w:tab/>
        <w:t>($2,234)</w:t>
      </w:r>
      <w:r w:rsidRPr="00067884">
        <w:rPr>
          <w:bCs/>
          <w:sz w:val="9"/>
          <w:szCs w:val="9"/>
        </w:rPr>
        <w:tab/>
        <w:t>$3,651</w:t>
      </w:r>
      <w:r w:rsidRPr="00067884">
        <w:rPr>
          <w:bCs/>
          <w:sz w:val="9"/>
          <w:szCs w:val="9"/>
        </w:rPr>
        <w:tab/>
        <w:t>$174</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Bluffton town</w:t>
      </w:r>
      <w:r w:rsidRPr="00067884">
        <w:rPr>
          <w:bCs/>
          <w:sz w:val="9"/>
          <w:szCs w:val="9"/>
        </w:rPr>
        <w:tab/>
        <w:t>$478,121</w:t>
      </w:r>
      <w:r w:rsidRPr="00067884">
        <w:rPr>
          <w:bCs/>
          <w:sz w:val="9"/>
          <w:szCs w:val="9"/>
        </w:rPr>
        <w:tab/>
        <w:t>$291,524</w:t>
      </w:r>
      <w:r w:rsidRPr="00067884">
        <w:rPr>
          <w:bCs/>
          <w:sz w:val="9"/>
          <w:szCs w:val="9"/>
        </w:rPr>
        <w:tab/>
        <w:t>($186,907)</w:t>
      </w:r>
      <w:r w:rsidRPr="00067884">
        <w:rPr>
          <w:bCs/>
          <w:sz w:val="9"/>
          <w:szCs w:val="9"/>
        </w:rPr>
        <w:tab/>
        <w:t>$305,699</w:t>
      </w:r>
      <w:r w:rsidRPr="00067884">
        <w:rPr>
          <w:bCs/>
          <w:sz w:val="9"/>
          <w:szCs w:val="9"/>
        </w:rPr>
        <w:tab/>
        <w:t>$14,484</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Blythewood town</w:t>
      </w:r>
      <w:r w:rsidRPr="00067884">
        <w:rPr>
          <w:bCs/>
          <w:sz w:val="9"/>
          <w:szCs w:val="9"/>
        </w:rPr>
        <w:tab/>
        <w:t>$75,428</w:t>
      </w:r>
      <w:r w:rsidRPr="00067884">
        <w:rPr>
          <w:bCs/>
          <w:sz w:val="9"/>
          <w:szCs w:val="9"/>
        </w:rPr>
        <w:tab/>
        <w:t>$45,991</w:t>
      </w:r>
      <w:r w:rsidRPr="00067884">
        <w:rPr>
          <w:bCs/>
          <w:sz w:val="9"/>
          <w:szCs w:val="9"/>
        </w:rPr>
        <w:tab/>
        <w:t>($29,487)</w:t>
      </w:r>
      <w:r w:rsidRPr="00067884">
        <w:rPr>
          <w:bCs/>
          <w:sz w:val="9"/>
          <w:szCs w:val="9"/>
        </w:rPr>
        <w:tab/>
        <w:t>$48,227</w:t>
      </w:r>
      <w:r w:rsidRPr="00067884">
        <w:rPr>
          <w:bCs/>
          <w:sz w:val="9"/>
          <w:szCs w:val="9"/>
        </w:rPr>
        <w:tab/>
        <w:t>$2,286</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Bonneau town</w:t>
      </w:r>
      <w:r w:rsidRPr="00067884">
        <w:rPr>
          <w:bCs/>
          <w:sz w:val="9"/>
          <w:szCs w:val="9"/>
        </w:rPr>
        <w:tab/>
        <w:t>$18,060</w:t>
      </w:r>
      <w:r w:rsidRPr="00067884">
        <w:rPr>
          <w:bCs/>
          <w:sz w:val="9"/>
          <w:szCs w:val="9"/>
        </w:rPr>
        <w:tab/>
        <w:t>$11,012</w:t>
      </w:r>
      <w:r w:rsidRPr="00067884">
        <w:rPr>
          <w:bCs/>
          <w:sz w:val="9"/>
          <w:szCs w:val="9"/>
        </w:rPr>
        <w:tab/>
        <w:t>($7,063)</w:t>
      </w:r>
      <w:r w:rsidRPr="00067884">
        <w:rPr>
          <w:bCs/>
          <w:sz w:val="9"/>
          <w:szCs w:val="9"/>
        </w:rPr>
        <w:tab/>
        <w:t>$11,547</w:t>
      </w:r>
      <w:r w:rsidRPr="00067884">
        <w:rPr>
          <w:bCs/>
          <w:sz w:val="9"/>
          <w:szCs w:val="9"/>
        </w:rPr>
        <w:tab/>
        <w:t>$550</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Bowman town</w:t>
      </w:r>
      <w:r w:rsidRPr="00067884">
        <w:rPr>
          <w:bCs/>
          <w:sz w:val="9"/>
          <w:szCs w:val="9"/>
        </w:rPr>
        <w:tab/>
        <w:t>$35,897</w:t>
      </w:r>
      <w:r w:rsidRPr="00067884">
        <w:rPr>
          <w:bCs/>
          <w:sz w:val="9"/>
          <w:szCs w:val="9"/>
        </w:rPr>
        <w:tab/>
        <w:t>$21,887</w:t>
      </w:r>
      <w:r w:rsidRPr="00067884">
        <w:rPr>
          <w:bCs/>
          <w:sz w:val="9"/>
          <w:szCs w:val="9"/>
        </w:rPr>
        <w:tab/>
        <w:t>($14,034)</w:t>
      </w:r>
      <w:r w:rsidRPr="00067884">
        <w:rPr>
          <w:bCs/>
          <w:sz w:val="9"/>
          <w:szCs w:val="9"/>
        </w:rPr>
        <w:tab/>
        <w:t>$22,952</w:t>
      </w:r>
      <w:r w:rsidRPr="00067884">
        <w:rPr>
          <w:bCs/>
          <w:sz w:val="9"/>
          <w:szCs w:val="9"/>
        </w:rPr>
        <w:tab/>
        <w:t>$1,089</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Branchville town</w:t>
      </w:r>
      <w:r w:rsidRPr="00067884">
        <w:rPr>
          <w:bCs/>
          <w:sz w:val="9"/>
          <w:szCs w:val="9"/>
        </w:rPr>
        <w:tab/>
        <w:t>$37,974</w:t>
      </w:r>
      <w:r w:rsidRPr="00067884">
        <w:rPr>
          <w:bCs/>
          <w:sz w:val="9"/>
          <w:szCs w:val="9"/>
        </w:rPr>
        <w:tab/>
        <w:t>$23,154</w:t>
      </w:r>
      <w:r w:rsidRPr="00067884">
        <w:rPr>
          <w:bCs/>
          <w:sz w:val="9"/>
          <w:szCs w:val="9"/>
        </w:rPr>
        <w:tab/>
        <w:t>($14,845)</w:t>
      </w:r>
      <w:r w:rsidRPr="00067884">
        <w:rPr>
          <w:bCs/>
          <w:sz w:val="9"/>
          <w:szCs w:val="9"/>
        </w:rPr>
        <w:tab/>
        <w:t>$24,280</w:t>
      </w:r>
      <w:r w:rsidRPr="00067884">
        <w:rPr>
          <w:bCs/>
          <w:sz w:val="9"/>
          <w:szCs w:val="9"/>
        </w:rPr>
        <w:tab/>
        <w:t>$1,151</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Briarcliffe Acres town</w:t>
      </w:r>
      <w:r w:rsidRPr="00067884">
        <w:rPr>
          <w:bCs/>
          <w:sz w:val="9"/>
          <w:szCs w:val="9"/>
        </w:rPr>
        <w:tab/>
        <w:t>$16,947</w:t>
      </w:r>
      <w:r w:rsidRPr="00067884">
        <w:rPr>
          <w:bCs/>
          <w:sz w:val="9"/>
          <w:szCs w:val="9"/>
        </w:rPr>
        <w:tab/>
        <w:t>$10,333</w:t>
      </w:r>
      <w:r w:rsidRPr="00067884">
        <w:rPr>
          <w:bCs/>
          <w:sz w:val="9"/>
          <w:szCs w:val="9"/>
        </w:rPr>
        <w:tab/>
        <w:t>($6,628)</w:t>
      </w:r>
      <w:r w:rsidRPr="00067884">
        <w:rPr>
          <w:bCs/>
          <w:sz w:val="9"/>
          <w:szCs w:val="9"/>
        </w:rPr>
        <w:tab/>
        <w:t>$10,836</w:t>
      </w:r>
      <w:r w:rsidRPr="00067884">
        <w:rPr>
          <w:bCs/>
          <w:sz w:val="9"/>
          <w:szCs w:val="9"/>
        </w:rPr>
        <w:tab/>
        <w:t>$517</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Brunson town</w:t>
      </w:r>
      <w:r w:rsidRPr="00067884">
        <w:rPr>
          <w:bCs/>
          <w:sz w:val="9"/>
          <w:szCs w:val="9"/>
        </w:rPr>
        <w:tab/>
        <w:t>$20,544</w:t>
      </w:r>
      <w:r w:rsidRPr="00067884">
        <w:rPr>
          <w:bCs/>
          <w:sz w:val="9"/>
          <w:szCs w:val="9"/>
        </w:rPr>
        <w:tab/>
        <w:t>$12,527</w:t>
      </w:r>
      <w:r w:rsidRPr="00067884">
        <w:rPr>
          <w:bCs/>
          <w:sz w:val="9"/>
          <w:szCs w:val="9"/>
        </w:rPr>
        <w:tab/>
        <w:t>($8,033)</w:t>
      </w:r>
      <w:r w:rsidRPr="00067884">
        <w:rPr>
          <w:bCs/>
          <w:sz w:val="9"/>
          <w:szCs w:val="9"/>
        </w:rPr>
        <w:tab/>
        <w:t>$13,136</w:t>
      </w:r>
      <w:r w:rsidRPr="00067884">
        <w:rPr>
          <w:bCs/>
          <w:sz w:val="9"/>
          <w:szCs w:val="9"/>
        </w:rPr>
        <w:tab/>
        <w:t>$624</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Burnettown town</w:t>
      </w:r>
      <w:r w:rsidRPr="00067884">
        <w:rPr>
          <w:bCs/>
          <w:sz w:val="9"/>
          <w:szCs w:val="9"/>
        </w:rPr>
        <w:tab/>
        <w:t>$99,125</w:t>
      </w:r>
      <w:r w:rsidRPr="00067884">
        <w:rPr>
          <w:bCs/>
          <w:sz w:val="9"/>
          <w:szCs w:val="9"/>
        </w:rPr>
        <w:tab/>
        <w:t>$60,439</w:t>
      </w:r>
      <w:r w:rsidRPr="00067884">
        <w:rPr>
          <w:bCs/>
          <w:sz w:val="9"/>
          <w:szCs w:val="9"/>
        </w:rPr>
        <w:tab/>
        <w:t>($38,751)</w:t>
      </w:r>
      <w:r w:rsidRPr="00067884">
        <w:rPr>
          <w:bCs/>
          <w:sz w:val="9"/>
          <w:szCs w:val="9"/>
        </w:rPr>
        <w:tab/>
        <w:t>$63,378</w:t>
      </w:r>
      <w:r w:rsidRPr="00067884">
        <w:rPr>
          <w:bCs/>
          <w:sz w:val="9"/>
          <w:szCs w:val="9"/>
        </w:rPr>
        <w:tab/>
        <w:t>$3,004</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Calhoun Falls town</w:t>
      </w:r>
      <w:r w:rsidRPr="00067884">
        <w:rPr>
          <w:bCs/>
          <w:sz w:val="9"/>
          <w:szCs w:val="9"/>
        </w:rPr>
        <w:tab/>
        <w:t>$74,316</w:t>
      </w:r>
      <w:r w:rsidRPr="00067884">
        <w:rPr>
          <w:bCs/>
          <w:sz w:val="9"/>
          <w:szCs w:val="9"/>
        </w:rPr>
        <w:tab/>
        <w:t>$45,313</w:t>
      </w:r>
      <w:r w:rsidRPr="00067884">
        <w:rPr>
          <w:bCs/>
          <w:sz w:val="9"/>
          <w:szCs w:val="9"/>
        </w:rPr>
        <w:tab/>
        <w:t>($29,052)</w:t>
      </w:r>
      <w:r w:rsidRPr="00067884">
        <w:rPr>
          <w:bCs/>
          <w:sz w:val="9"/>
          <w:szCs w:val="9"/>
        </w:rPr>
        <w:tab/>
        <w:t>$47,516</w:t>
      </w:r>
      <w:r w:rsidRPr="00067884">
        <w:rPr>
          <w:bCs/>
          <w:sz w:val="9"/>
          <w:szCs w:val="9"/>
        </w:rPr>
        <w:tab/>
        <w:t>$2,252</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Camden city</w:t>
      </w:r>
      <w:r w:rsidRPr="00067884">
        <w:rPr>
          <w:bCs/>
          <w:sz w:val="9"/>
          <w:szCs w:val="9"/>
        </w:rPr>
        <w:tab/>
        <w:t>$253,579</w:t>
      </w:r>
      <w:r w:rsidRPr="00067884">
        <w:rPr>
          <w:bCs/>
          <w:sz w:val="9"/>
          <w:szCs w:val="9"/>
        </w:rPr>
        <w:tab/>
        <w:t>$154,614</w:t>
      </w:r>
      <w:r w:rsidRPr="00067884">
        <w:rPr>
          <w:bCs/>
          <w:sz w:val="9"/>
          <w:szCs w:val="9"/>
        </w:rPr>
        <w:tab/>
        <w:t>($99,130)</w:t>
      </w:r>
      <w:r w:rsidRPr="00067884">
        <w:rPr>
          <w:bCs/>
          <w:sz w:val="9"/>
          <w:szCs w:val="9"/>
        </w:rPr>
        <w:tab/>
        <w:t>$162,132</w:t>
      </w:r>
      <w:r w:rsidRPr="00067884">
        <w:rPr>
          <w:bCs/>
          <w:sz w:val="9"/>
          <w:szCs w:val="9"/>
        </w:rPr>
        <w:tab/>
        <w:t>$7,683</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Cameron town</w:t>
      </w:r>
      <w:r w:rsidRPr="00067884">
        <w:rPr>
          <w:bCs/>
          <w:sz w:val="9"/>
          <w:szCs w:val="9"/>
        </w:rPr>
        <w:tab/>
        <w:t>$15,724</w:t>
      </w:r>
      <w:r w:rsidRPr="00067884">
        <w:rPr>
          <w:bCs/>
          <w:sz w:val="9"/>
          <w:szCs w:val="9"/>
        </w:rPr>
        <w:tab/>
        <w:t>$9,587</w:t>
      </w:r>
      <w:r w:rsidRPr="00067884">
        <w:rPr>
          <w:bCs/>
          <w:sz w:val="9"/>
          <w:szCs w:val="9"/>
        </w:rPr>
        <w:tab/>
        <w:t>($6,149)</w:t>
      </w:r>
      <w:r w:rsidRPr="00067884">
        <w:rPr>
          <w:bCs/>
          <w:sz w:val="9"/>
          <w:szCs w:val="9"/>
        </w:rPr>
        <w:tab/>
        <w:t>$10,053</w:t>
      </w:r>
      <w:r w:rsidRPr="00067884">
        <w:rPr>
          <w:bCs/>
          <w:sz w:val="9"/>
          <w:szCs w:val="9"/>
        </w:rPr>
        <w:tab/>
        <w:t>$479</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Campobello town</w:t>
      </w:r>
      <w:r w:rsidRPr="00067884">
        <w:rPr>
          <w:bCs/>
          <w:sz w:val="9"/>
          <w:szCs w:val="9"/>
        </w:rPr>
        <w:tab/>
        <w:t>$18,616</w:t>
      </w:r>
      <w:r w:rsidRPr="00067884">
        <w:rPr>
          <w:bCs/>
          <w:sz w:val="9"/>
          <w:szCs w:val="9"/>
        </w:rPr>
        <w:tab/>
        <w:t>$11,351</w:t>
      </w:r>
      <w:r w:rsidRPr="00067884">
        <w:rPr>
          <w:bCs/>
          <w:sz w:val="9"/>
          <w:szCs w:val="9"/>
        </w:rPr>
        <w:tab/>
        <w:t>($7,281)</w:t>
      </w:r>
      <w:r w:rsidRPr="00067884">
        <w:rPr>
          <w:bCs/>
          <w:sz w:val="9"/>
          <w:szCs w:val="9"/>
        </w:rPr>
        <w:tab/>
        <w:t>$11,903</w:t>
      </w:r>
      <w:r w:rsidRPr="00067884">
        <w:rPr>
          <w:bCs/>
          <w:sz w:val="9"/>
          <w:szCs w:val="9"/>
        </w:rPr>
        <w:tab/>
        <w:t>$567</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Carlisle town</w:t>
      </w:r>
      <w:r w:rsidRPr="00067884">
        <w:rPr>
          <w:bCs/>
          <w:sz w:val="9"/>
          <w:szCs w:val="9"/>
        </w:rPr>
        <w:tab/>
        <w:t>$16,169</w:t>
      </w:r>
      <w:r w:rsidRPr="00067884">
        <w:rPr>
          <w:bCs/>
          <w:sz w:val="9"/>
          <w:szCs w:val="9"/>
        </w:rPr>
        <w:tab/>
        <w:t>$9,858</w:t>
      </w:r>
      <w:r w:rsidRPr="00067884">
        <w:rPr>
          <w:bCs/>
          <w:sz w:val="9"/>
          <w:szCs w:val="9"/>
        </w:rPr>
        <w:tab/>
        <w:t>($6,322)</w:t>
      </w:r>
      <w:r w:rsidRPr="00067884">
        <w:rPr>
          <w:bCs/>
          <w:sz w:val="9"/>
          <w:szCs w:val="9"/>
        </w:rPr>
        <w:tab/>
        <w:t>$10,338</w:t>
      </w:r>
      <w:r w:rsidRPr="00067884">
        <w:rPr>
          <w:bCs/>
          <w:sz w:val="9"/>
          <w:szCs w:val="9"/>
        </w:rPr>
        <w:tab/>
        <w:t>$491</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Cayce city</w:t>
      </w:r>
      <w:r w:rsidRPr="00067884">
        <w:rPr>
          <w:bCs/>
          <w:sz w:val="9"/>
          <w:szCs w:val="9"/>
        </w:rPr>
        <w:tab/>
        <w:t>$464,586</w:t>
      </w:r>
      <w:r w:rsidRPr="00067884">
        <w:rPr>
          <w:bCs/>
          <w:sz w:val="9"/>
          <w:szCs w:val="9"/>
        </w:rPr>
        <w:tab/>
        <w:t>$283,271</w:t>
      </w:r>
      <w:r w:rsidRPr="00067884">
        <w:rPr>
          <w:bCs/>
          <w:sz w:val="9"/>
          <w:szCs w:val="9"/>
        </w:rPr>
        <w:tab/>
        <w:t>($181,613)</w:t>
      </w:r>
      <w:r w:rsidRPr="00067884">
        <w:rPr>
          <w:bCs/>
          <w:sz w:val="9"/>
          <w:szCs w:val="9"/>
        </w:rPr>
        <w:tab/>
        <w:t>$297,045</w:t>
      </w:r>
      <w:r w:rsidRPr="00067884">
        <w:rPr>
          <w:bCs/>
          <w:sz w:val="9"/>
          <w:szCs w:val="9"/>
        </w:rPr>
        <w:tab/>
        <w:t>$14,072</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Central town</w:t>
      </w:r>
      <w:r w:rsidRPr="00067884">
        <w:rPr>
          <w:bCs/>
          <w:sz w:val="9"/>
          <w:szCs w:val="9"/>
        </w:rPr>
        <w:tab/>
        <w:t>$191,315</w:t>
      </w:r>
      <w:r w:rsidRPr="00067884">
        <w:rPr>
          <w:bCs/>
          <w:sz w:val="9"/>
          <w:szCs w:val="9"/>
        </w:rPr>
        <w:tab/>
        <w:t>$116,650</w:t>
      </w:r>
      <w:r w:rsidRPr="00067884">
        <w:rPr>
          <w:bCs/>
          <w:sz w:val="9"/>
          <w:szCs w:val="9"/>
        </w:rPr>
        <w:tab/>
        <w:t>($74,789)</w:t>
      </w:r>
      <w:r w:rsidRPr="00067884">
        <w:rPr>
          <w:bCs/>
          <w:sz w:val="9"/>
          <w:szCs w:val="9"/>
        </w:rPr>
        <w:tab/>
        <w:t>$122,322</w:t>
      </w:r>
      <w:r w:rsidRPr="00067884">
        <w:rPr>
          <w:bCs/>
          <w:sz w:val="9"/>
          <w:szCs w:val="9"/>
        </w:rPr>
        <w:tab/>
        <w:t>$5,796</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Central Pacolet town</w:t>
      </w:r>
      <w:r w:rsidRPr="00067884">
        <w:rPr>
          <w:bCs/>
          <w:sz w:val="9"/>
          <w:szCs w:val="9"/>
        </w:rPr>
        <w:tab/>
        <w:t>$8,010</w:t>
      </w:r>
      <w:r w:rsidRPr="00067884">
        <w:rPr>
          <w:bCs/>
          <w:sz w:val="9"/>
          <w:szCs w:val="9"/>
        </w:rPr>
        <w:tab/>
        <w:t>$4,884</w:t>
      </w:r>
      <w:r w:rsidRPr="00067884">
        <w:rPr>
          <w:bCs/>
          <w:sz w:val="9"/>
          <w:szCs w:val="9"/>
        </w:rPr>
        <w:tab/>
        <w:t>($3,133)</w:t>
      </w:r>
      <w:r w:rsidRPr="00067884">
        <w:rPr>
          <w:bCs/>
          <w:sz w:val="9"/>
          <w:szCs w:val="9"/>
        </w:rPr>
        <w:tab/>
        <w:t>$5,121</w:t>
      </w:r>
      <w:r w:rsidRPr="00067884">
        <w:rPr>
          <w:bCs/>
          <w:sz w:val="9"/>
          <w:szCs w:val="9"/>
        </w:rPr>
        <w:tab/>
        <w:t>$245</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Chapin town</w:t>
      </w:r>
      <w:r w:rsidRPr="00067884">
        <w:rPr>
          <w:bCs/>
          <w:sz w:val="9"/>
          <w:szCs w:val="9"/>
        </w:rPr>
        <w:tab/>
        <w:t>$53,586</w:t>
      </w:r>
      <w:r w:rsidRPr="00067884">
        <w:rPr>
          <w:bCs/>
          <w:sz w:val="9"/>
          <w:szCs w:val="9"/>
        </w:rPr>
        <w:tab/>
        <w:t>$32,673</w:t>
      </w:r>
      <w:r w:rsidRPr="00067884">
        <w:rPr>
          <w:bCs/>
          <w:sz w:val="9"/>
          <w:szCs w:val="9"/>
        </w:rPr>
        <w:tab/>
        <w:t>($20,950)</w:t>
      </w:r>
      <w:r w:rsidRPr="00067884">
        <w:rPr>
          <w:bCs/>
          <w:sz w:val="9"/>
          <w:szCs w:val="9"/>
        </w:rPr>
        <w:tab/>
        <w:t>$34,262</w:t>
      </w:r>
      <w:r w:rsidRPr="00067884">
        <w:rPr>
          <w:bCs/>
          <w:sz w:val="9"/>
          <w:szCs w:val="9"/>
        </w:rPr>
        <w:tab/>
        <w:t>$1,625</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Charleston city</w:t>
      </w:r>
      <w:r w:rsidRPr="00067884">
        <w:rPr>
          <w:bCs/>
          <w:sz w:val="9"/>
          <w:szCs w:val="9"/>
        </w:rPr>
        <w:tab/>
        <w:t>$4,453,134</w:t>
      </w:r>
      <w:r w:rsidRPr="00067884">
        <w:rPr>
          <w:bCs/>
          <w:sz w:val="9"/>
          <w:szCs w:val="9"/>
        </w:rPr>
        <w:tab/>
        <w:t>$2,715,202</w:t>
      </w:r>
      <w:r w:rsidRPr="00067884">
        <w:rPr>
          <w:bCs/>
          <w:sz w:val="9"/>
          <w:szCs w:val="9"/>
        </w:rPr>
        <w:tab/>
        <w:t>($1,740,788)</w:t>
      </w:r>
      <w:r w:rsidRPr="00067884">
        <w:rPr>
          <w:bCs/>
          <w:sz w:val="9"/>
          <w:szCs w:val="9"/>
        </w:rPr>
        <w:tab/>
        <w:t>$2,847,223</w:t>
      </w:r>
      <w:r w:rsidRPr="00067884">
        <w:rPr>
          <w:bCs/>
          <w:sz w:val="9"/>
          <w:szCs w:val="9"/>
        </w:rPr>
        <w:tab/>
        <w:t>$134,877</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Cheraw town</w:t>
      </w:r>
      <w:r w:rsidRPr="00067884">
        <w:rPr>
          <w:bCs/>
          <w:sz w:val="9"/>
          <w:szCs w:val="9"/>
        </w:rPr>
        <w:tab/>
        <w:t>$216,977</w:t>
      </w:r>
      <w:r w:rsidRPr="00067884">
        <w:rPr>
          <w:bCs/>
          <w:sz w:val="9"/>
          <w:szCs w:val="9"/>
        </w:rPr>
        <w:tab/>
        <w:t>$132,297</w:t>
      </w:r>
      <w:r w:rsidRPr="00067884">
        <w:rPr>
          <w:bCs/>
          <w:sz w:val="9"/>
          <w:szCs w:val="9"/>
        </w:rPr>
        <w:tab/>
        <w:t>($84,820)</w:t>
      </w:r>
      <w:r w:rsidRPr="00067884">
        <w:rPr>
          <w:bCs/>
          <w:sz w:val="9"/>
          <w:szCs w:val="9"/>
        </w:rPr>
        <w:tab/>
        <w:t>$138,730</w:t>
      </w:r>
      <w:r w:rsidRPr="00067884">
        <w:rPr>
          <w:bCs/>
          <w:sz w:val="9"/>
          <w:szCs w:val="9"/>
        </w:rPr>
        <w:tab/>
        <w:t>$6,572</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Chesnee city</w:t>
      </w:r>
      <w:r w:rsidRPr="00067884">
        <w:rPr>
          <w:bCs/>
          <w:sz w:val="9"/>
          <w:szCs w:val="9"/>
        </w:rPr>
        <w:tab/>
        <w:t>$32,189</w:t>
      </w:r>
      <w:r w:rsidRPr="00067884">
        <w:rPr>
          <w:bCs/>
          <w:sz w:val="9"/>
          <w:szCs w:val="9"/>
        </w:rPr>
        <w:tab/>
        <w:t>$19,626</w:t>
      </w:r>
      <w:r w:rsidRPr="00067884">
        <w:rPr>
          <w:bCs/>
          <w:sz w:val="9"/>
          <w:szCs w:val="9"/>
        </w:rPr>
        <w:tab/>
        <w:t>($12,585)</w:t>
      </w:r>
      <w:r w:rsidRPr="00067884">
        <w:rPr>
          <w:bCs/>
          <w:sz w:val="9"/>
          <w:szCs w:val="9"/>
        </w:rPr>
        <w:tab/>
        <w:t>$20,581</w:t>
      </w:r>
      <w:r w:rsidRPr="00067884">
        <w:rPr>
          <w:bCs/>
          <w:sz w:val="9"/>
          <w:szCs w:val="9"/>
        </w:rPr>
        <w:tab/>
        <w:t>$977</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Chester city</w:t>
      </w:r>
      <w:r w:rsidRPr="00067884">
        <w:rPr>
          <w:bCs/>
          <w:sz w:val="9"/>
          <w:szCs w:val="9"/>
        </w:rPr>
        <w:tab/>
        <w:t>$207,929</w:t>
      </w:r>
      <w:r w:rsidRPr="00067884">
        <w:rPr>
          <w:bCs/>
          <w:sz w:val="9"/>
          <w:szCs w:val="9"/>
        </w:rPr>
        <w:tab/>
        <w:t>$126,780</w:t>
      </w:r>
      <w:r w:rsidRPr="00067884">
        <w:rPr>
          <w:bCs/>
          <w:sz w:val="9"/>
          <w:szCs w:val="9"/>
        </w:rPr>
        <w:tab/>
        <w:t>($81,285)</w:t>
      </w:r>
      <w:r w:rsidRPr="00067884">
        <w:rPr>
          <w:bCs/>
          <w:sz w:val="9"/>
          <w:szCs w:val="9"/>
        </w:rPr>
        <w:tab/>
        <w:t>$132,945</w:t>
      </w:r>
      <w:r w:rsidRPr="00067884">
        <w:rPr>
          <w:bCs/>
          <w:sz w:val="9"/>
          <w:szCs w:val="9"/>
        </w:rPr>
        <w:tab/>
        <w:t>$6,300</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Chesterfield town</w:t>
      </w:r>
      <w:r w:rsidRPr="00067884">
        <w:rPr>
          <w:bCs/>
          <w:sz w:val="9"/>
          <w:szCs w:val="9"/>
        </w:rPr>
        <w:tab/>
        <w:t>$54,587</w:t>
      </w:r>
      <w:r w:rsidRPr="00067884">
        <w:rPr>
          <w:bCs/>
          <w:sz w:val="9"/>
          <w:szCs w:val="9"/>
        </w:rPr>
        <w:tab/>
        <w:t>$33,283</w:t>
      </w:r>
      <w:r w:rsidRPr="00067884">
        <w:rPr>
          <w:bCs/>
          <w:sz w:val="9"/>
          <w:szCs w:val="9"/>
        </w:rPr>
        <w:tab/>
        <w:t>($21,340)</w:t>
      </w:r>
      <w:r w:rsidRPr="00067884">
        <w:rPr>
          <w:bCs/>
          <w:sz w:val="9"/>
          <w:szCs w:val="9"/>
        </w:rPr>
        <w:tab/>
        <w:t>$34,902</w:t>
      </w:r>
      <w:r w:rsidRPr="00067884">
        <w:rPr>
          <w:bCs/>
          <w:sz w:val="9"/>
          <w:szCs w:val="9"/>
        </w:rPr>
        <w:tab/>
        <w:t>$1,655</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Clemson city</w:t>
      </w:r>
      <w:r w:rsidRPr="00067884">
        <w:rPr>
          <w:bCs/>
          <w:sz w:val="9"/>
          <w:szCs w:val="9"/>
        </w:rPr>
        <w:tab/>
        <w:t>$515,650</w:t>
      </w:r>
      <w:r w:rsidRPr="00067884">
        <w:rPr>
          <w:bCs/>
          <w:sz w:val="9"/>
          <w:szCs w:val="9"/>
        </w:rPr>
        <w:tab/>
        <w:t>$314,407</w:t>
      </w:r>
      <w:r w:rsidRPr="00067884">
        <w:rPr>
          <w:bCs/>
          <w:sz w:val="9"/>
          <w:szCs w:val="9"/>
        </w:rPr>
        <w:tab/>
        <w:t>($201,575)</w:t>
      </w:r>
      <w:r w:rsidRPr="00067884">
        <w:rPr>
          <w:bCs/>
          <w:sz w:val="9"/>
          <w:szCs w:val="9"/>
        </w:rPr>
        <w:tab/>
        <w:t>$329,694</w:t>
      </w:r>
      <w:r w:rsidRPr="00067884">
        <w:rPr>
          <w:bCs/>
          <w:sz w:val="9"/>
          <w:szCs w:val="9"/>
        </w:rPr>
        <w:tab/>
        <w:t>$15,618</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Clinton city</w:t>
      </w:r>
      <w:r w:rsidRPr="00067884">
        <w:rPr>
          <w:bCs/>
          <w:sz w:val="9"/>
          <w:szCs w:val="9"/>
        </w:rPr>
        <w:tab/>
        <w:t>$314,842</w:t>
      </w:r>
      <w:r w:rsidRPr="00067884">
        <w:rPr>
          <w:bCs/>
          <w:sz w:val="9"/>
          <w:szCs w:val="9"/>
        </w:rPr>
        <w:tab/>
        <w:t>$191,968</w:t>
      </w:r>
      <w:r w:rsidRPr="00067884">
        <w:rPr>
          <w:bCs/>
          <w:sz w:val="9"/>
          <w:szCs w:val="9"/>
        </w:rPr>
        <w:tab/>
        <w:t>($123,077)</w:t>
      </w:r>
      <w:r w:rsidRPr="00067884">
        <w:rPr>
          <w:bCs/>
          <w:sz w:val="9"/>
          <w:szCs w:val="9"/>
        </w:rPr>
        <w:tab/>
        <w:t>$201,302</w:t>
      </w:r>
      <w:r w:rsidRPr="00067884">
        <w:rPr>
          <w:bCs/>
          <w:sz w:val="9"/>
          <w:szCs w:val="9"/>
        </w:rPr>
        <w:tab/>
        <w:t>$9,537</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Clio town</w:t>
      </w:r>
      <w:r w:rsidRPr="00067884">
        <w:rPr>
          <w:bCs/>
          <w:sz w:val="9"/>
          <w:szCs w:val="9"/>
        </w:rPr>
        <w:tab/>
        <w:t>$26,923</w:t>
      </w:r>
      <w:r w:rsidRPr="00067884">
        <w:rPr>
          <w:bCs/>
          <w:sz w:val="9"/>
          <w:szCs w:val="9"/>
        </w:rPr>
        <w:tab/>
        <w:t>$16,416</w:t>
      </w:r>
      <w:r w:rsidRPr="00067884">
        <w:rPr>
          <w:bCs/>
          <w:sz w:val="9"/>
          <w:szCs w:val="9"/>
        </w:rPr>
        <w:tab/>
        <w:t>($10,525)</w:t>
      </w:r>
      <w:r w:rsidRPr="00067884">
        <w:rPr>
          <w:bCs/>
          <w:sz w:val="9"/>
          <w:szCs w:val="9"/>
        </w:rPr>
        <w:tab/>
        <w:t>$17,214</w:t>
      </w:r>
      <w:r w:rsidRPr="00067884">
        <w:rPr>
          <w:bCs/>
          <w:sz w:val="9"/>
          <w:szCs w:val="9"/>
        </w:rPr>
        <w:tab/>
        <w:t>$816</w:t>
      </w:r>
    </w:p>
    <w:p w:rsidR="00067884" w:rsidRPr="00067884" w:rsidRDefault="00067884" w:rsidP="00067884">
      <w:pPr>
        <w:tabs>
          <w:tab w:val="left" w:pos="990"/>
          <w:tab w:val="left" w:pos="1800"/>
          <w:tab w:val="left" w:pos="2700"/>
          <w:tab w:val="left" w:pos="4050"/>
          <w:tab w:val="left" w:pos="5130"/>
          <w:tab w:val="left" w:pos="5490"/>
        </w:tabs>
        <w:ind w:left="108"/>
        <w:jc w:val="left"/>
        <w:rPr>
          <w:bCs/>
          <w:sz w:val="9"/>
          <w:szCs w:val="9"/>
        </w:rPr>
      </w:pPr>
      <w:r w:rsidRPr="00067884">
        <w:rPr>
          <w:bCs/>
          <w:sz w:val="9"/>
          <w:szCs w:val="9"/>
        </w:rPr>
        <w:t>Clover town</w:t>
      </w:r>
      <w:r w:rsidRPr="00067884">
        <w:rPr>
          <w:bCs/>
          <w:sz w:val="9"/>
          <w:szCs w:val="9"/>
        </w:rPr>
        <w:tab/>
        <w:t>$188,905</w:t>
      </w:r>
      <w:r w:rsidRPr="00067884">
        <w:rPr>
          <w:bCs/>
          <w:sz w:val="9"/>
          <w:szCs w:val="9"/>
        </w:rPr>
        <w:tab/>
        <w:t>$115,181</w:t>
      </w:r>
      <w:r w:rsidRPr="00067884">
        <w:rPr>
          <w:bCs/>
          <w:sz w:val="9"/>
          <w:szCs w:val="9"/>
        </w:rPr>
        <w:tab/>
        <w:t>($73,846)</w:t>
      </w:r>
      <w:r w:rsidRPr="00067884">
        <w:rPr>
          <w:bCs/>
          <w:sz w:val="9"/>
          <w:szCs w:val="9"/>
        </w:rPr>
        <w:tab/>
        <w:t>$120,781</w:t>
      </w:r>
      <w:r w:rsidRPr="00067884">
        <w:rPr>
          <w:bCs/>
          <w:sz w:val="9"/>
          <w:szCs w:val="9"/>
        </w:rPr>
        <w:tab/>
        <w:t>$5,722</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Municipal Local Government Fund Estimates ‐ FY 2019‐20</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sz w:val="18"/>
          <w:szCs w:val="18"/>
        </w:rPr>
      </w:pPr>
      <w:r w:rsidRPr="00067884">
        <w:rPr>
          <w:rFonts w:eastAsia="Calibri"/>
          <w:bCs/>
          <w:w w:val="105"/>
          <w:sz w:val="14"/>
          <w:szCs w:val="14"/>
        </w:rPr>
        <w:t xml:space="preserve"> </w:t>
      </w:r>
      <w:r w:rsidRPr="00067884">
        <w:rPr>
          <w:rFonts w:eastAsia="Calibri"/>
          <w:bCs/>
          <w:w w:val="105"/>
          <w:sz w:val="14"/>
          <w:szCs w:val="14"/>
        </w:rPr>
        <w:tab/>
        <w:t>Revenue Distribution: 83.278% counties; 16.722% municipalities; Revenue Growth: 5%</w:t>
      </w:r>
      <w:r w:rsidRPr="00067884">
        <w:rPr>
          <w:w w:val="104"/>
          <w:sz w:val="18"/>
        </w:rPr>
        <w:t xml:space="preserve"> </w:t>
      </w:r>
      <w:r w:rsidRPr="00067884">
        <w:rPr>
          <w:sz w:val="18"/>
        </w:rPr>
        <w:tab/>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MUNICIPALITY</w:t>
      </w:r>
      <w:r w:rsidRPr="00067884">
        <w:rPr>
          <w:bCs/>
          <w:sz w:val="8"/>
          <w:szCs w:val="8"/>
        </w:rPr>
        <w:tab/>
      </w:r>
      <w:r w:rsidRPr="00067884">
        <w:rPr>
          <w:bCs/>
          <w:sz w:val="8"/>
          <w:szCs w:val="8"/>
        </w:rPr>
        <w:tab/>
        <w:t xml:space="preserve">FY 2019‐20 </w:t>
      </w:r>
      <w:r w:rsidRPr="00067884">
        <w:rPr>
          <w:bCs/>
          <w:sz w:val="8"/>
          <w:szCs w:val="8"/>
        </w:rPr>
        <w:tab/>
      </w:r>
      <w:r w:rsidRPr="00067884">
        <w:rPr>
          <w:bCs/>
          <w:sz w:val="8"/>
          <w:szCs w:val="8"/>
        </w:rPr>
        <w:tab/>
        <w:t>FY 2019‐20</w:t>
      </w:r>
      <w:r w:rsidRPr="00067884">
        <w:rPr>
          <w:bCs/>
          <w:sz w:val="8"/>
          <w:szCs w:val="8"/>
        </w:rPr>
        <w:tab/>
        <w:t xml:space="preserve">DIFFERENCE BETWEEN </w:t>
      </w:r>
      <w:r w:rsidRPr="00067884">
        <w:rPr>
          <w:bCs/>
          <w:sz w:val="8"/>
          <w:szCs w:val="8"/>
        </w:rPr>
        <w:tab/>
        <w:t xml:space="preserve">FY 2019‐20 </w:t>
      </w:r>
      <w:r w:rsidRPr="00067884">
        <w:rPr>
          <w:bCs/>
          <w:sz w:val="8"/>
          <w:szCs w:val="8"/>
        </w:rPr>
        <w:tab/>
        <w:t xml:space="preserve">DIFFERENCE BETWEEN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t xml:space="preserve">STATUTORY </w:t>
      </w:r>
      <w:r w:rsidRPr="00067884">
        <w:rPr>
          <w:bCs/>
          <w:sz w:val="8"/>
          <w:szCs w:val="8"/>
        </w:rPr>
        <w:tab/>
      </w:r>
      <w:r w:rsidRPr="00067884">
        <w:rPr>
          <w:bCs/>
          <w:sz w:val="8"/>
          <w:szCs w:val="8"/>
        </w:rPr>
        <w:tab/>
        <w:t xml:space="preserve">ESTIMATED </w:t>
      </w:r>
      <w:r w:rsidRPr="00067884">
        <w:rPr>
          <w:bCs/>
          <w:sz w:val="8"/>
          <w:szCs w:val="8"/>
        </w:rPr>
        <w:tab/>
        <w:t xml:space="preserve">FY 2019‐20 ESTIMATED </w:t>
      </w:r>
      <w:r w:rsidRPr="00067884">
        <w:rPr>
          <w:bCs/>
          <w:sz w:val="8"/>
          <w:szCs w:val="8"/>
        </w:rPr>
        <w:tab/>
        <w:t xml:space="preserve">PROPOSED </w:t>
      </w:r>
      <w:r w:rsidRPr="00067884">
        <w:rPr>
          <w:bCs/>
          <w:sz w:val="8"/>
          <w:szCs w:val="8"/>
        </w:rPr>
        <w:tab/>
        <w:t xml:space="preserve">PROPOSED LEGISLATION </w:t>
      </w:r>
    </w:p>
    <w:p w:rsidR="00067884" w:rsidRPr="00067884" w:rsidRDefault="00067884" w:rsidP="00067884">
      <w:pPr>
        <w:tabs>
          <w:tab w:val="left" w:pos="738"/>
          <w:tab w:val="left" w:pos="990"/>
          <w:tab w:val="left" w:pos="1512"/>
          <w:tab w:val="left" w:pos="1800"/>
          <w:tab w:val="left" w:pos="2700"/>
          <w:tab w:val="left" w:pos="3420"/>
          <w:tab w:val="left" w:pos="4050"/>
          <w:tab w:val="left" w:pos="4770"/>
          <w:tab w:val="left" w:pos="5490"/>
        </w:tabs>
        <w:ind w:left="108"/>
        <w:jc w:val="left"/>
        <w:rPr>
          <w:bCs/>
          <w:sz w:val="8"/>
          <w:szCs w:val="8"/>
        </w:rPr>
      </w:pPr>
      <w:r w:rsidRPr="00067884">
        <w:rPr>
          <w:bCs/>
          <w:sz w:val="8"/>
          <w:szCs w:val="8"/>
        </w:rPr>
        <w:tab/>
      </w:r>
      <w:r w:rsidRPr="00067884">
        <w:rPr>
          <w:bCs/>
          <w:sz w:val="8"/>
          <w:szCs w:val="8"/>
        </w:rPr>
        <w:tab/>
        <w:t>FORMULA</w:t>
      </w:r>
      <w:r w:rsidRPr="00067884">
        <w:rPr>
          <w:bCs/>
          <w:sz w:val="8"/>
          <w:szCs w:val="8"/>
        </w:rPr>
        <w:tab/>
      </w:r>
      <w:r w:rsidRPr="00067884">
        <w:rPr>
          <w:bCs/>
          <w:sz w:val="8"/>
          <w:szCs w:val="8"/>
        </w:rPr>
        <w:tab/>
        <w:t>APPROPRIATION</w:t>
      </w:r>
      <w:r w:rsidRPr="00067884">
        <w:rPr>
          <w:bCs/>
          <w:sz w:val="8"/>
          <w:szCs w:val="8"/>
        </w:rPr>
        <w:tab/>
        <w:t xml:space="preserve">APPROPRIATION AND </w:t>
      </w:r>
      <w:r w:rsidRPr="00067884">
        <w:rPr>
          <w:bCs/>
          <w:sz w:val="8"/>
          <w:szCs w:val="8"/>
        </w:rPr>
        <w:tab/>
        <w:t xml:space="preserve">LEGISLATION </w:t>
      </w:r>
      <w:r w:rsidRPr="00067884">
        <w:rPr>
          <w:bCs/>
          <w:sz w:val="8"/>
          <w:szCs w:val="8"/>
        </w:rPr>
        <w:tab/>
        <w:t xml:space="preserve">AND FY 2019‐20 ESTIMATED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 xml:space="preserve">FY 2019‐20 STATUTORY </w:t>
      </w:r>
      <w:r w:rsidRPr="00067884">
        <w:rPr>
          <w:bCs/>
          <w:sz w:val="8"/>
          <w:szCs w:val="8"/>
        </w:rPr>
        <w:tab/>
        <w:t>ESTIMATE (5%)</w:t>
      </w:r>
      <w:r w:rsidRPr="00067884">
        <w:rPr>
          <w:bCs/>
          <w:sz w:val="8"/>
          <w:szCs w:val="8"/>
        </w:rPr>
        <w:tab/>
        <w:t>APPROPRIATION</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FORMULA</w:t>
      </w:r>
      <w:r w:rsidRPr="00067884">
        <w:rPr>
          <w:bCs/>
          <w:sz w:val="8"/>
          <w:szCs w:val="8"/>
        </w:rPr>
        <w:tab/>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ind w:left="108"/>
        <w:jc w:val="left"/>
        <w:rPr>
          <w:bCs/>
          <w:sz w:val="9"/>
          <w:szCs w:val="9"/>
        </w:rPr>
      </w:pPr>
      <w:r w:rsidRPr="00067884">
        <w:rPr>
          <w:bCs/>
          <w:sz w:val="9"/>
          <w:szCs w:val="9"/>
        </w:rPr>
        <w:tab/>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040"/>
        </w:tabs>
        <w:ind w:left="108"/>
        <w:jc w:val="left"/>
        <w:rPr>
          <w:bCs/>
          <w:sz w:val="9"/>
          <w:szCs w:val="9"/>
        </w:rPr>
      </w:pPr>
      <w:r w:rsidRPr="00067884">
        <w:rPr>
          <w:bCs/>
          <w:sz w:val="9"/>
          <w:szCs w:val="9"/>
        </w:rPr>
        <w:t>Columbia city</w:t>
      </w:r>
      <w:r w:rsidRPr="00067884">
        <w:rPr>
          <w:bCs/>
          <w:sz w:val="9"/>
          <w:szCs w:val="9"/>
        </w:rPr>
        <w:tab/>
      </w:r>
      <w:r w:rsidRPr="00067884">
        <w:rPr>
          <w:bCs/>
          <w:sz w:val="9"/>
          <w:szCs w:val="9"/>
        </w:rPr>
        <w:tab/>
        <w:t>$4,793,898</w:t>
      </w:r>
      <w:r w:rsidRPr="00067884">
        <w:rPr>
          <w:bCs/>
          <w:sz w:val="9"/>
          <w:szCs w:val="9"/>
        </w:rPr>
        <w:tab/>
      </w:r>
      <w:r w:rsidRPr="00067884">
        <w:rPr>
          <w:bCs/>
          <w:sz w:val="9"/>
          <w:szCs w:val="9"/>
        </w:rPr>
        <w:tab/>
        <w:t>$2,922,975</w:t>
      </w:r>
      <w:r w:rsidRPr="00067884">
        <w:rPr>
          <w:bCs/>
          <w:sz w:val="9"/>
          <w:szCs w:val="9"/>
        </w:rPr>
        <w:tab/>
        <w:t>($1,873,999)</w:t>
      </w:r>
      <w:r w:rsidRPr="00067884">
        <w:rPr>
          <w:bCs/>
          <w:sz w:val="9"/>
          <w:szCs w:val="9"/>
        </w:rPr>
        <w:tab/>
      </w:r>
      <w:r w:rsidRPr="00067884">
        <w:rPr>
          <w:bCs/>
          <w:sz w:val="9"/>
          <w:szCs w:val="9"/>
        </w:rPr>
        <w:tab/>
        <w:t>$3,065,099</w:t>
      </w:r>
      <w:r w:rsidRPr="00067884">
        <w:rPr>
          <w:bCs/>
          <w:sz w:val="9"/>
          <w:szCs w:val="9"/>
        </w:rPr>
        <w:tab/>
      </w:r>
      <w:r w:rsidRPr="00067884">
        <w:rPr>
          <w:bCs/>
          <w:sz w:val="9"/>
          <w:szCs w:val="9"/>
        </w:rPr>
        <w:tab/>
        <w:t>$145,200</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Conway city</w:t>
      </w:r>
      <w:r w:rsidRPr="00067884">
        <w:rPr>
          <w:bCs/>
          <w:sz w:val="9"/>
          <w:szCs w:val="9"/>
        </w:rPr>
        <w:tab/>
        <w:t>$634,244</w:t>
      </w:r>
      <w:r w:rsidRPr="00067884">
        <w:rPr>
          <w:bCs/>
          <w:sz w:val="9"/>
          <w:szCs w:val="9"/>
        </w:rPr>
        <w:tab/>
        <w:t>$386,717</w:t>
      </w:r>
      <w:r w:rsidRPr="00067884">
        <w:rPr>
          <w:bCs/>
          <w:sz w:val="9"/>
          <w:szCs w:val="9"/>
        </w:rPr>
        <w:tab/>
        <w:t>($247,935)</w:t>
      </w:r>
      <w:r w:rsidRPr="00067884">
        <w:rPr>
          <w:bCs/>
          <w:sz w:val="9"/>
          <w:szCs w:val="9"/>
        </w:rPr>
        <w:tab/>
        <w:t>$405,520</w:t>
      </w:r>
      <w:r w:rsidRPr="00067884">
        <w:rPr>
          <w:bCs/>
          <w:sz w:val="9"/>
          <w:szCs w:val="9"/>
        </w:rPr>
        <w:tab/>
        <w:t>$19,210</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Cope town</w:t>
      </w:r>
      <w:r w:rsidRPr="00067884">
        <w:rPr>
          <w:bCs/>
          <w:sz w:val="9"/>
          <w:szCs w:val="9"/>
        </w:rPr>
        <w:tab/>
        <w:t>$2,855</w:t>
      </w:r>
      <w:r w:rsidRPr="00067884">
        <w:rPr>
          <w:bCs/>
          <w:sz w:val="9"/>
          <w:szCs w:val="9"/>
        </w:rPr>
        <w:tab/>
        <w:t>$1,741</w:t>
      </w:r>
      <w:r w:rsidRPr="00067884">
        <w:rPr>
          <w:bCs/>
          <w:sz w:val="9"/>
          <w:szCs w:val="9"/>
        </w:rPr>
        <w:tab/>
        <w:t>($1,117)</w:t>
      </w:r>
      <w:r w:rsidRPr="00067884">
        <w:rPr>
          <w:bCs/>
          <w:sz w:val="9"/>
          <w:szCs w:val="9"/>
        </w:rPr>
        <w:tab/>
        <w:t>$1,826</w:t>
      </w:r>
      <w:r w:rsidRPr="00067884">
        <w:rPr>
          <w:bCs/>
          <w:sz w:val="9"/>
          <w:szCs w:val="9"/>
        </w:rPr>
        <w:tab/>
        <w:t>$87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Cordova town</w:t>
      </w:r>
      <w:r w:rsidRPr="00067884">
        <w:rPr>
          <w:bCs/>
          <w:sz w:val="9"/>
          <w:szCs w:val="9"/>
        </w:rPr>
        <w:tab/>
        <w:t>$6,267</w:t>
      </w:r>
      <w:r w:rsidRPr="00067884">
        <w:rPr>
          <w:bCs/>
          <w:sz w:val="9"/>
          <w:szCs w:val="9"/>
        </w:rPr>
        <w:tab/>
        <w:t>$3,821</w:t>
      </w:r>
      <w:r w:rsidRPr="00067884">
        <w:rPr>
          <w:bCs/>
          <w:sz w:val="9"/>
          <w:szCs w:val="9"/>
        </w:rPr>
        <w:tab/>
        <w:t>($2,451)</w:t>
      </w:r>
      <w:r w:rsidRPr="00067884">
        <w:rPr>
          <w:bCs/>
          <w:sz w:val="9"/>
          <w:szCs w:val="9"/>
        </w:rPr>
        <w:tab/>
        <w:t>$4,007</w:t>
      </w:r>
      <w:r w:rsidRPr="00067884">
        <w:rPr>
          <w:bCs/>
          <w:sz w:val="9"/>
          <w:szCs w:val="9"/>
        </w:rPr>
        <w:tab/>
        <w:t>$191</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Cottageville town</w:t>
      </w:r>
      <w:r w:rsidRPr="00067884">
        <w:rPr>
          <w:bCs/>
          <w:sz w:val="9"/>
          <w:szCs w:val="9"/>
        </w:rPr>
        <w:tab/>
        <w:t>$28,258</w:t>
      </w:r>
      <w:r w:rsidRPr="00067884">
        <w:rPr>
          <w:bCs/>
          <w:sz w:val="9"/>
          <w:szCs w:val="9"/>
        </w:rPr>
        <w:tab/>
        <w:t>$17,230</w:t>
      </w:r>
      <w:r w:rsidRPr="00067884">
        <w:rPr>
          <w:bCs/>
          <w:sz w:val="9"/>
          <w:szCs w:val="9"/>
        </w:rPr>
        <w:tab/>
        <w:t>($11,048)</w:t>
      </w:r>
      <w:r w:rsidRPr="00067884">
        <w:rPr>
          <w:bCs/>
          <w:sz w:val="9"/>
          <w:szCs w:val="9"/>
        </w:rPr>
        <w:tab/>
        <w:t>$18,067</w:t>
      </w:r>
      <w:r w:rsidRPr="00067884">
        <w:rPr>
          <w:bCs/>
          <w:sz w:val="9"/>
          <w:szCs w:val="9"/>
        </w:rPr>
        <w:tab/>
        <w:t>$858</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Coward town</w:t>
      </w:r>
      <w:r w:rsidRPr="00067884">
        <w:rPr>
          <w:bCs/>
          <w:sz w:val="9"/>
          <w:szCs w:val="9"/>
        </w:rPr>
        <w:tab/>
        <w:t>$27,887</w:t>
      </w:r>
      <w:r w:rsidRPr="00067884">
        <w:rPr>
          <w:bCs/>
          <w:sz w:val="9"/>
          <w:szCs w:val="9"/>
        </w:rPr>
        <w:tab/>
        <w:t>$17,004</w:t>
      </w:r>
      <w:r w:rsidRPr="00067884">
        <w:rPr>
          <w:bCs/>
          <w:sz w:val="9"/>
          <w:szCs w:val="9"/>
        </w:rPr>
        <w:tab/>
        <w:t>($10,904)</w:t>
      </w:r>
      <w:r w:rsidRPr="00067884">
        <w:rPr>
          <w:bCs/>
          <w:sz w:val="9"/>
          <w:szCs w:val="9"/>
        </w:rPr>
        <w:tab/>
        <w:t>$17,830</w:t>
      </w:r>
      <w:r w:rsidRPr="00067884">
        <w:rPr>
          <w:bCs/>
          <w:sz w:val="9"/>
          <w:szCs w:val="9"/>
        </w:rPr>
        <w:tab/>
        <w:t>$848</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Cowpens town</w:t>
      </w:r>
      <w:r w:rsidRPr="00067884">
        <w:rPr>
          <w:bCs/>
          <w:sz w:val="9"/>
          <w:szCs w:val="9"/>
        </w:rPr>
        <w:tab/>
        <w:t>$80,175</w:t>
      </w:r>
      <w:r w:rsidRPr="00067884">
        <w:rPr>
          <w:bCs/>
          <w:sz w:val="9"/>
          <w:szCs w:val="9"/>
        </w:rPr>
        <w:tab/>
        <w:t>$48,885</w:t>
      </w:r>
      <w:r w:rsidRPr="00067884">
        <w:rPr>
          <w:bCs/>
          <w:sz w:val="9"/>
          <w:szCs w:val="9"/>
        </w:rPr>
        <w:tab/>
        <w:t>($31,342)</w:t>
      </w:r>
      <w:r w:rsidRPr="00067884">
        <w:rPr>
          <w:bCs/>
          <w:sz w:val="9"/>
          <w:szCs w:val="9"/>
        </w:rPr>
        <w:tab/>
        <w:t>$51,262</w:t>
      </w:r>
      <w:r w:rsidRPr="00067884">
        <w:rPr>
          <w:bCs/>
          <w:sz w:val="9"/>
          <w:szCs w:val="9"/>
        </w:rPr>
        <w:tab/>
        <w:t>$2,428</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Cross Hill town</w:t>
      </w:r>
      <w:r w:rsidRPr="00067884">
        <w:rPr>
          <w:bCs/>
          <w:sz w:val="9"/>
          <w:szCs w:val="9"/>
        </w:rPr>
        <w:tab/>
        <w:t>$18,801</w:t>
      </w:r>
      <w:r w:rsidRPr="00067884">
        <w:rPr>
          <w:bCs/>
          <w:sz w:val="9"/>
          <w:szCs w:val="9"/>
        </w:rPr>
        <w:tab/>
        <w:t>$11,464</w:t>
      </w:r>
      <w:r w:rsidRPr="00067884">
        <w:rPr>
          <w:bCs/>
          <w:sz w:val="9"/>
          <w:szCs w:val="9"/>
        </w:rPr>
        <w:tab/>
        <w:t>($7,351)</w:t>
      </w:r>
      <w:r w:rsidRPr="00067884">
        <w:rPr>
          <w:bCs/>
          <w:sz w:val="9"/>
          <w:szCs w:val="9"/>
        </w:rPr>
        <w:tab/>
        <w:t>$12,021</w:t>
      </w:r>
      <w:r w:rsidRPr="00067884">
        <w:rPr>
          <w:bCs/>
          <w:sz w:val="9"/>
          <w:szCs w:val="9"/>
        </w:rPr>
        <w:tab/>
        <w:t>$570</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Darlington city</w:t>
      </w:r>
      <w:r w:rsidRPr="00067884">
        <w:rPr>
          <w:bCs/>
          <w:sz w:val="9"/>
          <w:szCs w:val="9"/>
        </w:rPr>
        <w:tab/>
        <w:t>$233,220</w:t>
      </w:r>
      <w:r w:rsidRPr="00067884">
        <w:rPr>
          <w:bCs/>
          <w:sz w:val="9"/>
          <w:szCs w:val="9"/>
        </w:rPr>
        <w:tab/>
        <w:t>$142,201</w:t>
      </w:r>
      <w:r w:rsidRPr="00067884">
        <w:rPr>
          <w:bCs/>
          <w:sz w:val="9"/>
          <w:szCs w:val="9"/>
        </w:rPr>
        <w:tab/>
        <w:t>($91,171)</w:t>
      </w:r>
      <w:r w:rsidRPr="00067884">
        <w:rPr>
          <w:bCs/>
          <w:sz w:val="9"/>
          <w:szCs w:val="9"/>
        </w:rPr>
        <w:tab/>
        <w:t>$149,115</w:t>
      </w:r>
      <w:r w:rsidRPr="00067884">
        <w:rPr>
          <w:bCs/>
          <w:sz w:val="9"/>
          <w:szCs w:val="9"/>
        </w:rPr>
        <w:tab/>
        <w:t>$7,067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Denmark city</w:t>
      </w:r>
      <w:r w:rsidRPr="00067884">
        <w:rPr>
          <w:bCs/>
          <w:sz w:val="9"/>
          <w:szCs w:val="9"/>
        </w:rPr>
        <w:tab/>
        <w:t>$131,203</w:t>
      </w:r>
      <w:r w:rsidRPr="00067884">
        <w:rPr>
          <w:bCs/>
          <w:sz w:val="9"/>
          <w:szCs w:val="9"/>
        </w:rPr>
        <w:tab/>
        <w:t>$79,998</w:t>
      </w:r>
      <w:r w:rsidRPr="00067884">
        <w:rPr>
          <w:bCs/>
          <w:sz w:val="9"/>
          <w:szCs w:val="9"/>
        </w:rPr>
        <w:tab/>
        <w:t>($51,292)</w:t>
      </w:r>
      <w:r w:rsidRPr="00067884">
        <w:rPr>
          <w:bCs/>
          <w:sz w:val="9"/>
          <w:szCs w:val="9"/>
        </w:rPr>
        <w:tab/>
        <w:t>$83,888</w:t>
      </w:r>
      <w:r w:rsidRPr="00067884">
        <w:rPr>
          <w:bCs/>
          <w:sz w:val="9"/>
          <w:szCs w:val="9"/>
        </w:rPr>
        <w:tab/>
        <w:t>$3,977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Dillon city</w:t>
      </w:r>
      <w:r w:rsidRPr="00067884">
        <w:rPr>
          <w:bCs/>
          <w:sz w:val="9"/>
          <w:szCs w:val="9"/>
        </w:rPr>
        <w:tab/>
        <w:t>$251,725</w:t>
      </w:r>
      <w:r w:rsidRPr="00067884">
        <w:rPr>
          <w:bCs/>
          <w:sz w:val="9"/>
          <w:szCs w:val="9"/>
        </w:rPr>
        <w:tab/>
        <w:t>$153,484</w:t>
      </w:r>
      <w:r w:rsidRPr="00067884">
        <w:rPr>
          <w:bCs/>
          <w:sz w:val="9"/>
          <w:szCs w:val="9"/>
        </w:rPr>
        <w:tab/>
        <w:t>($98,404)</w:t>
      </w:r>
      <w:r w:rsidRPr="00067884">
        <w:rPr>
          <w:bCs/>
          <w:sz w:val="9"/>
          <w:szCs w:val="9"/>
        </w:rPr>
        <w:tab/>
        <w:t>$160,947</w:t>
      </w:r>
      <w:r w:rsidRPr="00067884">
        <w:rPr>
          <w:bCs/>
          <w:sz w:val="9"/>
          <w:szCs w:val="9"/>
        </w:rPr>
        <w:tab/>
        <w:t>$7,626</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Donalds town</w:t>
      </w:r>
      <w:r w:rsidRPr="00067884">
        <w:rPr>
          <w:bCs/>
          <w:sz w:val="9"/>
          <w:szCs w:val="9"/>
        </w:rPr>
        <w:tab/>
        <w:t>$12,905</w:t>
      </w:r>
      <w:r w:rsidRPr="00067884">
        <w:rPr>
          <w:bCs/>
          <w:sz w:val="9"/>
          <w:szCs w:val="9"/>
        </w:rPr>
        <w:tab/>
        <w:t>$7,869</w:t>
      </w:r>
      <w:r w:rsidRPr="00067884">
        <w:rPr>
          <w:bCs/>
          <w:sz w:val="9"/>
          <w:szCs w:val="9"/>
        </w:rPr>
        <w:tab/>
        <w:t>($5,047)</w:t>
      </w:r>
      <w:r w:rsidRPr="00067884">
        <w:rPr>
          <w:bCs/>
          <w:sz w:val="9"/>
          <w:szCs w:val="9"/>
        </w:rPr>
        <w:tab/>
        <w:t>$8,251</w:t>
      </w:r>
      <w:r w:rsidRPr="00067884">
        <w:rPr>
          <w:bCs/>
          <w:sz w:val="9"/>
          <w:szCs w:val="9"/>
        </w:rPr>
        <w:tab/>
        <w:t>$393</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Due West town</w:t>
      </w:r>
      <w:r w:rsidRPr="00067884">
        <w:rPr>
          <w:bCs/>
          <w:sz w:val="9"/>
          <w:szCs w:val="9"/>
        </w:rPr>
        <w:tab/>
        <w:t>$46,244</w:t>
      </w:r>
      <w:r w:rsidRPr="00067884">
        <w:rPr>
          <w:bCs/>
          <w:sz w:val="9"/>
          <w:szCs w:val="9"/>
        </w:rPr>
        <w:tab/>
        <w:t>$28,196</w:t>
      </w:r>
      <w:r w:rsidRPr="00067884">
        <w:rPr>
          <w:bCs/>
          <w:sz w:val="9"/>
          <w:szCs w:val="9"/>
        </w:rPr>
        <w:tab/>
        <w:t>($18,078)</w:t>
      </w:r>
      <w:r w:rsidRPr="00067884">
        <w:rPr>
          <w:bCs/>
          <w:sz w:val="9"/>
          <w:szCs w:val="9"/>
        </w:rPr>
        <w:tab/>
        <w:t>$29,567</w:t>
      </w:r>
      <w:r w:rsidRPr="00067884">
        <w:rPr>
          <w:bCs/>
          <w:sz w:val="9"/>
          <w:szCs w:val="9"/>
        </w:rPr>
        <w:tab/>
        <w:t>$1,401</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Duncan town</w:t>
      </w:r>
      <w:r w:rsidRPr="00067884">
        <w:rPr>
          <w:bCs/>
          <w:sz w:val="9"/>
          <w:szCs w:val="9"/>
        </w:rPr>
        <w:tab/>
        <w:t>$117,964</w:t>
      </w:r>
      <w:r w:rsidRPr="00067884">
        <w:rPr>
          <w:bCs/>
          <w:sz w:val="9"/>
          <w:szCs w:val="9"/>
        </w:rPr>
        <w:tab/>
        <w:t>$71,926</w:t>
      </w:r>
      <w:r w:rsidRPr="00067884">
        <w:rPr>
          <w:bCs/>
          <w:sz w:val="9"/>
          <w:szCs w:val="9"/>
        </w:rPr>
        <w:tab/>
        <w:t>($46,117)</w:t>
      </w:r>
      <w:r w:rsidRPr="00067884">
        <w:rPr>
          <w:bCs/>
          <w:sz w:val="9"/>
          <w:szCs w:val="9"/>
        </w:rPr>
        <w:tab/>
        <w:t>$75,423</w:t>
      </w:r>
      <w:r w:rsidRPr="00067884">
        <w:rPr>
          <w:bCs/>
          <w:sz w:val="9"/>
          <w:szCs w:val="9"/>
        </w:rPr>
        <w:tab/>
        <w:t>$3,576</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Easley city</w:t>
      </w:r>
      <w:r w:rsidRPr="00067884">
        <w:rPr>
          <w:bCs/>
          <w:sz w:val="9"/>
          <w:szCs w:val="9"/>
        </w:rPr>
        <w:tab/>
        <w:t>$741,417</w:t>
      </w:r>
      <w:r w:rsidRPr="00067884">
        <w:rPr>
          <w:bCs/>
          <w:sz w:val="9"/>
          <w:szCs w:val="9"/>
        </w:rPr>
        <w:tab/>
        <w:t>$452,063</w:t>
      </w:r>
      <w:r w:rsidRPr="00067884">
        <w:rPr>
          <w:bCs/>
          <w:sz w:val="9"/>
          <w:szCs w:val="9"/>
        </w:rPr>
        <w:tab/>
        <w:t>($289,830)</w:t>
      </w:r>
      <w:r w:rsidRPr="00067884">
        <w:rPr>
          <w:bCs/>
          <w:sz w:val="9"/>
          <w:szCs w:val="9"/>
        </w:rPr>
        <w:tab/>
        <w:t>$474,043</w:t>
      </w:r>
      <w:r w:rsidRPr="00067884">
        <w:rPr>
          <w:bCs/>
          <w:sz w:val="9"/>
          <w:szCs w:val="9"/>
        </w:rPr>
        <w:tab/>
        <w:t>$22,457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Eastover town</w:t>
      </w:r>
      <w:r w:rsidRPr="00067884">
        <w:rPr>
          <w:bCs/>
          <w:sz w:val="9"/>
          <w:szCs w:val="9"/>
        </w:rPr>
        <w:tab/>
        <w:t>$30,149</w:t>
      </w:r>
      <w:r w:rsidRPr="00067884">
        <w:rPr>
          <w:bCs/>
          <w:sz w:val="9"/>
          <w:szCs w:val="9"/>
        </w:rPr>
        <w:tab/>
        <w:t>$18,383</w:t>
      </w:r>
      <w:r w:rsidRPr="00067884">
        <w:rPr>
          <w:bCs/>
          <w:sz w:val="9"/>
          <w:szCs w:val="9"/>
        </w:rPr>
        <w:tab/>
        <w:t>($11,789)</w:t>
      </w:r>
      <w:r w:rsidRPr="00067884">
        <w:rPr>
          <w:bCs/>
          <w:sz w:val="9"/>
          <w:szCs w:val="9"/>
        </w:rPr>
        <w:tab/>
        <w:t>$19,277</w:t>
      </w:r>
      <w:r w:rsidRPr="00067884">
        <w:rPr>
          <w:bCs/>
          <w:sz w:val="9"/>
          <w:szCs w:val="9"/>
        </w:rPr>
        <w:tab/>
        <w:t>$917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Edgefield town</w:t>
      </w:r>
      <w:r w:rsidRPr="00067884">
        <w:rPr>
          <w:bCs/>
          <w:sz w:val="9"/>
          <w:szCs w:val="9"/>
        </w:rPr>
        <w:tab/>
        <w:t>$187,718</w:t>
      </w:r>
      <w:r w:rsidRPr="00067884">
        <w:rPr>
          <w:bCs/>
          <w:sz w:val="9"/>
          <w:szCs w:val="9"/>
        </w:rPr>
        <w:tab/>
        <w:t>$114,457</w:t>
      </w:r>
      <w:r w:rsidRPr="00067884">
        <w:rPr>
          <w:bCs/>
          <w:sz w:val="9"/>
          <w:szCs w:val="9"/>
        </w:rPr>
        <w:tab/>
        <w:t>($73,385)</w:t>
      </w:r>
      <w:r w:rsidRPr="00067884">
        <w:rPr>
          <w:bCs/>
          <w:sz w:val="9"/>
          <w:szCs w:val="9"/>
        </w:rPr>
        <w:tab/>
        <w:t>$120,022</w:t>
      </w:r>
      <w:r w:rsidRPr="00067884">
        <w:rPr>
          <w:bCs/>
          <w:sz w:val="9"/>
          <w:szCs w:val="9"/>
        </w:rPr>
        <w:tab/>
        <w:t>$5,689</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Edisto Beach town</w:t>
      </w:r>
      <w:r w:rsidRPr="00067884">
        <w:rPr>
          <w:bCs/>
          <w:sz w:val="9"/>
          <w:szCs w:val="9"/>
        </w:rPr>
        <w:tab/>
        <w:t>$15,353</w:t>
      </w:r>
      <w:r w:rsidRPr="00067884">
        <w:rPr>
          <w:bCs/>
          <w:sz w:val="9"/>
          <w:szCs w:val="9"/>
        </w:rPr>
        <w:tab/>
        <w:t>$9,361</w:t>
      </w:r>
      <w:r w:rsidRPr="00067884">
        <w:rPr>
          <w:bCs/>
          <w:sz w:val="9"/>
          <w:szCs w:val="9"/>
        </w:rPr>
        <w:tab/>
        <w:t>($6,005)</w:t>
      </w:r>
      <w:r w:rsidRPr="00067884">
        <w:rPr>
          <w:bCs/>
          <w:sz w:val="9"/>
          <w:szCs w:val="9"/>
        </w:rPr>
        <w:tab/>
        <w:t>$9,816</w:t>
      </w:r>
      <w:r w:rsidRPr="00067884">
        <w:rPr>
          <w:bCs/>
          <w:sz w:val="9"/>
          <w:szCs w:val="9"/>
        </w:rPr>
        <w:tab/>
        <w:t>$469</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Ehrhardt town</w:t>
      </w:r>
      <w:r w:rsidRPr="00067884">
        <w:rPr>
          <w:bCs/>
          <w:sz w:val="9"/>
          <w:szCs w:val="9"/>
        </w:rPr>
        <w:tab/>
        <w:t>$20,211</w:t>
      </w:r>
      <w:r w:rsidRPr="00067884">
        <w:rPr>
          <w:bCs/>
          <w:sz w:val="9"/>
          <w:szCs w:val="9"/>
        </w:rPr>
        <w:tab/>
        <w:t>$12,323</w:t>
      </w:r>
      <w:r w:rsidRPr="00067884">
        <w:rPr>
          <w:bCs/>
          <w:sz w:val="9"/>
          <w:szCs w:val="9"/>
        </w:rPr>
        <w:tab/>
        <w:t>($7,904)</w:t>
      </w:r>
      <w:r w:rsidRPr="00067884">
        <w:rPr>
          <w:bCs/>
          <w:sz w:val="9"/>
          <w:szCs w:val="9"/>
        </w:rPr>
        <w:tab/>
        <w:t>$12,922</w:t>
      </w:r>
      <w:r w:rsidRPr="00067884">
        <w:rPr>
          <w:bCs/>
          <w:sz w:val="9"/>
          <w:szCs w:val="9"/>
        </w:rPr>
        <w:tab/>
        <w:t>$615</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Elgin town</w:t>
      </w:r>
      <w:r w:rsidRPr="00067884">
        <w:rPr>
          <w:bCs/>
          <w:sz w:val="9"/>
          <w:szCs w:val="9"/>
        </w:rPr>
        <w:tab/>
        <w:t>$48,617</w:t>
      </w:r>
      <w:r w:rsidRPr="00067884">
        <w:rPr>
          <w:bCs/>
          <w:sz w:val="9"/>
          <w:szCs w:val="9"/>
        </w:rPr>
        <w:tab/>
        <w:t>$29,643</w:t>
      </w:r>
      <w:r w:rsidRPr="00067884">
        <w:rPr>
          <w:bCs/>
          <w:sz w:val="9"/>
          <w:szCs w:val="9"/>
        </w:rPr>
        <w:tab/>
        <w:t>($19,007)</w:t>
      </w:r>
      <w:r w:rsidRPr="00067884">
        <w:rPr>
          <w:bCs/>
          <w:sz w:val="9"/>
          <w:szCs w:val="9"/>
        </w:rPr>
        <w:tab/>
        <w:t>$31,084</w:t>
      </w:r>
      <w:r w:rsidRPr="00067884">
        <w:rPr>
          <w:bCs/>
          <w:sz w:val="9"/>
          <w:szCs w:val="9"/>
        </w:rPr>
        <w:tab/>
        <w:t>$1,475</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Elko town</w:t>
      </w:r>
      <w:r w:rsidRPr="00067884">
        <w:rPr>
          <w:bCs/>
          <w:sz w:val="9"/>
          <w:szCs w:val="9"/>
        </w:rPr>
        <w:tab/>
        <w:t>$7,157</w:t>
      </w:r>
      <w:r w:rsidRPr="00067884">
        <w:rPr>
          <w:bCs/>
          <w:sz w:val="9"/>
          <w:szCs w:val="9"/>
        </w:rPr>
        <w:tab/>
        <w:t>$4,364</w:t>
      </w:r>
      <w:r w:rsidRPr="00067884">
        <w:rPr>
          <w:bCs/>
          <w:sz w:val="9"/>
          <w:szCs w:val="9"/>
        </w:rPr>
        <w:tab/>
        <w:t>($2,798)</w:t>
      </w:r>
      <w:r w:rsidRPr="00067884">
        <w:rPr>
          <w:bCs/>
          <w:sz w:val="9"/>
          <w:szCs w:val="9"/>
        </w:rPr>
        <w:tab/>
        <w:t>$4,576</w:t>
      </w:r>
      <w:r w:rsidRPr="00067884">
        <w:rPr>
          <w:bCs/>
          <w:sz w:val="9"/>
          <w:szCs w:val="9"/>
        </w:rPr>
        <w:tab/>
        <w:t>$217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Elloree town</w:t>
      </w:r>
      <w:r w:rsidRPr="00067884">
        <w:rPr>
          <w:bCs/>
          <w:sz w:val="9"/>
          <w:szCs w:val="9"/>
        </w:rPr>
        <w:tab/>
        <w:t>$25,662</w:t>
      </w:r>
      <w:r w:rsidRPr="00067884">
        <w:rPr>
          <w:bCs/>
          <w:sz w:val="9"/>
          <w:szCs w:val="9"/>
        </w:rPr>
        <w:tab/>
        <w:t>$15,647</w:t>
      </w:r>
      <w:r w:rsidRPr="00067884">
        <w:rPr>
          <w:bCs/>
          <w:sz w:val="9"/>
          <w:szCs w:val="9"/>
        </w:rPr>
        <w:tab/>
        <w:t>($10,034)</w:t>
      </w:r>
      <w:r w:rsidRPr="00067884">
        <w:rPr>
          <w:bCs/>
          <w:sz w:val="9"/>
          <w:szCs w:val="9"/>
        </w:rPr>
        <w:tab/>
        <w:t>$16,408</w:t>
      </w:r>
      <w:r w:rsidRPr="00067884">
        <w:rPr>
          <w:bCs/>
          <w:sz w:val="9"/>
          <w:szCs w:val="9"/>
        </w:rPr>
        <w:tab/>
        <w:t>$780</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Estill town</w:t>
      </w:r>
      <w:r w:rsidRPr="00067884">
        <w:rPr>
          <w:bCs/>
          <w:sz w:val="9"/>
          <w:szCs w:val="9"/>
        </w:rPr>
        <w:tab/>
        <w:t>$75,651</w:t>
      </w:r>
      <w:r w:rsidRPr="00067884">
        <w:rPr>
          <w:bCs/>
          <w:sz w:val="9"/>
          <w:szCs w:val="9"/>
        </w:rPr>
        <w:tab/>
        <w:t>$46,127</w:t>
      </w:r>
      <w:r w:rsidRPr="00067884">
        <w:rPr>
          <w:bCs/>
          <w:sz w:val="9"/>
          <w:szCs w:val="9"/>
        </w:rPr>
        <w:tab/>
        <w:t>($29,576)</w:t>
      </w:r>
      <w:r w:rsidRPr="00067884">
        <w:rPr>
          <w:bCs/>
          <w:sz w:val="9"/>
          <w:szCs w:val="9"/>
        </w:rPr>
        <w:tab/>
        <w:t>$48,369</w:t>
      </w:r>
      <w:r w:rsidRPr="00067884">
        <w:rPr>
          <w:bCs/>
          <w:sz w:val="9"/>
          <w:szCs w:val="9"/>
        </w:rPr>
        <w:tab/>
        <w:t>$2,294</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Eutawville town</w:t>
      </w:r>
      <w:r w:rsidRPr="00067884">
        <w:rPr>
          <w:bCs/>
          <w:sz w:val="9"/>
          <w:szCs w:val="9"/>
        </w:rPr>
        <w:tab/>
        <w:t>$11,681</w:t>
      </w:r>
      <w:r w:rsidRPr="00067884">
        <w:rPr>
          <w:bCs/>
          <w:sz w:val="9"/>
          <w:szCs w:val="9"/>
        </w:rPr>
        <w:tab/>
        <w:t>$7,122</w:t>
      </w:r>
      <w:r w:rsidRPr="00067884">
        <w:rPr>
          <w:bCs/>
          <w:sz w:val="9"/>
          <w:szCs w:val="9"/>
        </w:rPr>
        <w:tab/>
        <w:t>($4,567)</w:t>
      </w:r>
      <w:r w:rsidRPr="00067884">
        <w:rPr>
          <w:bCs/>
          <w:sz w:val="9"/>
          <w:szCs w:val="9"/>
        </w:rPr>
        <w:tab/>
        <w:t>$7,469</w:t>
      </w:r>
      <w:r w:rsidRPr="00067884">
        <w:rPr>
          <w:bCs/>
          <w:sz w:val="9"/>
          <w:szCs w:val="9"/>
        </w:rPr>
        <w:tab/>
        <w:t>$355</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Fairfax town</w:t>
      </w:r>
      <w:r w:rsidRPr="00067884">
        <w:rPr>
          <w:bCs/>
          <w:sz w:val="9"/>
          <w:szCs w:val="9"/>
        </w:rPr>
        <w:tab/>
        <w:t>$75,095</w:t>
      </w:r>
      <w:r w:rsidRPr="00067884">
        <w:rPr>
          <w:bCs/>
          <w:sz w:val="9"/>
          <w:szCs w:val="9"/>
        </w:rPr>
        <w:tab/>
        <w:t>$45,787</w:t>
      </w:r>
      <w:r w:rsidRPr="00067884">
        <w:rPr>
          <w:bCs/>
          <w:sz w:val="9"/>
          <w:szCs w:val="9"/>
        </w:rPr>
        <w:tab/>
        <w:t>($29,358)</w:t>
      </w:r>
      <w:r w:rsidRPr="00067884">
        <w:rPr>
          <w:bCs/>
          <w:sz w:val="9"/>
          <w:szCs w:val="9"/>
        </w:rPr>
        <w:tab/>
        <w:t>$48,014</w:t>
      </w:r>
      <w:r w:rsidRPr="00067884">
        <w:rPr>
          <w:bCs/>
          <w:sz w:val="9"/>
          <w:szCs w:val="9"/>
        </w:rPr>
        <w:tab/>
        <w:t>$2,277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Florence city</w:t>
      </w:r>
      <w:r w:rsidRPr="00067884">
        <w:rPr>
          <w:bCs/>
          <w:sz w:val="9"/>
          <w:szCs w:val="9"/>
        </w:rPr>
        <w:tab/>
        <w:t>$1,374,177</w:t>
      </w:r>
      <w:r w:rsidRPr="00067884">
        <w:rPr>
          <w:bCs/>
          <w:sz w:val="9"/>
          <w:szCs w:val="9"/>
        </w:rPr>
        <w:tab/>
        <w:t>$837,875</w:t>
      </w:r>
      <w:r w:rsidRPr="00067884">
        <w:rPr>
          <w:bCs/>
          <w:sz w:val="9"/>
          <w:szCs w:val="9"/>
        </w:rPr>
        <w:tab/>
        <w:t>($537,186)</w:t>
      </w:r>
      <w:r w:rsidRPr="00067884">
        <w:rPr>
          <w:bCs/>
          <w:sz w:val="9"/>
          <w:szCs w:val="9"/>
        </w:rPr>
        <w:tab/>
        <w:t>$878,615</w:t>
      </w:r>
      <w:r w:rsidRPr="00067884">
        <w:rPr>
          <w:bCs/>
          <w:sz w:val="9"/>
          <w:szCs w:val="9"/>
        </w:rPr>
        <w:tab/>
        <w:t>$41,624</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Folly Beach city</w:t>
      </w:r>
      <w:r w:rsidRPr="00067884">
        <w:rPr>
          <w:bCs/>
          <w:sz w:val="9"/>
          <w:szCs w:val="9"/>
        </w:rPr>
        <w:tab/>
        <w:t>$97,048</w:t>
      </w:r>
      <w:r w:rsidRPr="00067884">
        <w:rPr>
          <w:bCs/>
          <w:sz w:val="9"/>
          <w:szCs w:val="9"/>
        </w:rPr>
        <w:tab/>
        <w:t>$59,173</w:t>
      </w:r>
      <w:r w:rsidRPr="00067884">
        <w:rPr>
          <w:bCs/>
          <w:sz w:val="9"/>
          <w:szCs w:val="9"/>
        </w:rPr>
        <w:tab/>
        <w:t>($37,940)</w:t>
      </w:r>
      <w:r w:rsidRPr="00067884">
        <w:rPr>
          <w:bCs/>
          <w:sz w:val="9"/>
          <w:szCs w:val="9"/>
        </w:rPr>
        <w:tab/>
        <w:t>$62,050</w:t>
      </w:r>
      <w:r w:rsidRPr="00067884">
        <w:rPr>
          <w:bCs/>
          <w:sz w:val="9"/>
          <w:szCs w:val="9"/>
        </w:rPr>
        <w:tab/>
        <w:t>$2,942</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Forest Acres city</w:t>
      </w:r>
      <w:r w:rsidRPr="00067884">
        <w:rPr>
          <w:bCs/>
          <w:sz w:val="9"/>
          <w:szCs w:val="9"/>
        </w:rPr>
        <w:tab/>
        <w:t>$384,225</w:t>
      </w:r>
      <w:r w:rsidRPr="00067884">
        <w:rPr>
          <w:bCs/>
          <w:sz w:val="9"/>
          <w:szCs w:val="9"/>
        </w:rPr>
        <w:tab/>
        <w:t>$234,273</w:t>
      </w:r>
      <w:r w:rsidRPr="00067884">
        <w:rPr>
          <w:bCs/>
          <w:sz w:val="9"/>
          <w:szCs w:val="9"/>
        </w:rPr>
        <w:tab/>
        <w:t>($150,201)</w:t>
      </w:r>
      <w:r w:rsidRPr="00067884">
        <w:rPr>
          <w:bCs/>
          <w:sz w:val="9"/>
          <w:szCs w:val="9"/>
        </w:rPr>
        <w:tab/>
        <w:t>$245,664</w:t>
      </w:r>
      <w:r w:rsidRPr="00067884">
        <w:rPr>
          <w:bCs/>
          <w:sz w:val="9"/>
          <w:szCs w:val="9"/>
        </w:rPr>
        <w:tab/>
        <w:t>$11,640</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Fort Lawn town</w:t>
      </w:r>
      <w:r w:rsidRPr="00067884">
        <w:rPr>
          <w:bCs/>
          <w:sz w:val="9"/>
          <w:szCs w:val="9"/>
        </w:rPr>
        <w:tab/>
        <w:t>$33,190</w:t>
      </w:r>
      <w:r w:rsidRPr="00067884">
        <w:rPr>
          <w:bCs/>
          <w:sz w:val="9"/>
          <w:szCs w:val="9"/>
        </w:rPr>
        <w:tab/>
        <w:t>$20,237</w:t>
      </w:r>
      <w:r w:rsidRPr="00067884">
        <w:rPr>
          <w:bCs/>
          <w:sz w:val="9"/>
          <w:szCs w:val="9"/>
        </w:rPr>
        <w:tab/>
        <w:t>($12,976)</w:t>
      </w:r>
      <w:r w:rsidRPr="00067884">
        <w:rPr>
          <w:bCs/>
          <w:sz w:val="9"/>
          <w:szCs w:val="9"/>
        </w:rPr>
        <w:tab/>
        <w:t>$21,221</w:t>
      </w:r>
      <w:r w:rsidRPr="00067884">
        <w:rPr>
          <w:bCs/>
          <w:sz w:val="9"/>
          <w:szCs w:val="9"/>
        </w:rPr>
        <w:tab/>
        <w:t>$1,007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Fort Mill town</w:t>
      </w:r>
      <w:r w:rsidRPr="00067884">
        <w:rPr>
          <w:bCs/>
          <w:sz w:val="9"/>
          <w:szCs w:val="9"/>
        </w:rPr>
        <w:tab/>
        <w:t>$400,913</w:t>
      </w:r>
      <w:r w:rsidRPr="00067884">
        <w:rPr>
          <w:bCs/>
          <w:sz w:val="9"/>
          <w:szCs w:val="9"/>
        </w:rPr>
        <w:tab/>
        <w:t>$244,448</w:t>
      </w:r>
      <w:r w:rsidRPr="00067884">
        <w:rPr>
          <w:bCs/>
          <w:sz w:val="9"/>
          <w:szCs w:val="9"/>
        </w:rPr>
        <w:tab/>
        <w:t>($156,723)</w:t>
      </w:r>
      <w:r w:rsidRPr="00067884">
        <w:rPr>
          <w:bCs/>
          <w:sz w:val="9"/>
          <w:szCs w:val="9"/>
        </w:rPr>
        <w:tab/>
        <w:t>$256,334</w:t>
      </w:r>
      <w:r w:rsidRPr="00067884">
        <w:rPr>
          <w:bCs/>
          <w:sz w:val="9"/>
          <w:szCs w:val="9"/>
        </w:rPr>
        <w:tab/>
        <w:t>$12,143</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Fountain Inn city</w:t>
      </w:r>
      <w:r w:rsidRPr="00067884">
        <w:rPr>
          <w:bCs/>
          <w:sz w:val="9"/>
          <w:szCs w:val="9"/>
        </w:rPr>
        <w:tab/>
        <w:t>$289,217</w:t>
      </w:r>
      <w:r w:rsidRPr="00067884">
        <w:rPr>
          <w:bCs/>
          <w:sz w:val="9"/>
          <w:szCs w:val="9"/>
        </w:rPr>
        <w:tab/>
        <w:t>$176,344</w:t>
      </w:r>
      <w:r w:rsidRPr="00067884">
        <w:rPr>
          <w:bCs/>
          <w:sz w:val="9"/>
          <w:szCs w:val="9"/>
        </w:rPr>
        <w:tab/>
        <w:t>($113,061)</w:t>
      </w:r>
      <w:r w:rsidRPr="00067884">
        <w:rPr>
          <w:bCs/>
          <w:sz w:val="9"/>
          <w:szCs w:val="9"/>
        </w:rPr>
        <w:tab/>
        <w:t>$184,918</w:t>
      </w:r>
      <w:r w:rsidRPr="00067884">
        <w:rPr>
          <w:bCs/>
          <w:sz w:val="9"/>
          <w:szCs w:val="9"/>
        </w:rPr>
        <w:tab/>
        <w:t>$8,762</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Furman town</w:t>
      </w:r>
      <w:r w:rsidRPr="00067884">
        <w:rPr>
          <w:bCs/>
          <w:sz w:val="9"/>
          <w:szCs w:val="9"/>
        </w:rPr>
        <w:tab/>
        <w:t>$8,863</w:t>
      </w:r>
      <w:r w:rsidRPr="00067884">
        <w:rPr>
          <w:bCs/>
          <w:sz w:val="9"/>
          <w:szCs w:val="9"/>
        </w:rPr>
        <w:tab/>
        <w:t>$5,404</w:t>
      </w:r>
      <w:r w:rsidRPr="00067884">
        <w:rPr>
          <w:bCs/>
          <w:sz w:val="9"/>
          <w:szCs w:val="9"/>
        </w:rPr>
        <w:tab/>
        <w:t>($3,465)</w:t>
      </w:r>
      <w:r w:rsidRPr="00067884">
        <w:rPr>
          <w:bCs/>
          <w:sz w:val="9"/>
          <w:szCs w:val="9"/>
        </w:rPr>
        <w:tab/>
        <w:t>$5,667</w:t>
      </w:r>
      <w:r w:rsidRPr="00067884">
        <w:rPr>
          <w:bCs/>
          <w:sz w:val="9"/>
          <w:szCs w:val="9"/>
        </w:rPr>
        <w:tab/>
        <w:t>$269</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Gaffney city</w:t>
      </w:r>
      <w:r w:rsidRPr="00067884">
        <w:rPr>
          <w:bCs/>
          <w:sz w:val="9"/>
          <w:szCs w:val="9"/>
        </w:rPr>
        <w:tab/>
        <w:t>$464,994</w:t>
      </w:r>
      <w:r w:rsidRPr="00067884">
        <w:rPr>
          <w:bCs/>
          <w:sz w:val="9"/>
          <w:szCs w:val="9"/>
        </w:rPr>
        <w:tab/>
        <w:t>$283,520</w:t>
      </w:r>
      <w:r w:rsidRPr="00067884">
        <w:rPr>
          <w:bCs/>
          <w:sz w:val="9"/>
          <w:szCs w:val="9"/>
        </w:rPr>
        <w:tab/>
        <w:t>($181,775)</w:t>
      </w:r>
      <w:r w:rsidRPr="00067884">
        <w:rPr>
          <w:bCs/>
          <w:sz w:val="9"/>
          <w:szCs w:val="9"/>
        </w:rPr>
        <w:tab/>
        <w:t>$297,305</w:t>
      </w:r>
      <w:r w:rsidRPr="00067884">
        <w:rPr>
          <w:bCs/>
          <w:sz w:val="9"/>
          <w:szCs w:val="9"/>
        </w:rPr>
        <w:tab/>
        <w:t>$14,087</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Gaston town</w:t>
      </w:r>
      <w:r w:rsidRPr="00067884">
        <w:rPr>
          <w:bCs/>
          <w:sz w:val="9"/>
          <w:szCs w:val="9"/>
        </w:rPr>
        <w:tab/>
        <w:t>$61,003</w:t>
      </w:r>
      <w:r w:rsidRPr="00067884">
        <w:rPr>
          <w:bCs/>
          <w:sz w:val="9"/>
          <w:szCs w:val="9"/>
        </w:rPr>
        <w:tab/>
        <w:t>$37,195</w:t>
      </w:r>
      <w:r w:rsidRPr="00067884">
        <w:rPr>
          <w:bCs/>
          <w:sz w:val="9"/>
          <w:szCs w:val="9"/>
        </w:rPr>
        <w:tab/>
        <w:t>($23,847)</w:t>
      </w:r>
      <w:r w:rsidRPr="00067884">
        <w:rPr>
          <w:bCs/>
          <w:sz w:val="9"/>
          <w:szCs w:val="9"/>
        </w:rPr>
        <w:tab/>
        <w:t>$39,004</w:t>
      </w:r>
      <w:r w:rsidRPr="00067884">
        <w:rPr>
          <w:bCs/>
          <w:sz w:val="9"/>
          <w:szCs w:val="9"/>
        </w:rPr>
        <w:tab/>
        <w:t>$1,848</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Georgetown city</w:t>
      </w:r>
      <w:r w:rsidRPr="00067884">
        <w:rPr>
          <w:bCs/>
          <w:sz w:val="9"/>
          <w:szCs w:val="9"/>
        </w:rPr>
        <w:tab/>
        <w:t>$339,799</w:t>
      </w:r>
      <w:r w:rsidRPr="00067884">
        <w:rPr>
          <w:bCs/>
          <w:sz w:val="9"/>
          <w:szCs w:val="9"/>
        </w:rPr>
        <w:tab/>
        <w:t>$207,185</w:t>
      </w:r>
      <w:r w:rsidRPr="00067884">
        <w:rPr>
          <w:bCs/>
          <w:sz w:val="9"/>
          <w:szCs w:val="9"/>
        </w:rPr>
        <w:tab/>
        <w:t>($132,835)</w:t>
      </w:r>
      <w:r w:rsidRPr="00067884">
        <w:rPr>
          <w:bCs/>
          <w:sz w:val="9"/>
          <w:szCs w:val="9"/>
        </w:rPr>
        <w:tab/>
        <w:t>$217,259</w:t>
      </w:r>
      <w:r w:rsidRPr="00067884">
        <w:rPr>
          <w:bCs/>
          <w:sz w:val="9"/>
          <w:szCs w:val="9"/>
        </w:rPr>
        <w:tab/>
        <w:t>$10,295</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Gifford town</w:t>
      </w:r>
      <w:r w:rsidRPr="00067884">
        <w:rPr>
          <w:bCs/>
          <w:sz w:val="9"/>
          <w:szCs w:val="9"/>
        </w:rPr>
        <w:tab/>
        <w:t>$10,680</w:t>
      </w:r>
      <w:r w:rsidRPr="00067884">
        <w:rPr>
          <w:bCs/>
          <w:sz w:val="9"/>
          <w:szCs w:val="9"/>
        </w:rPr>
        <w:tab/>
        <w:t>$6,512</w:t>
      </w:r>
      <w:r w:rsidRPr="00067884">
        <w:rPr>
          <w:bCs/>
          <w:sz w:val="9"/>
          <w:szCs w:val="9"/>
        </w:rPr>
        <w:tab/>
        <w:t>($4,177)</w:t>
      </w:r>
      <w:r w:rsidRPr="00067884">
        <w:rPr>
          <w:bCs/>
          <w:sz w:val="9"/>
          <w:szCs w:val="9"/>
        </w:rPr>
        <w:tab/>
        <w:t>$6,829</w:t>
      </w:r>
      <w:r w:rsidRPr="00067884">
        <w:rPr>
          <w:bCs/>
          <w:sz w:val="9"/>
          <w:szCs w:val="9"/>
        </w:rPr>
        <w:tab/>
        <w:t>$325</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Gilbert town</w:t>
      </w:r>
      <w:r w:rsidRPr="00067884">
        <w:rPr>
          <w:bCs/>
          <w:sz w:val="9"/>
          <w:szCs w:val="9"/>
        </w:rPr>
        <w:tab/>
        <w:t>$20,952</w:t>
      </w:r>
      <w:r w:rsidRPr="00067884">
        <w:rPr>
          <w:bCs/>
          <w:sz w:val="9"/>
          <w:szCs w:val="9"/>
        </w:rPr>
        <w:tab/>
        <w:t>$12,775</w:t>
      </w:r>
      <w:r w:rsidRPr="00067884">
        <w:rPr>
          <w:bCs/>
          <w:sz w:val="9"/>
          <w:szCs w:val="9"/>
        </w:rPr>
        <w:tab/>
        <w:t>($8,191)</w:t>
      </w:r>
      <w:r w:rsidRPr="00067884">
        <w:rPr>
          <w:bCs/>
          <w:sz w:val="9"/>
          <w:szCs w:val="9"/>
        </w:rPr>
        <w:tab/>
        <w:t>$13,396</w:t>
      </w:r>
      <w:r w:rsidRPr="00067884">
        <w:rPr>
          <w:bCs/>
          <w:sz w:val="9"/>
          <w:szCs w:val="9"/>
        </w:rPr>
        <w:tab/>
        <w:t>$635</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Goose Creek city</w:t>
      </w:r>
      <w:r w:rsidRPr="00067884">
        <w:rPr>
          <w:bCs/>
          <w:sz w:val="9"/>
          <w:szCs w:val="9"/>
        </w:rPr>
        <w:tab/>
        <w:t>$1,332,718</w:t>
      </w:r>
      <w:r w:rsidRPr="00067884">
        <w:rPr>
          <w:bCs/>
          <w:sz w:val="9"/>
          <w:szCs w:val="9"/>
        </w:rPr>
        <w:tab/>
        <w:t>$812,596</w:t>
      </w:r>
      <w:r w:rsidRPr="00067884">
        <w:rPr>
          <w:bCs/>
          <w:sz w:val="9"/>
          <w:szCs w:val="9"/>
        </w:rPr>
        <w:tab/>
        <w:t>($520,977)</w:t>
      </w:r>
      <w:r w:rsidRPr="00067884">
        <w:rPr>
          <w:bCs/>
          <w:sz w:val="9"/>
          <w:szCs w:val="9"/>
        </w:rPr>
        <w:tab/>
        <w:t>$852,107</w:t>
      </w:r>
      <w:r w:rsidRPr="00067884">
        <w:rPr>
          <w:bCs/>
          <w:sz w:val="9"/>
          <w:szCs w:val="9"/>
        </w:rPr>
        <w:tab/>
        <w:t>$40,366</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Govan town</w:t>
      </w:r>
      <w:r w:rsidRPr="00067884">
        <w:rPr>
          <w:bCs/>
          <w:sz w:val="9"/>
          <w:szCs w:val="9"/>
        </w:rPr>
        <w:tab/>
        <w:t>$2,410</w:t>
      </w:r>
      <w:r w:rsidRPr="00067884">
        <w:rPr>
          <w:bCs/>
          <w:sz w:val="9"/>
          <w:szCs w:val="9"/>
        </w:rPr>
        <w:tab/>
        <w:t>$1,470</w:t>
      </w:r>
      <w:r w:rsidRPr="00067884">
        <w:rPr>
          <w:bCs/>
          <w:sz w:val="9"/>
          <w:szCs w:val="9"/>
        </w:rPr>
        <w:tab/>
        <w:t>($944)</w:t>
      </w:r>
      <w:r w:rsidRPr="00067884">
        <w:rPr>
          <w:bCs/>
          <w:sz w:val="9"/>
          <w:szCs w:val="9"/>
        </w:rPr>
        <w:tab/>
        <w:t>$1,541</w:t>
      </w:r>
      <w:r w:rsidRPr="00067884">
        <w:rPr>
          <w:bCs/>
          <w:sz w:val="9"/>
          <w:szCs w:val="9"/>
        </w:rPr>
        <w:tab/>
        <w:t>$74</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Gray Court town</w:t>
      </w:r>
      <w:r w:rsidRPr="00067884">
        <w:rPr>
          <w:bCs/>
          <w:sz w:val="9"/>
          <w:szCs w:val="9"/>
        </w:rPr>
        <w:tab/>
        <w:t>$29,482</w:t>
      </w:r>
      <w:r w:rsidRPr="00067884">
        <w:rPr>
          <w:bCs/>
          <w:sz w:val="9"/>
          <w:szCs w:val="9"/>
        </w:rPr>
        <w:tab/>
        <w:t>$17,976</w:t>
      </w:r>
      <w:r w:rsidRPr="00067884">
        <w:rPr>
          <w:bCs/>
          <w:sz w:val="9"/>
          <w:szCs w:val="9"/>
        </w:rPr>
        <w:tab/>
        <w:t>($11,527)</w:t>
      </w:r>
      <w:r w:rsidRPr="00067884">
        <w:rPr>
          <w:bCs/>
          <w:sz w:val="9"/>
          <w:szCs w:val="9"/>
        </w:rPr>
        <w:tab/>
        <w:t>$18,850</w:t>
      </w:r>
      <w:r w:rsidRPr="00067884">
        <w:rPr>
          <w:bCs/>
          <w:sz w:val="9"/>
          <w:szCs w:val="9"/>
        </w:rPr>
        <w:tab/>
        <w:t>$896</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Great Falls town</w:t>
      </w:r>
      <w:r w:rsidRPr="00067884">
        <w:rPr>
          <w:bCs/>
          <w:sz w:val="9"/>
          <w:szCs w:val="9"/>
        </w:rPr>
        <w:tab/>
        <w:t>$73,389</w:t>
      </w:r>
      <w:r w:rsidRPr="00067884">
        <w:rPr>
          <w:bCs/>
          <w:sz w:val="9"/>
          <w:szCs w:val="9"/>
        </w:rPr>
        <w:tab/>
        <w:t>$44,747</w:t>
      </w:r>
      <w:r w:rsidRPr="00067884">
        <w:rPr>
          <w:bCs/>
          <w:sz w:val="9"/>
          <w:szCs w:val="9"/>
        </w:rPr>
        <w:tab/>
        <w:t>($28,691)</w:t>
      </w:r>
      <w:r w:rsidRPr="00067884">
        <w:rPr>
          <w:bCs/>
          <w:sz w:val="9"/>
          <w:szCs w:val="9"/>
        </w:rPr>
        <w:tab/>
        <w:t>$46,923</w:t>
      </w:r>
      <w:r w:rsidRPr="00067884">
        <w:rPr>
          <w:bCs/>
          <w:sz w:val="9"/>
          <w:szCs w:val="9"/>
        </w:rPr>
        <w:tab/>
        <w:t>$2,225</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Greeleyville town</w:t>
      </w:r>
      <w:r w:rsidRPr="00067884">
        <w:rPr>
          <w:bCs/>
          <w:sz w:val="9"/>
          <w:szCs w:val="9"/>
        </w:rPr>
        <w:tab/>
        <w:t>$16,243</w:t>
      </w:r>
      <w:r w:rsidRPr="00067884">
        <w:rPr>
          <w:bCs/>
          <w:sz w:val="9"/>
          <w:szCs w:val="9"/>
        </w:rPr>
        <w:tab/>
        <w:t>$9,904</w:t>
      </w:r>
      <w:r w:rsidRPr="00067884">
        <w:rPr>
          <w:bCs/>
          <w:sz w:val="9"/>
          <w:szCs w:val="9"/>
        </w:rPr>
        <w:tab/>
        <w:t>($6,352)</w:t>
      </w:r>
      <w:r w:rsidRPr="00067884">
        <w:rPr>
          <w:bCs/>
          <w:sz w:val="9"/>
          <w:szCs w:val="9"/>
        </w:rPr>
        <w:tab/>
        <w:t>$10,385</w:t>
      </w:r>
      <w:r w:rsidRPr="00067884">
        <w:rPr>
          <w:bCs/>
          <w:sz w:val="9"/>
          <w:szCs w:val="9"/>
        </w:rPr>
        <w:tab/>
        <w:t>$494</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Greenville city</w:t>
      </w:r>
      <w:r w:rsidRPr="00067884">
        <w:rPr>
          <w:bCs/>
          <w:sz w:val="9"/>
          <w:szCs w:val="9"/>
        </w:rPr>
        <w:tab/>
        <w:t>$2,166,028</w:t>
      </w:r>
      <w:r w:rsidRPr="00067884">
        <w:rPr>
          <w:bCs/>
          <w:sz w:val="9"/>
          <w:szCs w:val="9"/>
        </w:rPr>
        <w:tab/>
        <w:t>$1,320,689</w:t>
      </w:r>
      <w:r w:rsidRPr="00067884">
        <w:rPr>
          <w:bCs/>
          <w:sz w:val="9"/>
          <w:szCs w:val="9"/>
        </w:rPr>
        <w:tab/>
        <w:t>($846,731)</w:t>
      </w:r>
      <w:r w:rsidRPr="00067884">
        <w:rPr>
          <w:bCs/>
          <w:sz w:val="9"/>
          <w:szCs w:val="9"/>
        </w:rPr>
        <w:tab/>
        <w:t>$1,384,904</w:t>
      </w:r>
      <w:r w:rsidRPr="00067884">
        <w:rPr>
          <w:bCs/>
          <w:sz w:val="9"/>
          <w:szCs w:val="9"/>
        </w:rPr>
        <w:tab/>
        <w:t>$65,608</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Greenwood city</w:t>
      </w:r>
      <w:r w:rsidRPr="00067884">
        <w:rPr>
          <w:bCs/>
          <w:sz w:val="9"/>
          <w:szCs w:val="9"/>
        </w:rPr>
        <w:tab/>
        <w:t>$861,160</w:t>
      </w:r>
      <w:r w:rsidRPr="00067884">
        <w:rPr>
          <w:bCs/>
          <w:sz w:val="9"/>
          <w:szCs w:val="9"/>
        </w:rPr>
        <w:tab/>
        <w:t>$525,074</w:t>
      </w:r>
      <w:r w:rsidRPr="00067884">
        <w:rPr>
          <w:bCs/>
          <w:sz w:val="9"/>
          <w:szCs w:val="9"/>
        </w:rPr>
        <w:tab/>
        <w:t>($336,640)</w:t>
      </w:r>
      <w:r w:rsidRPr="00067884">
        <w:rPr>
          <w:bCs/>
          <w:sz w:val="9"/>
          <w:szCs w:val="9"/>
        </w:rPr>
        <w:tab/>
        <w:t>$550,604</w:t>
      </w:r>
      <w:r w:rsidRPr="00067884">
        <w:rPr>
          <w:bCs/>
          <w:sz w:val="9"/>
          <w:szCs w:val="9"/>
        </w:rPr>
        <w:tab/>
        <w:t>$26,084</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Greer city</w:t>
      </w:r>
      <w:r w:rsidRPr="00067884">
        <w:rPr>
          <w:bCs/>
          <w:sz w:val="9"/>
          <w:szCs w:val="9"/>
        </w:rPr>
        <w:tab/>
        <w:t>$946,193</w:t>
      </w:r>
      <w:r w:rsidRPr="00067884">
        <w:rPr>
          <w:bCs/>
          <w:sz w:val="9"/>
          <w:szCs w:val="9"/>
        </w:rPr>
        <w:tab/>
        <w:t>$576,921</w:t>
      </w:r>
      <w:r w:rsidRPr="00067884">
        <w:rPr>
          <w:bCs/>
          <w:sz w:val="9"/>
          <w:szCs w:val="9"/>
        </w:rPr>
        <w:tab/>
        <w:t>($369,880)</w:t>
      </w:r>
      <w:r w:rsidRPr="00067884">
        <w:rPr>
          <w:bCs/>
          <w:sz w:val="9"/>
          <w:szCs w:val="9"/>
        </w:rPr>
        <w:tab/>
        <w:t>$604,972</w:t>
      </w:r>
      <w:r w:rsidRPr="00067884">
        <w:rPr>
          <w:bCs/>
          <w:sz w:val="9"/>
          <w:szCs w:val="9"/>
        </w:rPr>
        <w:tab/>
        <w:t>$28,659</w:t>
      </w:r>
    </w:p>
    <w:p w:rsidR="00067884" w:rsidRPr="00067884" w:rsidRDefault="00067884" w:rsidP="00067884">
      <w:pPr>
        <w:tabs>
          <w:tab w:val="left" w:pos="990"/>
          <w:tab w:val="left" w:pos="1800"/>
          <w:tab w:val="left" w:pos="2700"/>
          <w:tab w:val="left" w:pos="4050"/>
          <w:tab w:val="left" w:pos="5040"/>
        </w:tabs>
        <w:ind w:left="108"/>
        <w:jc w:val="left"/>
        <w:rPr>
          <w:bCs/>
          <w:sz w:val="9"/>
          <w:szCs w:val="9"/>
        </w:rPr>
      </w:pPr>
      <w:r w:rsidRPr="00067884">
        <w:rPr>
          <w:bCs/>
          <w:sz w:val="9"/>
          <w:szCs w:val="9"/>
        </w:rPr>
        <w:t>Hampton town</w:t>
      </w:r>
      <w:r w:rsidRPr="00067884">
        <w:rPr>
          <w:bCs/>
          <w:sz w:val="9"/>
          <w:szCs w:val="9"/>
        </w:rPr>
        <w:tab/>
        <w:t>$104,131</w:t>
      </w:r>
      <w:r w:rsidRPr="00067884">
        <w:rPr>
          <w:bCs/>
          <w:sz w:val="9"/>
          <w:szCs w:val="9"/>
        </w:rPr>
        <w:tab/>
        <w:t>$63,492</w:t>
      </w:r>
      <w:r w:rsidRPr="00067884">
        <w:rPr>
          <w:bCs/>
          <w:sz w:val="9"/>
          <w:szCs w:val="9"/>
        </w:rPr>
        <w:tab/>
        <w:t>($40,709)</w:t>
      </w:r>
      <w:r w:rsidRPr="00067884">
        <w:rPr>
          <w:bCs/>
          <w:sz w:val="9"/>
          <w:szCs w:val="9"/>
        </w:rPr>
        <w:tab/>
        <w:t>$66,579</w:t>
      </w:r>
      <w:r w:rsidRPr="00067884">
        <w:rPr>
          <w:bCs/>
          <w:sz w:val="9"/>
          <w:szCs w:val="9"/>
        </w:rPr>
        <w:tab/>
        <w:t>$3,156</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3"/>
        <w:jc w:val="center"/>
        <w:rPr>
          <w:rFonts w:eastAsia="Calibri"/>
          <w:bCs/>
          <w:w w:val="105"/>
          <w:sz w:val="14"/>
          <w:szCs w:val="14"/>
        </w:rPr>
      </w:pPr>
      <w:r w:rsidRPr="00067884">
        <w:rPr>
          <w:rFonts w:eastAsia="Calibri"/>
          <w:bCs/>
          <w:w w:val="105"/>
          <w:sz w:val="14"/>
          <w:szCs w:val="14"/>
        </w:rPr>
        <w:lastRenderedPageBreak/>
        <w:t>Municipal Local Government Fund Estimates ‐ FY 2019‐20</w:t>
      </w:r>
    </w:p>
    <w:p w:rsidR="00067884" w:rsidRPr="00067884" w:rsidRDefault="00067884" w:rsidP="000678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 xml:space="preserve"> </w:t>
      </w:r>
      <w:r w:rsidRPr="00067884">
        <w:rPr>
          <w:rFonts w:eastAsia="Calibri"/>
          <w:bCs/>
          <w:w w:val="105"/>
          <w:sz w:val="14"/>
          <w:szCs w:val="14"/>
        </w:rPr>
        <w:tab/>
        <w:t xml:space="preserve">Revenue Distribution: 83.278% counties; 16.722% municipalities; Revenue Growth: 5% </w:t>
      </w:r>
      <w:r w:rsidRPr="00067884">
        <w:rPr>
          <w:rFonts w:eastAsia="Calibri"/>
          <w:bCs/>
          <w:w w:val="105"/>
          <w:sz w:val="14"/>
          <w:szCs w:val="14"/>
        </w:rPr>
        <w:tab/>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MUNICIPALITY</w:t>
      </w:r>
      <w:r w:rsidRPr="00067884">
        <w:rPr>
          <w:bCs/>
          <w:sz w:val="8"/>
          <w:szCs w:val="8"/>
        </w:rPr>
        <w:tab/>
        <w:t xml:space="preserve">FY </w:t>
      </w:r>
      <w:r w:rsidRPr="00067884">
        <w:rPr>
          <w:bCs/>
          <w:sz w:val="8"/>
          <w:szCs w:val="8"/>
        </w:rPr>
        <w:tab/>
        <w:t xml:space="preserve">2019‐20 </w:t>
      </w:r>
      <w:r w:rsidRPr="00067884">
        <w:rPr>
          <w:bCs/>
          <w:sz w:val="8"/>
          <w:szCs w:val="8"/>
        </w:rPr>
        <w:tab/>
      </w:r>
      <w:r w:rsidRPr="00067884">
        <w:rPr>
          <w:bCs/>
          <w:sz w:val="8"/>
          <w:szCs w:val="8"/>
        </w:rPr>
        <w:tab/>
        <w:t xml:space="preserve">FY 2019‐20 </w:t>
      </w:r>
      <w:r w:rsidRPr="00067884">
        <w:rPr>
          <w:bCs/>
          <w:sz w:val="8"/>
          <w:szCs w:val="8"/>
        </w:rPr>
        <w:tab/>
        <w:t xml:space="preserve">DIFFERENCE BETWEEN </w:t>
      </w:r>
      <w:r w:rsidRPr="00067884">
        <w:rPr>
          <w:bCs/>
          <w:sz w:val="8"/>
          <w:szCs w:val="8"/>
        </w:rPr>
        <w:tab/>
        <w:t xml:space="preserve">FY 2019‐20 </w:t>
      </w:r>
      <w:r w:rsidRPr="00067884">
        <w:rPr>
          <w:bCs/>
          <w:sz w:val="8"/>
          <w:szCs w:val="8"/>
        </w:rPr>
        <w:tab/>
        <w:t xml:space="preserve">DIFFERENCE BETWEEN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t xml:space="preserve">STATUTORY </w:t>
      </w:r>
      <w:r w:rsidRPr="00067884">
        <w:rPr>
          <w:bCs/>
          <w:sz w:val="8"/>
          <w:szCs w:val="8"/>
        </w:rPr>
        <w:tab/>
      </w:r>
      <w:r w:rsidRPr="00067884">
        <w:rPr>
          <w:bCs/>
          <w:sz w:val="8"/>
          <w:szCs w:val="8"/>
        </w:rPr>
        <w:tab/>
        <w:t xml:space="preserve">ESTIMATED </w:t>
      </w:r>
      <w:r w:rsidRPr="00067884">
        <w:rPr>
          <w:bCs/>
          <w:sz w:val="8"/>
          <w:szCs w:val="8"/>
        </w:rPr>
        <w:tab/>
        <w:t>FY 2019‐20 ESTIMATED</w:t>
      </w:r>
      <w:r w:rsidRPr="00067884">
        <w:rPr>
          <w:bCs/>
          <w:sz w:val="8"/>
          <w:szCs w:val="8"/>
        </w:rPr>
        <w:tab/>
        <w:t xml:space="preserve">PROPOSED </w:t>
      </w:r>
      <w:r w:rsidRPr="00067884">
        <w:rPr>
          <w:bCs/>
          <w:sz w:val="8"/>
          <w:szCs w:val="8"/>
        </w:rPr>
        <w:tab/>
        <w:t xml:space="preserve">PROPOSED LEGISLATION </w:t>
      </w:r>
    </w:p>
    <w:p w:rsidR="00067884" w:rsidRPr="00067884" w:rsidRDefault="00067884" w:rsidP="00067884">
      <w:pPr>
        <w:tabs>
          <w:tab w:val="left" w:pos="738"/>
          <w:tab w:val="left" w:pos="990"/>
          <w:tab w:val="left" w:pos="1512"/>
          <w:tab w:val="left" w:pos="1800"/>
          <w:tab w:val="left" w:pos="2700"/>
          <w:tab w:val="left" w:pos="3420"/>
          <w:tab w:val="left" w:pos="4050"/>
          <w:tab w:val="left" w:pos="4770"/>
          <w:tab w:val="left" w:pos="5490"/>
        </w:tabs>
        <w:ind w:left="108"/>
        <w:jc w:val="left"/>
        <w:rPr>
          <w:bCs/>
          <w:sz w:val="8"/>
          <w:szCs w:val="8"/>
        </w:rPr>
      </w:pPr>
      <w:r w:rsidRPr="00067884">
        <w:rPr>
          <w:bCs/>
          <w:sz w:val="8"/>
          <w:szCs w:val="8"/>
        </w:rPr>
        <w:tab/>
      </w:r>
      <w:r w:rsidRPr="00067884">
        <w:rPr>
          <w:bCs/>
          <w:sz w:val="8"/>
          <w:szCs w:val="8"/>
        </w:rPr>
        <w:tab/>
        <w:t>FORMULA</w:t>
      </w:r>
      <w:r w:rsidRPr="00067884">
        <w:rPr>
          <w:bCs/>
          <w:sz w:val="8"/>
          <w:szCs w:val="8"/>
        </w:rPr>
        <w:tab/>
      </w:r>
      <w:r w:rsidRPr="00067884">
        <w:rPr>
          <w:bCs/>
          <w:sz w:val="8"/>
          <w:szCs w:val="8"/>
        </w:rPr>
        <w:tab/>
        <w:t>APPROPRIATION</w:t>
      </w:r>
      <w:r w:rsidRPr="00067884">
        <w:rPr>
          <w:bCs/>
          <w:sz w:val="8"/>
          <w:szCs w:val="8"/>
        </w:rPr>
        <w:tab/>
        <w:t xml:space="preserve">APPROPRIATION AND </w:t>
      </w:r>
      <w:r w:rsidRPr="00067884">
        <w:rPr>
          <w:bCs/>
          <w:sz w:val="8"/>
          <w:szCs w:val="8"/>
        </w:rPr>
        <w:tab/>
        <w:t xml:space="preserve">LEGISLATION </w:t>
      </w:r>
      <w:r w:rsidRPr="00067884">
        <w:rPr>
          <w:bCs/>
          <w:sz w:val="8"/>
          <w:szCs w:val="8"/>
        </w:rPr>
        <w:tab/>
        <w:t xml:space="preserve">AND FY 2019‐20 ESTIMATED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 xml:space="preserve">FY 2019‐20 STATUTORY </w:t>
      </w:r>
      <w:r w:rsidRPr="00067884">
        <w:rPr>
          <w:bCs/>
          <w:sz w:val="8"/>
          <w:szCs w:val="8"/>
        </w:rPr>
        <w:tab/>
        <w:t>ESTIMATE (5%)</w:t>
      </w:r>
      <w:r w:rsidRPr="00067884">
        <w:rPr>
          <w:bCs/>
          <w:sz w:val="8"/>
          <w:szCs w:val="8"/>
        </w:rPr>
        <w:tab/>
        <w:t>APPROPRIATION</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FORMULA</w:t>
      </w:r>
      <w:r w:rsidRPr="00067884">
        <w:rPr>
          <w:bCs/>
          <w:sz w:val="8"/>
          <w:szCs w:val="8"/>
        </w:rPr>
        <w:tab/>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040"/>
        </w:tabs>
        <w:ind w:left="108"/>
        <w:jc w:val="left"/>
        <w:rPr>
          <w:bCs/>
          <w:sz w:val="9"/>
          <w:szCs w:val="9"/>
        </w:rPr>
      </w:pPr>
      <w:r w:rsidRPr="00067884">
        <w:rPr>
          <w:bCs/>
          <w:sz w:val="9"/>
          <w:szCs w:val="9"/>
        </w:rPr>
        <w:tab/>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Hanahan city</w:t>
      </w:r>
      <w:r w:rsidRPr="00067884">
        <w:rPr>
          <w:bCs/>
          <w:sz w:val="9"/>
          <w:szCs w:val="9"/>
        </w:rPr>
        <w:tab/>
        <w:t>$667,397</w:t>
      </w:r>
      <w:r w:rsidRPr="00067884">
        <w:rPr>
          <w:bCs/>
          <w:sz w:val="9"/>
          <w:szCs w:val="9"/>
        </w:rPr>
        <w:tab/>
        <w:t>$406,931</w:t>
      </w:r>
      <w:r w:rsidRPr="00067884">
        <w:rPr>
          <w:bCs/>
          <w:sz w:val="9"/>
          <w:szCs w:val="9"/>
        </w:rPr>
        <w:tab/>
        <w:t>($260,896)</w:t>
      </w:r>
      <w:r w:rsidRPr="00067884">
        <w:rPr>
          <w:bCs/>
          <w:sz w:val="9"/>
          <w:szCs w:val="9"/>
        </w:rPr>
        <w:tab/>
        <w:t>$426,717</w:t>
      </w:r>
      <w:r w:rsidRPr="00067884">
        <w:rPr>
          <w:bCs/>
          <w:sz w:val="9"/>
          <w:szCs w:val="9"/>
        </w:rPr>
        <w:tab/>
        <w:t>$20,216</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Hardeeville city</w:t>
      </w:r>
      <w:r w:rsidRPr="00067884">
        <w:rPr>
          <w:bCs/>
          <w:sz w:val="9"/>
          <w:szCs w:val="9"/>
        </w:rPr>
        <w:tab/>
        <w:t>$109,471</w:t>
      </w:r>
      <w:r w:rsidRPr="00067884">
        <w:rPr>
          <w:bCs/>
          <w:sz w:val="9"/>
          <w:szCs w:val="9"/>
        </w:rPr>
        <w:tab/>
        <w:t>$66,748</w:t>
      </w:r>
      <w:r w:rsidRPr="00067884">
        <w:rPr>
          <w:bCs/>
          <w:sz w:val="9"/>
          <w:szCs w:val="9"/>
        </w:rPr>
        <w:tab/>
        <w:t>($42,795)</w:t>
      </w:r>
      <w:r w:rsidRPr="00067884">
        <w:rPr>
          <w:bCs/>
          <w:sz w:val="9"/>
          <w:szCs w:val="9"/>
        </w:rPr>
        <w:tab/>
        <w:t>$69,993</w:t>
      </w:r>
      <w:r w:rsidRPr="00067884">
        <w:rPr>
          <w:bCs/>
          <w:sz w:val="9"/>
          <w:szCs w:val="9"/>
        </w:rPr>
        <w:tab/>
        <w:t>$3,317</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Harleyville town</w:t>
      </w:r>
      <w:r w:rsidRPr="00067884">
        <w:rPr>
          <w:bCs/>
          <w:sz w:val="9"/>
          <w:szCs w:val="9"/>
        </w:rPr>
        <w:tab/>
        <w:t>$25,106</w:t>
      </w:r>
      <w:r w:rsidRPr="00067884">
        <w:rPr>
          <w:bCs/>
          <w:sz w:val="9"/>
          <w:szCs w:val="9"/>
        </w:rPr>
        <w:tab/>
        <w:t>$15,308</w:t>
      </w:r>
      <w:r w:rsidRPr="00067884">
        <w:rPr>
          <w:bCs/>
          <w:sz w:val="9"/>
          <w:szCs w:val="9"/>
        </w:rPr>
        <w:tab/>
        <w:t>($9,817)</w:t>
      </w:r>
      <w:r w:rsidRPr="00067884">
        <w:rPr>
          <w:bCs/>
          <w:sz w:val="9"/>
          <w:szCs w:val="9"/>
        </w:rPr>
        <w:tab/>
        <w:t>$16,052</w:t>
      </w:r>
      <w:r w:rsidRPr="00067884">
        <w:rPr>
          <w:bCs/>
          <w:sz w:val="9"/>
          <w:szCs w:val="9"/>
        </w:rPr>
        <w:tab/>
        <w:t>$763</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Hartsville city</w:t>
      </w:r>
      <w:r w:rsidRPr="00067884">
        <w:rPr>
          <w:bCs/>
          <w:sz w:val="9"/>
          <w:szCs w:val="9"/>
        </w:rPr>
        <w:tab/>
        <w:t>$287,919</w:t>
      </w:r>
      <w:r w:rsidRPr="00067884">
        <w:rPr>
          <w:bCs/>
          <w:sz w:val="9"/>
          <w:szCs w:val="9"/>
        </w:rPr>
        <w:tab/>
        <w:t>$175,552</w:t>
      </w:r>
      <w:r w:rsidRPr="00067884">
        <w:rPr>
          <w:bCs/>
          <w:sz w:val="9"/>
          <w:szCs w:val="9"/>
        </w:rPr>
        <w:tab/>
        <w:t>($112,552)</w:t>
      </w:r>
      <w:r w:rsidRPr="00067884">
        <w:rPr>
          <w:bCs/>
          <w:sz w:val="9"/>
          <w:szCs w:val="9"/>
        </w:rPr>
        <w:tab/>
        <w:t>$184,088</w:t>
      </w:r>
      <w:r w:rsidRPr="00067884">
        <w:rPr>
          <w:bCs/>
          <w:sz w:val="9"/>
          <w:szCs w:val="9"/>
        </w:rPr>
        <w:tab/>
        <w:t>$8,722</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Heath Springs town</w:t>
      </w:r>
      <w:r w:rsidRPr="00067884">
        <w:rPr>
          <w:bCs/>
          <w:sz w:val="9"/>
          <w:szCs w:val="9"/>
        </w:rPr>
        <w:tab/>
        <w:t>$29,296</w:t>
      </w:r>
      <w:r w:rsidRPr="00067884">
        <w:rPr>
          <w:bCs/>
          <w:sz w:val="9"/>
          <w:szCs w:val="9"/>
        </w:rPr>
        <w:tab/>
        <w:t>$17,863</w:t>
      </w:r>
      <w:r w:rsidRPr="00067884">
        <w:rPr>
          <w:bCs/>
          <w:sz w:val="9"/>
          <w:szCs w:val="9"/>
        </w:rPr>
        <w:tab/>
        <w:t>($11,454)</w:t>
      </w:r>
      <w:r w:rsidRPr="00067884">
        <w:rPr>
          <w:bCs/>
          <w:sz w:val="9"/>
          <w:szCs w:val="9"/>
        </w:rPr>
        <w:tab/>
        <w:t>$18,731</w:t>
      </w:r>
      <w:r w:rsidRPr="00067884">
        <w:rPr>
          <w:bCs/>
          <w:sz w:val="9"/>
          <w:szCs w:val="9"/>
        </w:rPr>
        <w:tab/>
        <w:t>$889</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Hemingway town</w:t>
      </w:r>
      <w:r w:rsidRPr="00067884">
        <w:rPr>
          <w:bCs/>
          <w:sz w:val="9"/>
          <w:szCs w:val="9"/>
        </w:rPr>
        <w:tab/>
        <w:t>$17,021</w:t>
      </w:r>
      <w:r w:rsidRPr="00067884">
        <w:rPr>
          <w:bCs/>
          <w:sz w:val="9"/>
          <w:szCs w:val="9"/>
        </w:rPr>
        <w:tab/>
        <w:t>$10,378</w:t>
      </w:r>
      <w:r w:rsidRPr="00067884">
        <w:rPr>
          <w:bCs/>
          <w:sz w:val="9"/>
          <w:szCs w:val="9"/>
        </w:rPr>
        <w:tab/>
        <w:t>($6,658)</w:t>
      </w:r>
      <w:r w:rsidRPr="00067884">
        <w:rPr>
          <w:bCs/>
          <w:sz w:val="9"/>
          <w:szCs w:val="9"/>
        </w:rPr>
        <w:tab/>
        <w:t>$10,883</w:t>
      </w:r>
      <w:r w:rsidRPr="00067884">
        <w:rPr>
          <w:bCs/>
          <w:sz w:val="9"/>
          <w:szCs w:val="9"/>
        </w:rPr>
        <w:tab/>
        <w:t>$519</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Hickory Grove town</w:t>
      </w:r>
      <w:r w:rsidRPr="00067884">
        <w:rPr>
          <w:bCs/>
          <w:sz w:val="9"/>
          <w:szCs w:val="9"/>
        </w:rPr>
        <w:tab/>
        <w:t>$16,317</w:t>
      </w:r>
      <w:r w:rsidRPr="00067884">
        <w:rPr>
          <w:bCs/>
          <w:sz w:val="9"/>
          <w:szCs w:val="9"/>
        </w:rPr>
        <w:tab/>
        <w:t>$9,949</w:t>
      </w:r>
      <w:r w:rsidRPr="00067884">
        <w:rPr>
          <w:bCs/>
          <w:sz w:val="9"/>
          <w:szCs w:val="9"/>
        </w:rPr>
        <w:tab/>
        <w:t>($6,381)</w:t>
      </w:r>
      <w:r w:rsidRPr="00067884">
        <w:rPr>
          <w:bCs/>
          <w:sz w:val="9"/>
          <w:szCs w:val="9"/>
        </w:rPr>
        <w:tab/>
        <w:t>$10,433</w:t>
      </w:r>
      <w:r w:rsidRPr="00067884">
        <w:rPr>
          <w:bCs/>
          <w:sz w:val="9"/>
          <w:szCs w:val="9"/>
        </w:rPr>
        <w:tab/>
        <w:t>$497</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Hilda town</w:t>
      </w:r>
      <w:r w:rsidRPr="00067884">
        <w:rPr>
          <w:bCs/>
          <w:sz w:val="9"/>
          <w:szCs w:val="9"/>
        </w:rPr>
        <w:tab/>
        <w:t>$16,576</w:t>
      </w:r>
      <w:r w:rsidRPr="00067884">
        <w:rPr>
          <w:bCs/>
          <w:sz w:val="9"/>
          <w:szCs w:val="9"/>
        </w:rPr>
        <w:tab/>
        <w:t>$10,107</w:t>
      </w:r>
      <w:r w:rsidRPr="00067884">
        <w:rPr>
          <w:bCs/>
          <w:sz w:val="9"/>
          <w:szCs w:val="9"/>
        </w:rPr>
        <w:tab/>
        <w:t>($6,481)</w:t>
      </w:r>
      <w:r w:rsidRPr="00067884">
        <w:rPr>
          <w:bCs/>
          <w:sz w:val="9"/>
          <w:szCs w:val="9"/>
        </w:rPr>
        <w:tab/>
        <w:t>$10,599</w:t>
      </w:r>
      <w:r w:rsidRPr="00067884">
        <w:rPr>
          <w:bCs/>
          <w:sz w:val="9"/>
          <w:szCs w:val="9"/>
        </w:rPr>
        <w:tab/>
        <w:t>$503</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 xml:space="preserve">Hilton Head Island </w:t>
      </w:r>
      <w:r w:rsidRPr="00067884">
        <w:rPr>
          <w:bCs/>
          <w:sz w:val="9"/>
          <w:szCs w:val="9"/>
        </w:rPr>
        <w:tab/>
        <w:t>$1,375,772</w:t>
      </w:r>
      <w:r w:rsidRPr="00067884">
        <w:rPr>
          <w:bCs/>
          <w:sz w:val="9"/>
          <w:szCs w:val="9"/>
        </w:rPr>
        <w:tab/>
        <w:t>$838,847</w:t>
      </w:r>
      <w:r w:rsidRPr="00067884">
        <w:rPr>
          <w:bCs/>
          <w:sz w:val="9"/>
          <w:szCs w:val="9"/>
        </w:rPr>
        <w:tab/>
        <w:t>($537,809)</w:t>
      </w:r>
      <w:r w:rsidRPr="00067884">
        <w:rPr>
          <w:bCs/>
          <w:sz w:val="9"/>
          <w:szCs w:val="9"/>
        </w:rPr>
        <w:tab/>
        <w:t>$879,634</w:t>
      </w:r>
      <w:r w:rsidRPr="00067884">
        <w:rPr>
          <w:bCs/>
          <w:sz w:val="9"/>
          <w:szCs w:val="9"/>
        </w:rPr>
        <w:tab/>
        <w:t>$41,671</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Hodges town</w:t>
      </w:r>
      <w:r w:rsidRPr="00067884">
        <w:rPr>
          <w:bCs/>
          <w:sz w:val="9"/>
          <w:szCs w:val="9"/>
        </w:rPr>
        <w:tab/>
        <w:t>$5,748</w:t>
      </w:r>
      <w:r w:rsidRPr="00067884">
        <w:rPr>
          <w:bCs/>
          <w:sz w:val="9"/>
          <w:szCs w:val="9"/>
        </w:rPr>
        <w:tab/>
        <w:t>$3,505</w:t>
      </w:r>
      <w:r w:rsidRPr="00067884">
        <w:rPr>
          <w:bCs/>
          <w:sz w:val="9"/>
          <w:szCs w:val="9"/>
        </w:rPr>
        <w:tab/>
        <w:t>($2,249)</w:t>
      </w:r>
      <w:r w:rsidRPr="00067884">
        <w:rPr>
          <w:bCs/>
          <w:sz w:val="9"/>
          <w:szCs w:val="9"/>
        </w:rPr>
        <w:tab/>
        <w:t>$3,675</w:t>
      </w:r>
      <w:r w:rsidRPr="00067884">
        <w:rPr>
          <w:bCs/>
          <w:sz w:val="9"/>
          <w:szCs w:val="9"/>
        </w:rPr>
        <w:tab/>
        <w:t>$176</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Holly Hill town</w:t>
      </w:r>
      <w:r w:rsidRPr="00067884">
        <w:rPr>
          <w:bCs/>
          <w:sz w:val="9"/>
          <w:szCs w:val="9"/>
        </w:rPr>
        <w:tab/>
        <w:t>$47,356</w:t>
      </w:r>
      <w:r w:rsidRPr="00067884">
        <w:rPr>
          <w:bCs/>
          <w:sz w:val="9"/>
          <w:szCs w:val="9"/>
        </w:rPr>
        <w:tab/>
        <w:t>$28,874</w:t>
      </w:r>
      <w:r w:rsidRPr="00067884">
        <w:rPr>
          <w:bCs/>
          <w:sz w:val="9"/>
          <w:szCs w:val="9"/>
        </w:rPr>
        <w:tab/>
        <w:t>($18,513)</w:t>
      </w:r>
      <w:r w:rsidRPr="00067884">
        <w:rPr>
          <w:bCs/>
          <w:sz w:val="9"/>
          <w:szCs w:val="9"/>
        </w:rPr>
        <w:tab/>
        <w:t>$30,278</w:t>
      </w:r>
      <w:r w:rsidRPr="00067884">
        <w:rPr>
          <w:bCs/>
          <w:sz w:val="9"/>
          <w:szCs w:val="9"/>
        </w:rPr>
        <w:tab/>
        <w:t>$1,435</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Hollywood town</w:t>
      </w:r>
      <w:r w:rsidRPr="00067884">
        <w:rPr>
          <w:bCs/>
          <w:sz w:val="9"/>
          <w:szCs w:val="9"/>
        </w:rPr>
        <w:tab/>
        <w:t>$174,813</w:t>
      </w:r>
      <w:r w:rsidRPr="00067884">
        <w:rPr>
          <w:bCs/>
          <w:sz w:val="9"/>
          <w:szCs w:val="9"/>
        </w:rPr>
        <w:tab/>
        <w:t>$106,588</w:t>
      </w:r>
      <w:r w:rsidRPr="00067884">
        <w:rPr>
          <w:bCs/>
          <w:sz w:val="9"/>
          <w:szCs w:val="9"/>
        </w:rPr>
        <w:tab/>
        <w:t>($68,338)</w:t>
      </w:r>
      <w:r w:rsidRPr="00067884">
        <w:rPr>
          <w:bCs/>
          <w:sz w:val="9"/>
          <w:szCs w:val="9"/>
        </w:rPr>
        <w:tab/>
        <w:t>$111,771</w:t>
      </w:r>
      <w:r w:rsidRPr="00067884">
        <w:rPr>
          <w:bCs/>
          <w:sz w:val="9"/>
          <w:szCs w:val="9"/>
        </w:rPr>
        <w:tab/>
        <w:t>$5,296</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Honea Path town</w:t>
      </w:r>
      <w:r w:rsidRPr="00067884">
        <w:rPr>
          <w:bCs/>
          <w:sz w:val="9"/>
          <w:szCs w:val="9"/>
        </w:rPr>
        <w:tab/>
        <w:t>$133,390</w:t>
      </w:r>
      <w:r w:rsidRPr="00067884">
        <w:rPr>
          <w:bCs/>
          <w:sz w:val="9"/>
          <w:szCs w:val="9"/>
        </w:rPr>
        <w:tab/>
        <w:t>$81,332</w:t>
      </w:r>
      <w:r w:rsidRPr="00067884">
        <w:rPr>
          <w:bCs/>
          <w:sz w:val="9"/>
          <w:szCs w:val="9"/>
        </w:rPr>
        <w:tab/>
        <w:t>($52,148)</w:t>
      </w:r>
      <w:r w:rsidRPr="00067884">
        <w:rPr>
          <w:bCs/>
          <w:sz w:val="9"/>
          <w:szCs w:val="9"/>
        </w:rPr>
        <w:tab/>
        <w:t>$85,287</w:t>
      </w:r>
      <w:r w:rsidRPr="00067884">
        <w:rPr>
          <w:bCs/>
          <w:sz w:val="9"/>
          <w:szCs w:val="9"/>
        </w:rPr>
        <w:tab/>
        <w:t>$4,044</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Inman city</w:t>
      </w:r>
      <w:r w:rsidRPr="00067884">
        <w:rPr>
          <w:bCs/>
          <w:sz w:val="9"/>
          <w:szCs w:val="9"/>
        </w:rPr>
        <w:tab/>
        <w:t>$86,072</w:t>
      </w:r>
      <w:r w:rsidRPr="00067884">
        <w:rPr>
          <w:bCs/>
          <w:sz w:val="9"/>
          <w:szCs w:val="9"/>
        </w:rPr>
        <w:tab/>
        <w:t>$52,480</w:t>
      </w:r>
      <w:r w:rsidRPr="00067884">
        <w:rPr>
          <w:bCs/>
          <w:sz w:val="9"/>
          <w:szCs w:val="9"/>
        </w:rPr>
        <w:tab/>
        <w:t>($33,649)</w:t>
      </w:r>
      <w:r w:rsidRPr="00067884">
        <w:rPr>
          <w:bCs/>
          <w:sz w:val="9"/>
          <w:szCs w:val="9"/>
        </w:rPr>
        <w:tab/>
        <w:t>$55,032</w:t>
      </w:r>
      <w:r w:rsidRPr="00067884">
        <w:rPr>
          <w:bCs/>
          <w:sz w:val="9"/>
          <w:szCs w:val="9"/>
        </w:rPr>
        <w:tab/>
        <w:t>$2,610</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Irmo town</w:t>
      </w:r>
      <w:r w:rsidRPr="00067884">
        <w:rPr>
          <w:bCs/>
          <w:sz w:val="9"/>
          <w:szCs w:val="9"/>
        </w:rPr>
        <w:tab/>
        <w:t>$411,519</w:t>
      </w:r>
      <w:r w:rsidRPr="00067884">
        <w:rPr>
          <w:bCs/>
          <w:sz w:val="9"/>
          <w:szCs w:val="9"/>
        </w:rPr>
        <w:tab/>
        <w:t>$250,915</w:t>
      </w:r>
      <w:r w:rsidRPr="00067884">
        <w:rPr>
          <w:bCs/>
          <w:sz w:val="9"/>
          <w:szCs w:val="9"/>
        </w:rPr>
        <w:tab/>
        <w:t>($160,870)</w:t>
      </w:r>
      <w:r w:rsidRPr="00067884">
        <w:rPr>
          <w:bCs/>
          <w:sz w:val="9"/>
          <w:szCs w:val="9"/>
        </w:rPr>
        <w:tab/>
        <w:t>$263,115</w:t>
      </w:r>
      <w:r w:rsidRPr="00067884">
        <w:rPr>
          <w:bCs/>
          <w:sz w:val="9"/>
          <w:szCs w:val="9"/>
        </w:rPr>
        <w:tab/>
        <w:t>$12,466</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Isle of Palms city</w:t>
      </w:r>
      <w:r w:rsidRPr="00067884">
        <w:rPr>
          <w:bCs/>
          <w:sz w:val="9"/>
          <w:szCs w:val="9"/>
        </w:rPr>
        <w:tab/>
        <w:t>$153,267</w:t>
      </w:r>
      <w:r w:rsidRPr="00067884">
        <w:rPr>
          <w:bCs/>
          <w:sz w:val="9"/>
          <w:szCs w:val="9"/>
        </w:rPr>
        <w:tab/>
        <w:t>$93,451</w:t>
      </w:r>
      <w:r w:rsidRPr="00067884">
        <w:rPr>
          <w:bCs/>
          <w:sz w:val="9"/>
          <w:szCs w:val="9"/>
        </w:rPr>
        <w:tab/>
        <w:t>($59,915)</w:t>
      </w:r>
      <w:r w:rsidRPr="00067884">
        <w:rPr>
          <w:bCs/>
          <w:sz w:val="9"/>
          <w:szCs w:val="9"/>
        </w:rPr>
        <w:tab/>
        <w:t>$97,995</w:t>
      </w:r>
      <w:r w:rsidRPr="00067884">
        <w:rPr>
          <w:bCs/>
          <w:sz w:val="9"/>
          <w:szCs w:val="9"/>
        </w:rPr>
        <w:tab/>
        <w:t>$4,643</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Iva town</w:t>
      </w:r>
      <w:r w:rsidRPr="00067884">
        <w:rPr>
          <w:bCs/>
          <w:sz w:val="9"/>
          <w:szCs w:val="9"/>
        </w:rPr>
        <w:tab/>
        <w:t>$45,168</w:t>
      </w:r>
      <w:r w:rsidRPr="00067884">
        <w:rPr>
          <w:bCs/>
          <w:sz w:val="9"/>
          <w:szCs w:val="9"/>
        </w:rPr>
        <w:tab/>
        <w:t>$27,540</w:t>
      </w:r>
      <w:r w:rsidRPr="00067884">
        <w:rPr>
          <w:bCs/>
          <w:sz w:val="9"/>
          <w:szCs w:val="9"/>
        </w:rPr>
        <w:tab/>
        <w:t>($17,658)</w:t>
      </w:r>
      <w:r w:rsidRPr="00067884">
        <w:rPr>
          <w:bCs/>
          <w:sz w:val="9"/>
          <w:szCs w:val="9"/>
        </w:rPr>
        <w:tab/>
        <w:t>$28,879</w:t>
      </w:r>
      <w:r w:rsidRPr="00067884">
        <w:rPr>
          <w:bCs/>
          <w:sz w:val="9"/>
          <w:szCs w:val="9"/>
        </w:rPr>
        <w:tab/>
        <w:t>$1,369</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Jackson town</w:t>
      </w:r>
      <w:r w:rsidRPr="00067884">
        <w:rPr>
          <w:bCs/>
          <w:sz w:val="9"/>
          <w:szCs w:val="9"/>
        </w:rPr>
        <w:tab/>
        <w:t>$63,042</w:t>
      </w:r>
      <w:r w:rsidRPr="00067884">
        <w:rPr>
          <w:bCs/>
          <w:sz w:val="9"/>
          <w:szCs w:val="9"/>
        </w:rPr>
        <w:tab/>
        <w:t>$38,439</w:t>
      </w:r>
      <w:r w:rsidRPr="00067884">
        <w:rPr>
          <w:bCs/>
          <w:sz w:val="9"/>
          <w:szCs w:val="9"/>
        </w:rPr>
        <w:tab/>
        <w:t>($24,647)</w:t>
      </w:r>
      <w:r w:rsidRPr="00067884">
        <w:rPr>
          <w:bCs/>
          <w:sz w:val="9"/>
          <w:szCs w:val="9"/>
        </w:rPr>
        <w:tab/>
        <w:t>$40,308</w:t>
      </w:r>
      <w:r w:rsidRPr="00067884">
        <w:rPr>
          <w:bCs/>
          <w:sz w:val="9"/>
          <w:szCs w:val="9"/>
        </w:rPr>
        <w:tab/>
        <w:t>$1,912</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James Island</w:t>
      </w:r>
      <w:r w:rsidRPr="00067884">
        <w:rPr>
          <w:bCs/>
          <w:sz w:val="9"/>
          <w:szCs w:val="9"/>
        </w:rPr>
        <w:tab/>
        <w:t>$427,354</w:t>
      </w:r>
      <w:r w:rsidRPr="00067884">
        <w:rPr>
          <w:bCs/>
          <w:sz w:val="9"/>
          <w:szCs w:val="9"/>
        </w:rPr>
        <w:tab/>
        <w:t>$260,570</w:t>
      </w:r>
      <w:r w:rsidRPr="00067884">
        <w:rPr>
          <w:bCs/>
          <w:sz w:val="9"/>
          <w:szCs w:val="9"/>
        </w:rPr>
        <w:tab/>
        <w:t>($167,059)</w:t>
      </w:r>
      <w:r w:rsidRPr="00067884">
        <w:rPr>
          <w:bCs/>
          <w:sz w:val="9"/>
          <w:szCs w:val="9"/>
        </w:rPr>
        <w:tab/>
        <w:t>$273,239</w:t>
      </w:r>
      <w:r w:rsidRPr="00067884">
        <w:rPr>
          <w:bCs/>
          <w:sz w:val="9"/>
          <w:szCs w:val="9"/>
        </w:rPr>
        <w:tab/>
        <w:t>$12,945</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Jamestown town</w:t>
      </w:r>
      <w:r w:rsidRPr="00067884">
        <w:rPr>
          <w:bCs/>
          <w:sz w:val="9"/>
          <w:szCs w:val="9"/>
        </w:rPr>
        <w:tab/>
        <w:t>$2,670</w:t>
      </w:r>
      <w:r w:rsidRPr="00067884">
        <w:rPr>
          <w:bCs/>
          <w:sz w:val="9"/>
          <w:szCs w:val="9"/>
        </w:rPr>
        <w:tab/>
        <w:t>$1,628</w:t>
      </w:r>
      <w:r w:rsidRPr="00067884">
        <w:rPr>
          <w:bCs/>
          <w:sz w:val="9"/>
          <w:szCs w:val="9"/>
        </w:rPr>
        <w:tab/>
        <w:t>($1,047)</w:t>
      </w:r>
      <w:r w:rsidRPr="00067884">
        <w:rPr>
          <w:bCs/>
          <w:sz w:val="9"/>
          <w:szCs w:val="9"/>
        </w:rPr>
        <w:tab/>
        <w:t>$1,707</w:t>
      </w:r>
      <w:r w:rsidRPr="00067884">
        <w:rPr>
          <w:bCs/>
          <w:sz w:val="9"/>
          <w:szCs w:val="9"/>
        </w:rPr>
        <w:tab/>
        <w:t>$84</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Jefferson town</w:t>
      </w:r>
      <w:r w:rsidRPr="00067884">
        <w:rPr>
          <w:bCs/>
          <w:sz w:val="9"/>
          <w:szCs w:val="9"/>
        </w:rPr>
        <w:tab/>
        <w:t>$27,924</w:t>
      </w:r>
      <w:r w:rsidRPr="00067884">
        <w:rPr>
          <w:bCs/>
          <w:sz w:val="9"/>
          <w:szCs w:val="9"/>
        </w:rPr>
        <w:tab/>
        <w:t>$17,026</w:t>
      </w:r>
      <w:r w:rsidRPr="00067884">
        <w:rPr>
          <w:bCs/>
          <w:sz w:val="9"/>
          <w:szCs w:val="9"/>
        </w:rPr>
        <w:tab/>
        <w:t>($10,919)</w:t>
      </w:r>
      <w:r w:rsidRPr="00067884">
        <w:rPr>
          <w:bCs/>
          <w:sz w:val="9"/>
          <w:szCs w:val="9"/>
        </w:rPr>
        <w:tab/>
        <w:t>$17,854</w:t>
      </w:r>
      <w:r w:rsidRPr="00067884">
        <w:rPr>
          <w:bCs/>
          <w:sz w:val="9"/>
          <w:szCs w:val="9"/>
        </w:rPr>
        <w:tab/>
        <w:t>$849</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Jenkinsville town</w:t>
      </w:r>
      <w:r w:rsidRPr="00067884">
        <w:rPr>
          <w:bCs/>
          <w:sz w:val="9"/>
          <w:szCs w:val="9"/>
        </w:rPr>
        <w:tab/>
        <w:t>$1,706</w:t>
      </w:r>
      <w:r w:rsidRPr="00067884">
        <w:rPr>
          <w:bCs/>
          <w:sz w:val="9"/>
          <w:szCs w:val="9"/>
        </w:rPr>
        <w:tab/>
        <w:t>$1,040</w:t>
      </w:r>
      <w:r w:rsidRPr="00067884">
        <w:rPr>
          <w:bCs/>
          <w:sz w:val="9"/>
          <w:szCs w:val="9"/>
        </w:rPr>
        <w:tab/>
        <w:t>($667)</w:t>
      </w:r>
      <w:r w:rsidRPr="00067884">
        <w:rPr>
          <w:bCs/>
          <w:sz w:val="9"/>
          <w:szCs w:val="9"/>
        </w:rPr>
        <w:tab/>
        <w:t>$1,091</w:t>
      </w:r>
      <w:r w:rsidRPr="00067884">
        <w:rPr>
          <w:bCs/>
          <w:sz w:val="9"/>
          <w:szCs w:val="9"/>
        </w:rPr>
        <w:tab/>
        <w:t>$52</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Johnsonville city</w:t>
      </w:r>
      <w:r w:rsidRPr="00067884">
        <w:rPr>
          <w:bCs/>
          <w:sz w:val="9"/>
          <w:szCs w:val="9"/>
        </w:rPr>
        <w:tab/>
        <w:t>$54,884</w:t>
      </w:r>
      <w:r w:rsidRPr="00067884">
        <w:rPr>
          <w:bCs/>
          <w:sz w:val="9"/>
          <w:szCs w:val="9"/>
        </w:rPr>
        <w:tab/>
        <w:t>$33,464</w:t>
      </w:r>
      <w:r w:rsidRPr="00067884">
        <w:rPr>
          <w:bCs/>
          <w:sz w:val="9"/>
          <w:szCs w:val="9"/>
        </w:rPr>
        <w:tab/>
        <w:t>($21,458)</w:t>
      </w:r>
      <w:r w:rsidRPr="00067884">
        <w:rPr>
          <w:bCs/>
          <w:sz w:val="9"/>
          <w:szCs w:val="9"/>
        </w:rPr>
        <w:tab/>
        <w:t>$35,091</w:t>
      </w:r>
      <w:r w:rsidRPr="00067884">
        <w:rPr>
          <w:bCs/>
          <w:sz w:val="9"/>
          <w:szCs w:val="9"/>
        </w:rPr>
        <w:tab/>
        <w:t>$1,666</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Johnston town</w:t>
      </w:r>
      <w:r w:rsidRPr="00067884">
        <w:rPr>
          <w:bCs/>
          <w:sz w:val="9"/>
          <w:szCs w:val="9"/>
        </w:rPr>
        <w:tab/>
        <w:t>$87,592</w:t>
      </w:r>
      <w:r w:rsidRPr="00067884">
        <w:rPr>
          <w:bCs/>
          <w:sz w:val="9"/>
          <w:szCs w:val="9"/>
        </w:rPr>
        <w:tab/>
        <w:t>$53,407</w:t>
      </w:r>
      <w:r w:rsidRPr="00067884">
        <w:rPr>
          <w:bCs/>
          <w:sz w:val="9"/>
          <w:szCs w:val="9"/>
        </w:rPr>
        <w:tab/>
        <w:t>($34,243)</w:t>
      </w:r>
      <w:r w:rsidRPr="00067884">
        <w:rPr>
          <w:bCs/>
          <w:sz w:val="9"/>
          <w:szCs w:val="9"/>
        </w:rPr>
        <w:tab/>
        <w:t>$56,004</w:t>
      </w:r>
      <w:r w:rsidRPr="00067884">
        <w:rPr>
          <w:bCs/>
          <w:sz w:val="9"/>
          <w:szCs w:val="9"/>
        </w:rPr>
        <w:tab/>
        <w:t>$2,655</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Jonesville town</w:t>
      </w:r>
      <w:r w:rsidRPr="00067884">
        <w:rPr>
          <w:bCs/>
          <w:sz w:val="9"/>
          <w:szCs w:val="9"/>
        </w:rPr>
        <w:tab/>
        <w:t>$33,783</w:t>
      </w:r>
      <w:r w:rsidRPr="00067884">
        <w:rPr>
          <w:bCs/>
          <w:sz w:val="9"/>
          <w:szCs w:val="9"/>
        </w:rPr>
        <w:tab/>
        <w:t>$20,599</w:t>
      </w:r>
      <w:r w:rsidRPr="00067884">
        <w:rPr>
          <w:bCs/>
          <w:sz w:val="9"/>
          <w:szCs w:val="9"/>
        </w:rPr>
        <w:tab/>
        <w:t>($13,208)</w:t>
      </w:r>
      <w:r w:rsidRPr="00067884">
        <w:rPr>
          <w:bCs/>
          <w:sz w:val="9"/>
          <w:szCs w:val="9"/>
        </w:rPr>
        <w:tab/>
        <w:t>$21,600</w:t>
      </w:r>
      <w:r w:rsidRPr="00067884">
        <w:rPr>
          <w:bCs/>
          <w:sz w:val="9"/>
          <w:szCs w:val="9"/>
        </w:rPr>
        <w:tab/>
        <w:t>$1,025</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Kershaw town</w:t>
      </w:r>
      <w:r w:rsidRPr="00067884">
        <w:rPr>
          <w:bCs/>
          <w:sz w:val="9"/>
          <w:szCs w:val="9"/>
        </w:rPr>
        <w:tab/>
        <w:t>$66,862</w:t>
      </w:r>
      <w:r w:rsidRPr="00067884">
        <w:rPr>
          <w:bCs/>
          <w:sz w:val="9"/>
          <w:szCs w:val="9"/>
        </w:rPr>
        <w:tab/>
        <w:t>$40,768</w:t>
      </w:r>
      <w:r w:rsidRPr="00067884">
        <w:rPr>
          <w:bCs/>
          <w:sz w:val="9"/>
          <w:szCs w:val="9"/>
        </w:rPr>
        <w:tab/>
        <w:t>($26,140)</w:t>
      </w:r>
      <w:r w:rsidRPr="00067884">
        <w:rPr>
          <w:bCs/>
          <w:sz w:val="9"/>
          <w:szCs w:val="9"/>
        </w:rPr>
        <w:tab/>
        <w:t>$42,750</w:t>
      </w:r>
      <w:r w:rsidRPr="00067884">
        <w:rPr>
          <w:bCs/>
          <w:sz w:val="9"/>
          <w:szCs w:val="9"/>
        </w:rPr>
        <w:tab/>
        <w:t>$2,028</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Kiawah Island town</w:t>
      </w:r>
      <w:r w:rsidRPr="00067884">
        <w:rPr>
          <w:bCs/>
          <w:sz w:val="9"/>
          <w:szCs w:val="9"/>
        </w:rPr>
        <w:tab/>
        <w:t>$60,298</w:t>
      </w:r>
      <w:r w:rsidRPr="00067884">
        <w:rPr>
          <w:bCs/>
          <w:sz w:val="9"/>
          <w:szCs w:val="9"/>
        </w:rPr>
        <w:tab/>
        <w:t>$36,766</w:t>
      </w:r>
      <w:r w:rsidRPr="00067884">
        <w:rPr>
          <w:bCs/>
          <w:sz w:val="9"/>
          <w:szCs w:val="9"/>
        </w:rPr>
        <w:tab/>
        <w:t>($23,574)</w:t>
      </w:r>
      <w:r w:rsidRPr="00067884">
        <w:rPr>
          <w:bCs/>
          <w:sz w:val="9"/>
          <w:szCs w:val="9"/>
        </w:rPr>
        <w:tab/>
        <w:t>$38,553</w:t>
      </w:r>
      <w:r w:rsidRPr="00067884">
        <w:rPr>
          <w:bCs/>
          <w:sz w:val="9"/>
          <w:szCs w:val="9"/>
        </w:rPr>
        <w:tab/>
        <w:t>$1,829</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Kingstree town</w:t>
      </w:r>
      <w:r w:rsidRPr="00067884">
        <w:rPr>
          <w:bCs/>
          <w:sz w:val="9"/>
          <w:szCs w:val="9"/>
        </w:rPr>
        <w:tab/>
        <w:t>$123,415</w:t>
      </w:r>
      <w:r w:rsidRPr="00067884">
        <w:rPr>
          <w:bCs/>
          <w:sz w:val="9"/>
          <w:szCs w:val="9"/>
        </w:rPr>
        <w:tab/>
        <w:t>$75,250</w:t>
      </w:r>
      <w:r w:rsidRPr="00067884">
        <w:rPr>
          <w:bCs/>
          <w:sz w:val="9"/>
          <w:szCs w:val="9"/>
        </w:rPr>
        <w:tab/>
        <w:t>($48,247)</w:t>
      </w:r>
      <w:r w:rsidRPr="00067884">
        <w:rPr>
          <w:bCs/>
          <w:sz w:val="9"/>
          <w:szCs w:val="9"/>
        </w:rPr>
        <w:tab/>
        <w:t>$78,908</w:t>
      </w:r>
      <w:r w:rsidRPr="00067884">
        <w:rPr>
          <w:bCs/>
          <w:sz w:val="9"/>
          <w:szCs w:val="9"/>
        </w:rPr>
        <w:tab/>
        <w:t>$3,741</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Kline town</w:t>
      </w:r>
      <w:r w:rsidRPr="00067884">
        <w:rPr>
          <w:bCs/>
          <w:sz w:val="9"/>
          <w:szCs w:val="9"/>
        </w:rPr>
        <w:tab/>
        <w:t>$7,306</w:t>
      </w:r>
      <w:r w:rsidRPr="00067884">
        <w:rPr>
          <w:bCs/>
          <w:sz w:val="9"/>
          <w:szCs w:val="9"/>
        </w:rPr>
        <w:tab/>
        <w:t>$4,454</w:t>
      </w:r>
      <w:r w:rsidRPr="00067884">
        <w:rPr>
          <w:bCs/>
          <w:sz w:val="9"/>
          <w:szCs w:val="9"/>
        </w:rPr>
        <w:tab/>
        <w:t>($2,857)</w:t>
      </w:r>
      <w:r w:rsidRPr="00067884">
        <w:rPr>
          <w:bCs/>
          <w:sz w:val="9"/>
          <w:szCs w:val="9"/>
        </w:rPr>
        <w:tab/>
        <w:t>$4,671</w:t>
      </w:r>
      <w:r w:rsidRPr="00067884">
        <w:rPr>
          <w:bCs/>
          <w:sz w:val="9"/>
          <w:szCs w:val="9"/>
        </w:rPr>
        <w:tab/>
        <w:t>$222</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Lake City city</w:t>
      </w:r>
      <w:r w:rsidRPr="00067884">
        <w:rPr>
          <w:bCs/>
          <w:sz w:val="9"/>
          <w:szCs w:val="9"/>
        </w:rPr>
        <w:tab/>
        <w:t>$247,534</w:t>
      </w:r>
      <w:r w:rsidRPr="00067884">
        <w:rPr>
          <w:bCs/>
          <w:sz w:val="9"/>
          <w:szCs w:val="9"/>
        </w:rPr>
        <w:tab/>
        <w:t>$150,929</w:t>
      </w:r>
      <w:r w:rsidRPr="00067884">
        <w:rPr>
          <w:bCs/>
          <w:sz w:val="9"/>
          <w:szCs w:val="9"/>
        </w:rPr>
        <w:tab/>
        <w:t>($96,767)</w:t>
      </w:r>
      <w:r w:rsidRPr="00067884">
        <w:rPr>
          <w:bCs/>
          <w:sz w:val="9"/>
          <w:szCs w:val="9"/>
        </w:rPr>
        <w:tab/>
        <w:t>$158,267</w:t>
      </w:r>
      <w:r w:rsidRPr="00067884">
        <w:rPr>
          <w:bCs/>
          <w:sz w:val="9"/>
          <w:szCs w:val="9"/>
        </w:rPr>
        <w:tab/>
        <w:t>$7,500</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Lake View town</w:t>
      </w:r>
      <w:r w:rsidRPr="00067884">
        <w:rPr>
          <w:bCs/>
          <w:sz w:val="9"/>
          <w:szCs w:val="9"/>
        </w:rPr>
        <w:tab/>
        <w:t>$29,927</w:t>
      </w:r>
      <w:r w:rsidRPr="00067884">
        <w:rPr>
          <w:bCs/>
          <w:sz w:val="9"/>
          <w:szCs w:val="9"/>
        </w:rPr>
        <w:tab/>
        <w:t>$18,247</w:t>
      </w:r>
      <w:r w:rsidRPr="00067884">
        <w:rPr>
          <w:bCs/>
          <w:sz w:val="9"/>
          <w:szCs w:val="9"/>
        </w:rPr>
        <w:tab/>
        <w:t>($11,701)</w:t>
      </w:r>
      <w:r w:rsidRPr="00067884">
        <w:rPr>
          <w:bCs/>
          <w:sz w:val="9"/>
          <w:szCs w:val="9"/>
        </w:rPr>
        <w:tab/>
        <w:t>$19,134</w:t>
      </w:r>
      <w:r w:rsidRPr="00067884">
        <w:rPr>
          <w:bCs/>
          <w:sz w:val="9"/>
          <w:szCs w:val="9"/>
        </w:rPr>
        <w:tab/>
        <w:t>$908</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Lamar town</w:t>
      </w:r>
      <w:r w:rsidRPr="00067884">
        <w:rPr>
          <w:bCs/>
          <w:sz w:val="9"/>
          <w:szCs w:val="9"/>
        </w:rPr>
        <w:tab/>
        <w:t>$36,676</w:t>
      </w:r>
      <w:r w:rsidRPr="00067884">
        <w:rPr>
          <w:bCs/>
          <w:sz w:val="9"/>
          <w:szCs w:val="9"/>
        </w:rPr>
        <w:tab/>
        <w:t>$22,362</w:t>
      </w:r>
      <w:r w:rsidRPr="00067884">
        <w:rPr>
          <w:bCs/>
          <w:sz w:val="9"/>
          <w:szCs w:val="9"/>
        </w:rPr>
        <w:tab/>
        <w:t>($14,340)</w:t>
      </w:r>
      <w:r w:rsidRPr="00067884">
        <w:rPr>
          <w:bCs/>
          <w:sz w:val="9"/>
          <w:szCs w:val="9"/>
        </w:rPr>
        <w:tab/>
        <w:t>$23,450</w:t>
      </w:r>
      <w:r w:rsidRPr="00067884">
        <w:rPr>
          <w:bCs/>
          <w:sz w:val="9"/>
          <w:szCs w:val="9"/>
        </w:rPr>
        <w:tab/>
        <w:t>$1,114</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Lancaster city</w:t>
      </w:r>
      <w:r w:rsidRPr="00067884">
        <w:rPr>
          <w:bCs/>
          <w:sz w:val="9"/>
          <w:szCs w:val="9"/>
        </w:rPr>
        <w:tab/>
        <w:t>$316,177</w:t>
      </w:r>
      <w:r w:rsidRPr="00067884">
        <w:rPr>
          <w:bCs/>
          <w:sz w:val="9"/>
          <w:szCs w:val="9"/>
        </w:rPr>
        <w:tab/>
        <w:t>$192,782</w:t>
      </w:r>
      <w:r w:rsidRPr="00067884">
        <w:rPr>
          <w:bCs/>
          <w:sz w:val="9"/>
          <w:szCs w:val="9"/>
        </w:rPr>
        <w:tab/>
        <w:t>($123,601)</w:t>
      </w:r>
      <w:r w:rsidRPr="00067884">
        <w:rPr>
          <w:bCs/>
          <w:sz w:val="9"/>
          <w:szCs w:val="9"/>
        </w:rPr>
        <w:tab/>
        <w:t>$202,155</w:t>
      </w:r>
      <w:r w:rsidRPr="00067884">
        <w:rPr>
          <w:bCs/>
          <w:sz w:val="9"/>
          <w:szCs w:val="9"/>
        </w:rPr>
        <w:tab/>
        <w:t>$9,579</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Landrum city</w:t>
      </w:r>
      <w:r w:rsidRPr="00067884">
        <w:rPr>
          <w:bCs/>
          <w:sz w:val="9"/>
          <w:szCs w:val="9"/>
        </w:rPr>
        <w:tab/>
        <w:t>$88,111</w:t>
      </w:r>
      <w:r w:rsidRPr="00067884">
        <w:rPr>
          <w:bCs/>
          <w:sz w:val="9"/>
          <w:szCs w:val="9"/>
        </w:rPr>
        <w:tab/>
        <w:t>$53,724</w:t>
      </w:r>
      <w:r w:rsidRPr="00067884">
        <w:rPr>
          <w:bCs/>
          <w:sz w:val="9"/>
          <w:szCs w:val="9"/>
        </w:rPr>
        <w:tab/>
        <w:t>($34,446)</w:t>
      </w:r>
      <w:r w:rsidRPr="00067884">
        <w:rPr>
          <w:bCs/>
          <w:sz w:val="9"/>
          <w:szCs w:val="9"/>
        </w:rPr>
        <w:tab/>
        <w:t>$56,336</w:t>
      </w:r>
      <w:r w:rsidRPr="00067884">
        <w:rPr>
          <w:bCs/>
          <w:sz w:val="9"/>
          <w:szCs w:val="9"/>
        </w:rPr>
        <w:tab/>
        <w:t>$2,670</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Lane town</w:t>
      </w:r>
      <w:r w:rsidRPr="00067884">
        <w:rPr>
          <w:bCs/>
          <w:sz w:val="9"/>
          <w:szCs w:val="9"/>
        </w:rPr>
        <w:tab/>
        <w:t>$18,839</w:t>
      </w:r>
      <w:r w:rsidRPr="00067884">
        <w:rPr>
          <w:bCs/>
          <w:sz w:val="9"/>
          <w:szCs w:val="9"/>
        </w:rPr>
        <w:tab/>
        <w:t>$11,486</w:t>
      </w:r>
      <w:r w:rsidRPr="00067884">
        <w:rPr>
          <w:bCs/>
          <w:sz w:val="9"/>
          <w:szCs w:val="9"/>
        </w:rPr>
        <w:tab/>
        <w:t>($7,365)</w:t>
      </w:r>
      <w:r w:rsidRPr="00067884">
        <w:rPr>
          <w:bCs/>
          <w:sz w:val="9"/>
          <w:szCs w:val="9"/>
        </w:rPr>
        <w:tab/>
        <w:t>$12,045</w:t>
      </w:r>
      <w:r w:rsidRPr="00067884">
        <w:rPr>
          <w:bCs/>
          <w:sz w:val="9"/>
          <w:szCs w:val="9"/>
        </w:rPr>
        <w:tab/>
        <w:t>$572</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Latta town</w:t>
      </w:r>
      <w:r w:rsidRPr="00067884">
        <w:rPr>
          <w:bCs/>
          <w:sz w:val="9"/>
          <w:szCs w:val="9"/>
        </w:rPr>
        <w:tab/>
        <w:t>$51,139</w:t>
      </w:r>
      <w:r w:rsidRPr="00067884">
        <w:rPr>
          <w:bCs/>
          <w:sz w:val="9"/>
          <w:szCs w:val="9"/>
        </w:rPr>
        <w:tab/>
        <w:t>$31,181</w:t>
      </w:r>
      <w:r w:rsidRPr="00067884">
        <w:rPr>
          <w:bCs/>
          <w:sz w:val="9"/>
          <w:szCs w:val="9"/>
        </w:rPr>
        <w:tab/>
        <w:t>($19,991)</w:t>
      </w:r>
      <w:r w:rsidRPr="00067884">
        <w:rPr>
          <w:bCs/>
          <w:sz w:val="9"/>
          <w:szCs w:val="9"/>
        </w:rPr>
        <w:tab/>
        <w:t>$32,697</w:t>
      </w:r>
      <w:r w:rsidRPr="00067884">
        <w:rPr>
          <w:bCs/>
          <w:sz w:val="9"/>
          <w:szCs w:val="9"/>
        </w:rPr>
        <w:tab/>
        <w:t>$1,549</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Laurens city</w:t>
      </w:r>
      <w:r w:rsidRPr="00067884">
        <w:rPr>
          <w:bCs/>
          <w:sz w:val="9"/>
          <w:szCs w:val="9"/>
        </w:rPr>
        <w:tab/>
        <w:t>$338,909</w:t>
      </w:r>
      <w:r w:rsidRPr="00067884">
        <w:rPr>
          <w:bCs/>
          <w:sz w:val="9"/>
          <w:szCs w:val="9"/>
        </w:rPr>
        <w:tab/>
        <w:t>$206,642</w:t>
      </w:r>
      <w:r w:rsidRPr="00067884">
        <w:rPr>
          <w:bCs/>
          <w:sz w:val="9"/>
          <w:szCs w:val="9"/>
        </w:rPr>
        <w:tab/>
        <w:t>($132,485)</w:t>
      </w:r>
      <w:r w:rsidRPr="00067884">
        <w:rPr>
          <w:bCs/>
          <w:sz w:val="9"/>
          <w:szCs w:val="9"/>
        </w:rPr>
        <w:tab/>
        <w:t>$216,690</w:t>
      </w:r>
      <w:r w:rsidRPr="00067884">
        <w:rPr>
          <w:bCs/>
          <w:sz w:val="9"/>
          <w:szCs w:val="9"/>
        </w:rPr>
        <w:tab/>
        <w:t>$10,266</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Lexington town</w:t>
      </w:r>
      <w:r w:rsidRPr="00067884">
        <w:rPr>
          <w:bCs/>
          <w:sz w:val="9"/>
          <w:szCs w:val="9"/>
        </w:rPr>
        <w:tab/>
        <w:t>$662,688</w:t>
      </w:r>
      <w:r w:rsidRPr="00067884">
        <w:rPr>
          <w:bCs/>
          <w:sz w:val="9"/>
          <w:szCs w:val="9"/>
        </w:rPr>
        <w:tab/>
        <w:t>$404,059</w:t>
      </w:r>
      <w:r w:rsidRPr="00067884">
        <w:rPr>
          <w:bCs/>
          <w:sz w:val="9"/>
          <w:szCs w:val="9"/>
        </w:rPr>
        <w:tab/>
        <w:t>($259,056)</w:t>
      </w:r>
      <w:r w:rsidRPr="00067884">
        <w:rPr>
          <w:bCs/>
          <w:sz w:val="9"/>
          <w:szCs w:val="9"/>
        </w:rPr>
        <w:tab/>
        <w:t>$423,706</w:t>
      </w:r>
      <w:r w:rsidRPr="00067884">
        <w:rPr>
          <w:bCs/>
          <w:sz w:val="9"/>
          <w:szCs w:val="9"/>
        </w:rPr>
        <w:tab/>
        <w:t>$20,075</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Liberty town</w:t>
      </w:r>
      <w:r w:rsidRPr="00067884">
        <w:rPr>
          <w:bCs/>
          <w:sz w:val="9"/>
          <w:szCs w:val="9"/>
        </w:rPr>
        <w:tab/>
        <w:t>$121,227</w:t>
      </w:r>
      <w:r w:rsidRPr="00067884">
        <w:rPr>
          <w:bCs/>
          <w:sz w:val="9"/>
          <w:szCs w:val="9"/>
        </w:rPr>
        <w:tab/>
        <w:t>$73,916</w:t>
      </w:r>
      <w:r w:rsidRPr="00067884">
        <w:rPr>
          <w:bCs/>
          <w:sz w:val="9"/>
          <w:szCs w:val="9"/>
        </w:rPr>
        <w:tab/>
        <w:t>($47,392)</w:t>
      </w:r>
      <w:r w:rsidRPr="00067884">
        <w:rPr>
          <w:bCs/>
          <w:sz w:val="9"/>
          <w:szCs w:val="9"/>
        </w:rPr>
        <w:tab/>
        <w:t>$77,510</w:t>
      </w:r>
      <w:r w:rsidRPr="00067884">
        <w:rPr>
          <w:bCs/>
          <w:sz w:val="9"/>
          <w:szCs w:val="9"/>
        </w:rPr>
        <w:tab/>
        <w:t>$3,675</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Lincolnville town</w:t>
      </w:r>
      <w:r w:rsidRPr="00067884">
        <w:rPr>
          <w:bCs/>
          <w:sz w:val="9"/>
          <w:szCs w:val="9"/>
        </w:rPr>
        <w:tab/>
        <w:t>$42,238</w:t>
      </w:r>
      <w:r w:rsidRPr="00067884">
        <w:rPr>
          <w:bCs/>
          <w:sz w:val="9"/>
          <w:szCs w:val="9"/>
        </w:rPr>
        <w:tab/>
        <w:t>$25,754</w:t>
      </w:r>
      <w:r w:rsidRPr="00067884">
        <w:rPr>
          <w:bCs/>
          <w:sz w:val="9"/>
          <w:szCs w:val="9"/>
        </w:rPr>
        <w:tab/>
        <w:t>($16,515)</w:t>
      </w:r>
      <w:r w:rsidRPr="00067884">
        <w:rPr>
          <w:bCs/>
          <w:sz w:val="9"/>
          <w:szCs w:val="9"/>
        </w:rPr>
        <w:tab/>
        <w:t>$27,006</w:t>
      </w:r>
      <w:r w:rsidRPr="00067884">
        <w:rPr>
          <w:bCs/>
          <w:sz w:val="9"/>
          <w:szCs w:val="9"/>
        </w:rPr>
        <w:tab/>
        <w:t>$1,283</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Little Mountain town</w:t>
      </w:r>
      <w:r w:rsidRPr="00067884">
        <w:rPr>
          <w:bCs/>
          <w:sz w:val="9"/>
          <w:szCs w:val="9"/>
        </w:rPr>
        <w:tab/>
        <w:t>$10,791</w:t>
      </w:r>
      <w:r w:rsidRPr="00067884">
        <w:rPr>
          <w:bCs/>
          <w:sz w:val="9"/>
          <w:szCs w:val="9"/>
        </w:rPr>
        <w:tab/>
        <w:t>$6,580</w:t>
      </w:r>
      <w:r w:rsidRPr="00067884">
        <w:rPr>
          <w:bCs/>
          <w:sz w:val="9"/>
          <w:szCs w:val="9"/>
        </w:rPr>
        <w:tab/>
        <w:t>($4,221)</w:t>
      </w:r>
      <w:r w:rsidRPr="00067884">
        <w:rPr>
          <w:bCs/>
          <w:sz w:val="9"/>
          <w:szCs w:val="9"/>
        </w:rPr>
        <w:tab/>
        <w:t>$6,900</w:t>
      </w:r>
      <w:r w:rsidRPr="00067884">
        <w:rPr>
          <w:bCs/>
          <w:sz w:val="9"/>
          <w:szCs w:val="9"/>
        </w:rPr>
        <w:tab/>
        <w:t>$329</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Livingston town</w:t>
      </w:r>
      <w:r w:rsidRPr="00067884">
        <w:rPr>
          <w:bCs/>
          <w:sz w:val="9"/>
          <w:szCs w:val="9"/>
        </w:rPr>
        <w:tab/>
        <w:t>$5,043</w:t>
      </w:r>
      <w:r w:rsidRPr="00067884">
        <w:rPr>
          <w:bCs/>
          <w:sz w:val="9"/>
          <w:szCs w:val="9"/>
        </w:rPr>
        <w:tab/>
        <w:t>$3,075</w:t>
      </w:r>
      <w:r w:rsidRPr="00067884">
        <w:rPr>
          <w:bCs/>
          <w:sz w:val="9"/>
          <w:szCs w:val="9"/>
        </w:rPr>
        <w:tab/>
        <w:t>($1,972)</w:t>
      </w:r>
      <w:r w:rsidRPr="00067884">
        <w:rPr>
          <w:bCs/>
          <w:sz w:val="9"/>
          <w:szCs w:val="9"/>
        </w:rPr>
        <w:tab/>
        <w:t>$3,225</w:t>
      </w:r>
      <w:r w:rsidRPr="00067884">
        <w:rPr>
          <w:bCs/>
          <w:sz w:val="9"/>
          <w:szCs w:val="9"/>
        </w:rPr>
        <w:tab/>
        <w:t>$153</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Lockhart town</w:t>
      </w:r>
      <w:r w:rsidRPr="00067884">
        <w:rPr>
          <w:bCs/>
          <w:sz w:val="9"/>
          <w:szCs w:val="9"/>
        </w:rPr>
        <w:tab/>
        <w:t>$18,097</w:t>
      </w:r>
      <w:r w:rsidRPr="00067884">
        <w:rPr>
          <w:bCs/>
          <w:sz w:val="9"/>
          <w:szCs w:val="9"/>
        </w:rPr>
        <w:tab/>
        <w:t>$11,034</w:t>
      </w:r>
      <w:r w:rsidRPr="00067884">
        <w:rPr>
          <w:bCs/>
          <w:sz w:val="9"/>
          <w:szCs w:val="9"/>
        </w:rPr>
        <w:tab/>
        <w:t>($7,078)</w:t>
      </w:r>
      <w:r w:rsidRPr="00067884">
        <w:rPr>
          <w:bCs/>
          <w:sz w:val="9"/>
          <w:szCs w:val="9"/>
        </w:rPr>
        <w:tab/>
        <w:t>$11,571</w:t>
      </w:r>
      <w:r w:rsidRPr="00067884">
        <w:rPr>
          <w:bCs/>
          <w:sz w:val="9"/>
          <w:szCs w:val="9"/>
        </w:rPr>
        <w:tab/>
        <w:t>$552</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Lodge town</w:t>
      </w:r>
      <w:r w:rsidRPr="00067884">
        <w:rPr>
          <w:bCs/>
          <w:sz w:val="9"/>
          <w:szCs w:val="9"/>
        </w:rPr>
        <w:tab/>
        <w:t>$4,450</w:t>
      </w:r>
      <w:r w:rsidRPr="00067884">
        <w:rPr>
          <w:bCs/>
          <w:sz w:val="9"/>
          <w:szCs w:val="9"/>
        </w:rPr>
        <w:tab/>
        <w:t>$2,713</w:t>
      </w:r>
      <w:r w:rsidRPr="00067884">
        <w:rPr>
          <w:bCs/>
          <w:sz w:val="9"/>
          <w:szCs w:val="9"/>
        </w:rPr>
        <w:tab/>
        <w:t>($1,740)</w:t>
      </w:r>
      <w:r w:rsidRPr="00067884">
        <w:rPr>
          <w:bCs/>
          <w:sz w:val="9"/>
          <w:szCs w:val="9"/>
        </w:rPr>
        <w:tab/>
        <w:t>$2,845</w:t>
      </w:r>
      <w:r w:rsidRPr="00067884">
        <w:rPr>
          <w:bCs/>
          <w:sz w:val="9"/>
          <w:szCs w:val="9"/>
        </w:rPr>
        <w:tab/>
        <w:t>$135</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bCs/>
          <w:sz w:val="9"/>
          <w:szCs w:val="9"/>
        </w:rPr>
      </w:pPr>
      <w:r w:rsidRPr="00067884">
        <w:rPr>
          <w:bCs/>
          <w:sz w:val="9"/>
          <w:szCs w:val="9"/>
        </w:rPr>
        <w:t>Loris city</w:t>
      </w:r>
      <w:r w:rsidRPr="00067884">
        <w:rPr>
          <w:bCs/>
          <w:sz w:val="9"/>
          <w:szCs w:val="9"/>
        </w:rPr>
        <w:tab/>
        <w:t>$88,853</w:t>
      </w:r>
      <w:r w:rsidRPr="00067884">
        <w:rPr>
          <w:bCs/>
          <w:sz w:val="9"/>
          <w:szCs w:val="9"/>
        </w:rPr>
        <w:tab/>
        <w:t>$54,176</w:t>
      </w:r>
      <w:r w:rsidRPr="00067884">
        <w:rPr>
          <w:bCs/>
          <w:sz w:val="9"/>
          <w:szCs w:val="9"/>
        </w:rPr>
        <w:tab/>
        <w:t>($34,737)</w:t>
      </w:r>
      <w:r w:rsidRPr="00067884">
        <w:rPr>
          <w:bCs/>
          <w:sz w:val="9"/>
          <w:szCs w:val="9"/>
        </w:rPr>
        <w:tab/>
        <w:t>$56,810</w:t>
      </w:r>
      <w:r w:rsidRPr="00067884">
        <w:rPr>
          <w:bCs/>
          <w:sz w:val="9"/>
          <w:szCs w:val="9"/>
        </w:rPr>
        <w:tab/>
        <w:t>$2,694</w:t>
      </w:r>
    </w:p>
    <w:p w:rsidR="00067884" w:rsidRPr="00067884" w:rsidRDefault="00067884" w:rsidP="00067884">
      <w:pPr>
        <w:tabs>
          <w:tab w:val="left" w:pos="990"/>
          <w:tab w:val="left" w:pos="1800"/>
          <w:tab w:val="left" w:pos="2700"/>
          <w:tab w:val="left" w:pos="4050"/>
          <w:tab w:val="left" w:pos="4140"/>
          <w:tab w:val="left" w:pos="5130"/>
          <w:tab w:val="left" w:pos="5490"/>
        </w:tabs>
        <w:ind w:left="108"/>
        <w:jc w:val="left"/>
        <w:rPr>
          <w:rFonts w:ascii="Calibri" w:eastAsia="Calibri" w:hAnsi="Calibri" w:cs="Calibri"/>
          <w:sz w:val="17"/>
          <w:szCs w:val="17"/>
        </w:rPr>
      </w:pPr>
      <w:r w:rsidRPr="00067884">
        <w:rPr>
          <w:bCs/>
          <w:sz w:val="9"/>
          <w:szCs w:val="9"/>
        </w:rPr>
        <w:t>Lowndesville town</w:t>
      </w:r>
      <w:r w:rsidRPr="00067884">
        <w:rPr>
          <w:bCs/>
          <w:sz w:val="9"/>
          <w:szCs w:val="9"/>
        </w:rPr>
        <w:tab/>
        <w:t>$4,747</w:t>
      </w:r>
      <w:r w:rsidRPr="00067884">
        <w:rPr>
          <w:bCs/>
          <w:sz w:val="9"/>
          <w:szCs w:val="9"/>
        </w:rPr>
        <w:tab/>
        <w:t>$2,894</w:t>
      </w:r>
      <w:r w:rsidRPr="00067884">
        <w:rPr>
          <w:bCs/>
          <w:sz w:val="9"/>
          <w:szCs w:val="9"/>
        </w:rPr>
        <w:tab/>
        <w:t>($1,858)</w:t>
      </w:r>
      <w:r w:rsidRPr="00067884">
        <w:rPr>
          <w:bCs/>
          <w:sz w:val="9"/>
          <w:szCs w:val="9"/>
        </w:rPr>
        <w:tab/>
        <w:t>$3,035</w:t>
      </w:r>
      <w:r w:rsidRPr="00067884">
        <w:rPr>
          <w:bCs/>
          <w:sz w:val="9"/>
          <w:szCs w:val="9"/>
        </w:rPr>
        <w:tab/>
        <w:t>$146</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Municipal Local Government Fund Estimates ‐ FY 2019‐20</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 xml:space="preserve"> </w:t>
      </w:r>
      <w:r w:rsidRPr="00067884">
        <w:rPr>
          <w:rFonts w:eastAsia="Calibri"/>
          <w:bCs/>
          <w:w w:val="105"/>
          <w:sz w:val="14"/>
          <w:szCs w:val="14"/>
        </w:rPr>
        <w:tab/>
        <w:t xml:space="preserve">Revenue Distribution: 83.278% counties; 16.722% municipalities; Revenue Growth: 5% </w:t>
      </w:r>
      <w:r w:rsidRPr="00067884">
        <w:rPr>
          <w:rFonts w:eastAsia="Calibri"/>
          <w:bCs/>
          <w:w w:val="105"/>
          <w:sz w:val="14"/>
          <w:szCs w:val="14"/>
        </w:rPr>
        <w:tab/>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MUNICIPALITY</w:t>
      </w:r>
      <w:r w:rsidRPr="00067884">
        <w:rPr>
          <w:bCs/>
          <w:sz w:val="8"/>
          <w:szCs w:val="8"/>
        </w:rPr>
        <w:tab/>
      </w:r>
      <w:r w:rsidRPr="00067884">
        <w:rPr>
          <w:bCs/>
          <w:sz w:val="8"/>
          <w:szCs w:val="8"/>
        </w:rPr>
        <w:tab/>
        <w:t xml:space="preserve">FY 2019‐20 </w:t>
      </w:r>
      <w:r w:rsidRPr="00067884">
        <w:rPr>
          <w:bCs/>
          <w:sz w:val="8"/>
          <w:szCs w:val="8"/>
        </w:rPr>
        <w:tab/>
      </w:r>
      <w:r w:rsidRPr="00067884">
        <w:rPr>
          <w:bCs/>
          <w:sz w:val="8"/>
          <w:szCs w:val="8"/>
        </w:rPr>
        <w:tab/>
        <w:t xml:space="preserve">FY 2019‐20 </w:t>
      </w:r>
      <w:r w:rsidRPr="00067884">
        <w:rPr>
          <w:bCs/>
          <w:sz w:val="8"/>
          <w:szCs w:val="8"/>
        </w:rPr>
        <w:tab/>
        <w:t xml:space="preserve">DIFFERENCE BETWEEN </w:t>
      </w:r>
      <w:r w:rsidRPr="00067884">
        <w:rPr>
          <w:bCs/>
          <w:sz w:val="8"/>
          <w:szCs w:val="8"/>
        </w:rPr>
        <w:tab/>
        <w:t xml:space="preserve">FY 2019‐20 </w:t>
      </w:r>
      <w:r w:rsidRPr="00067884">
        <w:rPr>
          <w:bCs/>
          <w:sz w:val="8"/>
          <w:szCs w:val="8"/>
        </w:rPr>
        <w:tab/>
        <w:t xml:space="preserve">DIFFERENCE BETWEEN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t>STATUTORY</w:t>
      </w:r>
      <w:r w:rsidRPr="00067884">
        <w:rPr>
          <w:bCs/>
          <w:sz w:val="8"/>
          <w:szCs w:val="8"/>
        </w:rPr>
        <w:tab/>
        <w:t xml:space="preserve"> </w:t>
      </w:r>
      <w:r w:rsidRPr="00067884">
        <w:rPr>
          <w:bCs/>
          <w:sz w:val="8"/>
          <w:szCs w:val="8"/>
        </w:rPr>
        <w:tab/>
        <w:t xml:space="preserve">ESTIMATED </w:t>
      </w:r>
      <w:r w:rsidRPr="00067884">
        <w:rPr>
          <w:bCs/>
          <w:sz w:val="8"/>
          <w:szCs w:val="8"/>
        </w:rPr>
        <w:tab/>
        <w:t>FY 2019‐20 ESTIMATED</w:t>
      </w:r>
      <w:r w:rsidRPr="00067884">
        <w:rPr>
          <w:bCs/>
          <w:sz w:val="8"/>
          <w:szCs w:val="8"/>
        </w:rPr>
        <w:tab/>
        <w:t xml:space="preserve">PROPOSED </w:t>
      </w:r>
      <w:r w:rsidRPr="00067884">
        <w:rPr>
          <w:bCs/>
          <w:sz w:val="8"/>
          <w:szCs w:val="8"/>
        </w:rPr>
        <w:tab/>
        <w:t xml:space="preserve">PROPOSED LEGISLATION </w:t>
      </w:r>
    </w:p>
    <w:p w:rsidR="00067884" w:rsidRPr="00067884" w:rsidRDefault="00067884" w:rsidP="00067884">
      <w:pPr>
        <w:tabs>
          <w:tab w:val="left" w:pos="738"/>
          <w:tab w:val="left" w:pos="990"/>
          <w:tab w:val="left" w:pos="1512"/>
          <w:tab w:val="left" w:pos="1800"/>
          <w:tab w:val="left" w:pos="2700"/>
          <w:tab w:val="left" w:pos="3420"/>
          <w:tab w:val="left" w:pos="4050"/>
          <w:tab w:val="left" w:pos="4770"/>
          <w:tab w:val="left" w:pos="5490"/>
        </w:tabs>
        <w:ind w:left="108"/>
        <w:jc w:val="left"/>
        <w:rPr>
          <w:bCs/>
          <w:sz w:val="8"/>
          <w:szCs w:val="8"/>
        </w:rPr>
      </w:pPr>
      <w:r w:rsidRPr="00067884">
        <w:rPr>
          <w:bCs/>
          <w:sz w:val="8"/>
          <w:szCs w:val="8"/>
        </w:rPr>
        <w:tab/>
      </w:r>
      <w:r w:rsidRPr="00067884">
        <w:rPr>
          <w:bCs/>
          <w:sz w:val="8"/>
          <w:szCs w:val="8"/>
        </w:rPr>
        <w:tab/>
        <w:t>FORMULA</w:t>
      </w:r>
      <w:r w:rsidRPr="00067884">
        <w:rPr>
          <w:bCs/>
          <w:sz w:val="8"/>
          <w:szCs w:val="8"/>
        </w:rPr>
        <w:tab/>
      </w:r>
      <w:r w:rsidRPr="00067884">
        <w:rPr>
          <w:bCs/>
          <w:sz w:val="8"/>
          <w:szCs w:val="8"/>
        </w:rPr>
        <w:tab/>
        <w:t>APPROPRIATION</w:t>
      </w:r>
      <w:r w:rsidRPr="00067884">
        <w:rPr>
          <w:bCs/>
          <w:sz w:val="8"/>
          <w:szCs w:val="8"/>
        </w:rPr>
        <w:tab/>
        <w:t xml:space="preserve">APPROPRIATION AND </w:t>
      </w:r>
      <w:r w:rsidRPr="00067884">
        <w:rPr>
          <w:bCs/>
          <w:sz w:val="8"/>
          <w:szCs w:val="8"/>
        </w:rPr>
        <w:tab/>
        <w:t>LEGISLATION</w:t>
      </w:r>
      <w:r w:rsidRPr="00067884">
        <w:rPr>
          <w:bCs/>
          <w:sz w:val="8"/>
          <w:szCs w:val="8"/>
        </w:rPr>
        <w:tab/>
        <w:t xml:space="preserve">AND FY 2019‐20 ESTIMATED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FY 2019‐20 STATUTORY</w:t>
      </w:r>
      <w:r w:rsidRPr="00067884">
        <w:rPr>
          <w:bCs/>
          <w:sz w:val="8"/>
          <w:szCs w:val="8"/>
        </w:rPr>
        <w:tab/>
        <w:t xml:space="preserve">ESTIMATE (5%) </w:t>
      </w:r>
      <w:r w:rsidRPr="00067884">
        <w:rPr>
          <w:bCs/>
          <w:sz w:val="8"/>
          <w:szCs w:val="8"/>
        </w:rPr>
        <w:tab/>
        <w:t>APPROPRIATION</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FORMULA</w:t>
      </w:r>
      <w:r w:rsidRPr="00067884">
        <w:rPr>
          <w:bCs/>
          <w:sz w:val="8"/>
          <w:szCs w:val="8"/>
        </w:rPr>
        <w:tab/>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ind w:left="108"/>
        <w:jc w:val="left"/>
        <w:rPr>
          <w:bCs/>
          <w:sz w:val="9"/>
          <w:szCs w:val="9"/>
        </w:rPr>
      </w:pPr>
      <w:r w:rsidRPr="00067884">
        <w:rPr>
          <w:bCs/>
          <w:sz w:val="9"/>
          <w:szCs w:val="9"/>
        </w:rPr>
        <w:tab/>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Lowrys town</w:t>
      </w:r>
      <w:r w:rsidRPr="00067884">
        <w:rPr>
          <w:bCs/>
          <w:sz w:val="9"/>
          <w:szCs w:val="9"/>
        </w:rPr>
        <w:tab/>
        <w:t>$7,417</w:t>
      </w:r>
      <w:r w:rsidRPr="00067884">
        <w:rPr>
          <w:bCs/>
          <w:sz w:val="9"/>
          <w:szCs w:val="9"/>
        </w:rPr>
        <w:tab/>
        <w:t>$4,522</w:t>
      </w:r>
      <w:r w:rsidRPr="00067884">
        <w:rPr>
          <w:bCs/>
          <w:sz w:val="9"/>
          <w:szCs w:val="9"/>
        </w:rPr>
        <w:tab/>
        <w:t>($2,901)</w:t>
      </w:r>
      <w:r w:rsidRPr="00067884">
        <w:rPr>
          <w:bCs/>
          <w:sz w:val="9"/>
          <w:szCs w:val="9"/>
        </w:rPr>
        <w:tab/>
        <w:t>$4,742</w:t>
      </w:r>
      <w:r w:rsidRPr="00067884">
        <w:rPr>
          <w:bCs/>
          <w:sz w:val="9"/>
          <w:szCs w:val="9"/>
        </w:rPr>
        <w:tab/>
        <w:t>$227</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Luray town</w:t>
      </w:r>
      <w:r w:rsidRPr="00067884">
        <w:rPr>
          <w:bCs/>
          <w:sz w:val="9"/>
          <w:szCs w:val="9"/>
        </w:rPr>
        <w:tab/>
        <w:t>$4,710</w:t>
      </w:r>
      <w:r w:rsidRPr="00067884">
        <w:rPr>
          <w:bCs/>
          <w:sz w:val="9"/>
          <w:szCs w:val="9"/>
        </w:rPr>
        <w:tab/>
        <w:t>$2,872</w:t>
      </w:r>
      <w:r w:rsidRPr="00067884">
        <w:rPr>
          <w:bCs/>
          <w:sz w:val="9"/>
          <w:szCs w:val="9"/>
        </w:rPr>
        <w:tab/>
        <w:t>($1,843)</w:t>
      </w:r>
      <w:r w:rsidRPr="00067884">
        <w:rPr>
          <w:bCs/>
          <w:sz w:val="9"/>
          <w:szCs w:val="9"/>
        </w:rPr>
        <w:tab/>
        <w:t>$3,011</w:t>
      </w:r>
      <w:r w:rsidRPr="00067884">
        <w:rPr>
          <w:bCs/>
          <w:sz w:val="9"/>
          <w:szCs w:val="9"/>
        </w:rPr>
        <w:tab/>
        <w:t>$145</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Lyman town</w:t>
      </w:r>
      <w:r w:rsidRPr="00067884">
        <w:rPr>
          <w:bCs/>
          <w:sz w:val="9"/>
          <w:szCs w:val="9"/>
        </w:rPr>
        <w:tab/>
        <w:t>$120,263</w:t>
      </w:r>
      <w:r w:rsidRPr="00067884">
        <w:rPr>
          <w:bCs/>
          <w:sz w:val="9"/>
          <w:szCs w:val="9"/>
        </w:rPr>
        <w:tab/>
        <w:t>$73,328</w:t>
      </w:r>
      <w:r w:rsidRPr="00067884">
        <w:rPr>
          <w:bCs/>
          <w:sz w:val="9"/>
          <w:szCs w:val="9"/>
        </w:rPr>
        <w:tab/>
        <w:t>($47,012)</w:t>
      </w:r>
      <w:r w:rsidRPr="00067884">
        <w:rPr>
          <w:bCs/>
          <w:sz w:val="9"/>
          <w:szCs w:val="9"/>
        </w:rPr>
        <w:tab/>
        <w:t>$76,893</w:t>
      </w:r>
      <w:r w:rsidRPr="00067884">
        <w:rPr>
          <w:bCs/>
          <w:sz w:val="9"/>
          <w:szCs w:val="9"/>
        </w:rPr>
        <w:tab/>
        <w:t>$3,643</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 xml:space="preserve">Lynchburg </w:t>
      </w:r>
      <w:r w:rsidRPr="00067884">
        <w:rPr>
          <w:bCs/>
          <w:sz w:val="9"/>
          <w:szCs w:val="9"/>
        </w:rPr>
        <w:tab/>
        <w:t>$13,832</w:t>
      </w:r>
      <w:r w:rsidRPr="00067884">
        <w:rPr>
          <w:bCs/>
          <w:sz w:val="9"/>
          <w:szCs w:val="9"/>
        </w:rPr>
        <w:tab/>
        <w:t>$8,434</w:t>
      </w:r>
      <w:r w:rsidRPr="00067884">
        <w:rPr>
          <w:bCs/>
          <w:sz w:val="9"/>
          <w:szCs w:val="9"/>
        </w:rPr>
        <w:tab/>
        <w:t>($5,408)</w:t>
      </w:r>
      <w:r w:rsidRPr="00067884">
        <w:rPr>
          <w:bCs/>
          <w:sz w:val="9"/>
          <w:szCs w:val="9"/>
        </w:rPr>
        <w:tab/>
        <w:t>$8,844</w:t>
      </w:r>
      <w:r w:rsidRPr="00067884">
        <w:rPr>
          <w:bCs/>
          <w:sz w:val="9"/>
          <w:szCs w:val="9"/>
        </w:rPr>
        <w:tab/>
        <w:t>$420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McBee town</w:t>
      </w:r>
      <w:r w:rsidRPr="00067884">
        <w:rPr>
          <w:bCs/>
          <w:sz w:val="9"/>
          <w:szCs w:val="9"/>
        </w:rPr>
        <w:tab/>
        <w:t>$32,152</w:t>
      </w:r>
      <w:r w:rsidRPr="00067884">
        <w:rPr>
          <w:bCs/>
          <w:sz w:val="9"/>
          <w:szCs w:val="9"/>
        </w:rPr>
        <w:tab/>
        <w:t>$19,604</w:t>
      </w:r>
      <w:r w:rsidRPr="00067884">
        <w:rPr>
          <w:bCs/>
          <w:sz w:val="9"/>
          <w:szCs w:val="9"/>
        </w:rPr>
        <w:tab/>
        <w:t>($12,571)</w:t>
      </w:r>
      <w:r w:rsidRPr="00067884">
        <w:rPr>
          <w:bCs/>
          <w:sz w:val="9"/>
          <w:szCs w:val="9"/>
        </w:rPr>
        <w:tab/>
        <w:t>$20,557</w:t>
      </w:r>
      <w:r w:rsidRPr="00067884">
        <w:rPr>
          <w:bCs/>
          <w:sz w:val="9"/>
          <w:szCs w:val="9"/>
        </w:rPr>
        <w:tab/>
        <w:t>$976</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 xml:space="preserve">McClellanville </w:t>
      </w:r>
      <w:r w:rsidRPr="00067884">
        <w:rPr>
          <w:bCs/>
          <w:sz w:val="9"/>
          <w:szCs w:val="9"/>
        </w:rPr>
        <w:tab/>
        <w:t>$18,505</w:t>
      </w:r>
      <w:r w:rsidRPr="00067884">
        <w:rPr>
          <w:bCs/>
          <w:sz w:val="9"/>
          <w:szCs w:val="9"/>
        </w:rPr>
        <w:tab/>
        <w:t>$11,283</w:t>
      </w:r>
      <w:r w:rsidRPr="00067884">
        <w:rPr>
          <w:bCs/>
          <w:sz w:val="9"/>
          <w:szCs w:val="9"/>
        </w:rPr>
        <w:tab/>
        <w:t>($7,236)</w:t>
      </w:r>
      <w:r w:rsidRPr="00067884">
        <w:rPr>
          <w:bCs/>
          <w:sz w:val="9"/>
          <w:szCs w:val="9"/>
        </w:rPr>
        <w:tab/>
        <w:t>$11,832</w:t>
      </w:r>
      <w:r w:rsidRPr="00067884">
        <w:rPr>
          <w:bCs/>
          <w:sz w:val="9"/>
          <w:szCs w:val="9"/>
        </w:rPr>
        <w:tab/>
        <w:t>$563</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McColl town</w:t>
      </w:r>
      <w:r w:rsidRPr="00067884">
        <w:rPr>
          <w:bCs/>
          <w:sz w:val="9"/>
          <w:szCs w:val="9"/>
        </w:rPr>
        <w:tab/>
        <w:t>$80,620</w:t>
      </w:r>
      <w:r w:rsidRPr="00067884">
        <w:rPr>
          <w:bCs/>
          <w:sz w:val="9"/>
          <w:szCs w:val="9"/>
        </w:rPr>
        <w:tab/>
        <w:t>$49,156</w:t>
      </w:r>
      <w:r w:rsidRPr="00067884">
        <w:rPr>
          <w:bCs/>
          <w:sz w:val="9"/>
          <w:szCs w:val="9"/>
        </w:rPr>
        <w:tab/>
        <w:t>($31,519)</w:t>
      </w:r>
      <w:r w:rsidRPr="00067884">
        <w:rPr>
          <w:bCs/>
          <w:sz w:val="9"/>
          <w:szCs w:val="9"/>
        </w:rPr>
        <w:tab/>
        <w:t>$51,547</w:t>
      </w:r>
      <w:r w:rsidRPr="00067884">
        <w:rPr>
          <w:bCs/>
          <w:sz w:val="9"/>
          <w:szCs w:val="9"/>
        </w:rPr>
        <w:tab/>
        <w:t>$2,445</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 xml:space="preserve">McConnells </w:t>
      </w:r>
      <w:r w:rsidRPr="00067884">
        <w:rPr>
          <w:bCs/>
          <w:sz w:val="9"/>
          <w:szCs w:val="9"/>
        </w:rPr>
        <w:tab/>
        <w:t>$9,456</w:t>
      </w:r>
      <w:r w:rsidRPr="00067884">
        <w:rPr>
          <w:bCs/>
          <w:sz w:val="9"/>
          <w:szCs w:val="9"/>
        </w:rPr>
        <w:tab/>
        <w:t>$5,766</w:t>
      </w:r>
      <w:r w:rsidRPr="00067884">
        <w:rPr>
          <w:bCs/>
          <w:sz w:val="9"/>
          <w:szCs w:val="9"/>
        </w:rPr>
        <w:tab/>
        <w:t>($3,697)</w:t>
      </w:r>
      <w:r w:rsidRPr="00067884">
        <w:rPr>
          <w:bCs/>
          <w:sz w:val="9"/>
          <w:szCs w:val="9"/>
        </w:rPr>
        <w:tab/>
        <w:t>$6,046</w:t>
      </w:r>
      <w:r w:rsidRPr="00067884">
        <w:rPr>
          <w:bCs/>
          <w:sz w:val="9"/>
          <w:szCs w:val="9"/>
        </w:rPr>
        <w:tab/>
        <w:t>$287</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McCormick</w:t>
      </w:r>
      <w:r w:rsidRPr="00067884">
        <w:rPr>
          <w:bCs/>
          <w:sz w:val="9"/>
          <w:szCs w:val="9"/>
        </w:rPr>
        <w:tab/>
        <w:t>$103,204</w:t>
      </w:r>
      <w:r w:rsidRPr="00067884">
        <w:rPr>
          <w:bCs/>
          <w:sz w:val="9"/>
          <w:szCs w:val="9"/>
        </w:rPr>
        <w:tab/>
        <w:t>$62,927</w:t>
      </w:r>
      <w:r w:rsidRPr="00067884">
        <w:rPr>
          <w:bCs/>
          <w:sz w:val="9"/>
          <w:szCs w:val="9"/>
        </w:rPr>
        <w:tab/>
        <w:t>($40,347)</w:t>
      </w:r>
      <w:r w:rsidRPr="00067884">
        <w:rPr>
          <w:bCs/>
          <w:sz w:val="9"/>
          <w:szCs w:val="9"/>
        </w:rPr>
        <w:tab/>
        <w:t>$65,986</w:t>
      </w:r>
      <w:r w:rsidRPr="00067884">
        <w:rPr>
          <w:bCs/>
          <w:sz w:val="9"/>
          <w:szCs w:val="9"/>
        </w:rPr>
        <w:tab/>
        <w:t>$3,129</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Manning city</w:t>
      </w:r>
      <w:r w:rsidRPr="00067884">
        <w:rPr>
          <w:bCs/>
          <w:sz w:val="9"/>
          <w:szCs w:val="9"/>
        </w:rPr>
        <w:tab/>
        <w:t>$152,340</w:t>
      </w:r>
      <w:r w:rsidRPr="00067884">
        <w:rPr>
          <w:bCs/>
          <w:sz w:val="9"/>
          <w:szCs w:val="9"/>
        </w:rPr>
        <w:tab/>
        <w:t>$92,886</w:t>
      </w:r>
      <w:r w:rsidRPr="00067884">
        <w:rPr>
          <w:bCs/>
          <w:sz w:val="9"/>
          <w:szCs w:val="9"/>
        </w:rPr>
        <w:tab/>
        <w:t>($59,553)</w:t>
      </w:r>
      <w:r w:rsidRPr="00067884">
        <w:rPr>
          <w:bCs/>
          <w:sz w:val="9"/>
          <w:szCs w:val="9"/>
        </w:rPr>
        <w:tab/>
        <w:t>$97,403</w:t>
      </w:r>
      <w:r w:rsidRPr="00067884">
        <w:rPr>
          <w:bCs/>
          <w:sz w:val="9"/>
          <w:szCs w:val="9"/>
        </w:rPr>
        <w:tab/>
        <w:t>$4,616</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Marion city</w:t>
      </w:r>
      <w:r w:rsidRPr="00067884">
        <w:rPr>
          <w:bCs/>
          <w:sz w:val="9"/>
          <w:szCs w:val="9"/>
        </w:rPr>
        <w:tab/>
        <w:t>$257,325</w:t>
      </w:r>
      <w:r w:rsidRPr="00067884">
        <w:rPr>
          <w:bCs/>
          <w:sz w:val="9"/>
          <w:szCs w:val="9"/>
        </w:rPr>
        <w:tab/>
        <w:t>$156,898</w:t>
      </w:r>
      <w:r w:rsidRPr="00067884">
        <w:rPr>
          <w:bCs/>
          <w:sz w:val="9"/>
          <w:szCs w:val="9"/>
        </w:rPr>
        <w:tab/>
        <w:t>($100,594)</w:t>
      </w:r>
      <w:r w:rsidRPr="00067884">
        <w:rPr>
          <w:bCs/>
          <w:sz w:val="9"/>
          <w:szCs w:val="9"/>
        </w:rPr>
        <w:tab/>
        <w:t>$164,527</w:t>
      </w:r>
      <w:r w:rsidRPr="00067884">
        <w:rPr>
          <w:bCs/>
          <w:sz w:val="9"/>
          <w:szCs w:val="9"/>
        </w:rPr>
        <w:tab/>
        <w:t>$7,796</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Mauldin city</w:t>
      </w:r>
      <w:r w:rsidRPr="00067884">
        <w:rPr>
          <w:bCs/>
          <w:sz w:val="9"/>
          <w:szCs w:val="9"/>
        </w:rPr>
        <w:tab/>
        <w:t>$848,811</w:t>
      </w:r>
      <w:r w:rsidRPr="00067884">
        <w:rPr>
          <w:bCs/>
          <w:sz w:val="9"/>
          <w:szCs w:val="9"/>
        </w:rPr>
        <w:tab/>
        <w:t>$517,544</w:t>
      </w:r>
      <w:r w:rsidRPr="00067884">
        <w:rPr>
          <w:bCs/>
          <w:sz w:val="9"/>
          <w:szCs w:val="9"/>
        </w:rPr>
        <w:tab/>
        <w:t>($331,814)</w:t>
      </w:r>
      <w:r w:rsidRPr="00067884">
        <w:rPr>
          <w:bCs/>
          <w:sz w:val="9"/>
          <w:szCs w:val="9"/>
        </w:rPr>
        <w:tab/>
        <w:t>$542,709</w:t>
      </w:r>
      <w:r w:rsidRPr="00067884">
        <w:rPr>
          <w:bCs/>
          <w:sz w:val="9"/>
          <w:szCs w:val="9"/>
        </w:rPr>
        <w:tab/>
        <w:t>$25,712</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Mayesville town</w:t>
      </w:r>
      <w:r w:rsidRPr="00067884">
        <w:rPr>
          <w:bCs/>
          <w:sz w:val="9"/>
          <w:szCs w:val="9"/>
        </w:rPr>
        <w:tab/>
        <w:t>$27,108</w:t>
      </w:r>
      <w:r w:rsidRPr="00067884">
        <w:rPr>
          <w:bCs/>
          <w:sz w:val="9"/>
          <w:szCs w:val="9"/>
        </w:rPr>
        <w:tab/>
        <w:t>$16,529</w:t>
      </w:r>
      <w:r w:rsidRPr="00067884">
        <w:rPr>
          <w:bCs/>
          <w:sz w:val="9"/>
          <w:szCs w:val="9"/>
        </w:rPr>
        <w:tab/>
        <w:t>($10,598)</w:t>
      </w:r>
      <w:r w:rsidRPr="00067884">
        <w:rPr>
          <w:bCs/>
          <w:sz w:val="9"/>
          <w:szCs w:val="9"/>
        </w:rPr>
        <w:tab/>
        <w:t>$17,332</w:t>
      </w:r>
      <w:r w:rsidRPr="00067884">
        <w:rPr>
          <w:bCs/>
          <w:sz w:val="9"/>
          <w:szCs w:val="9"/>
        </w:rPr>
        <w:tab/>
        <w:t>$822</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Meggett town</w:t>
      </w:r>
      <w:r w:rsidRPr="00067884">
        <w:rPr>
          <w:bCs/>
          <w:sz w:val="9"/>
          <w:szCs w:val="9"/>
        </w:rPr>
        <w:tab/>
        <w:t>$45,465</w:t>
      </w:r>
      <w:r w:rsidRPr="00067884">
        <w:rPr>
          <w:bCs/>
          <w:sz w:val="9"/>
          <w:szCs w:val="9"/>
        </w:rPr>
        <w:tab/>
        <w:t>$27,721</w:t>
      </w:r>
      <w:r w:rsidRPr="00067884">
        <w:rPr>
          <w:bCs/>
          <w:sz w:val="9"/>
          <w:szCs w:val="9"/>
        </w:rPr>
        <w:tab/>
        <w:t>($17,776)</w:t>
      </w:r>
      <w:r w:rsidRPr="00067884">
        <w:rPr>
          <w:bCs/>
          <w:sz w:val="9"/>
          <w:szCs w:val="9"/>
        </w:rPr>
        <w:tab/>
        <w:t>$29,069</w:t>
      </w:r>
      <w:r w:rsidRPr="00067884">
        <w:rPr>
          <w:bCs/>
          <w:sz w:val="9"/>
          <w:szCs w:val="9"/>
        </w:rPr>
        <w:tab/>
        <w:t>$1,380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 xml:space="preserve">Moncks Corner </w:t>
      </w:r>
      <w:r w:rsidRPr="00067884">
        <w:rPr>
          <w:bCs/>
          <w:sz w:val="9"/>
          <w:szCs w:val="9"/>
        </w:rPr>
        <w:tab/>
        <w:t>$292,406</w:t>
      </w:r>
      <w:r w:rsidRPr="00067884">
        <w:rPr>
          <w:bCs/>
          <w:sz w:val="9"/>
          <w:szCs w:val="9"/>
        </w:rPr>
        <w:tab/>
        <w:t>$178,288</w:t>
      </w:r>
      <w:r w:rsidRPr="00067884">
        <w:rPr>
          <w:bCs/>
          <w:sz w:val="9"/>
          <w:szCs w:val="9"/>
        </w:rPr>
        <w:tab/>
        <w:t>($114,307)</w:t>
      </w:r>
      <w:r w:rsidRPr="00067884">
        <w:rPr>
          <w:bCs/>
          <w:sz w:val="9"/>
          <w:szCs w:val="9"/>
        </w:rPr>
        <w:tab/>
        <w:t>$186,957</w:t>
      </w:r>
      <w:r w:rsidRPr="00067884">
        <w:rPr>
          <w:bCs/>
          <w:sz w:val="9"/>
          <w:szCs w:val="9"/>
        </w:rPr>
        <w:tab/>
        <w:t>$8,858</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Monetta town</w:t>
      </w:r>
      <w:r w:rsidRPr="00067884">
        <w:rPr>
          <w:bCs/>
          <w:sz w:val="9"/>
          <w:szCs w:val="9"/>
        </w:rPr>
        <w:tab/>
        <w:t>$8,752</w:t>
      </w:r>
      <w:r w:rsidRPr="00067884">
        <w:rPr>
          <w:bCs/>
          <w:sz w:val="9"/>
          <w:szCs w:val="9"/>
        </w:rPr>
        <w:tab/>
        <w:t>$5,336</w:t>
      </w:r>
      <w:r w:rsidRPr="00067884">
        <w:rPr>
          <w:bCs/>
          <w:sz w:val="9"/>
          <w:szCs w:val="9"/>
        </w:rPr>
        <w:tab/>
        <w:t>($3,425)</w:t>
      </w:r>
      <w:r w:rsidRPr="00067884">
        <w:rPr>
          <w:bCs/>
          <w:sz w:val="9"/>
          <w:szCs w:val="9"/>
        </w:rPr>
        <w:tab/>
        <w:t>$5,596</w:t>
      </w:r>
      <w:r w:rsidRPr="00067884">
        <w:rPr>
          <w:bCs/>
          <w:sz w:val="9"/>
          <w:szCs w:val="9"/>
        </w:rPr>
        <w:tab/>
        <w:t>$269</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Mount Croghan</w:t>
      </w:r>
      <w:r w:rsidRPr="00067884">
        <w:rPr>
          <w:bCs/>
          <w:sz w:val="9"/>
          <w:szCs w:val="9"/>
        </w:rPr>
        <w:tab/>
        <w:t>$7,231</w:t>
      </w:r>
      <w:r w:rsidRPr="00067884">
        <w:rPr>
          <w:bCs/>
          <w:sz w:val="9"/>
          <w:szCs w:val="9"/>
        </w:rPr>
        <w:tab/>
        <w:t>$4,409</w:t>
      </w:r>
      <w:r w:rsidRPr="00067884">
        <w:rPr>
          <w:bCs/>
          <w:sz w:val="9"/>
          <w:szCs w:val="9"/>
        </w:rPr>
        <w:tab/>
        <w:t>($2,827)</w:t>
      </w:r>
      <w:r w:rsidRPr="00067884">
        <w:rPr>
          <w:bCs/>
          <w:sz w:val="9"/>
          <w:szCs w:val="9"/>
        </w:rPr>
        <w:tab/>
        <w:t>$4,624</w:t>
      </w:r>
      <w:r w:rsidRPr="00067884">
        <w:rPr>
          <w:bCs/>
          <w:sz w:val="9"/>
          <w:szCs w:val="9"/>
        </w:rPr>
        <w:tab/>
        <w:t>$220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Mount Pleasant</w:t>
      </w:r>
      <w:r w:rsidRPr="00067884">
        <w:rPr>
          <w:bCs/>
          <w:sz w:val="9"/>
          <w:szCs w:val="9"/>
        </w:rPr>
        <w:tab/>
        <w:t>$2,515,877</w:t>
      </w:r>
      <w:r w:rsidRPr="00067884">
        <w:rPr>
          <w:bCs/>
          <w:sz w:val="9"/>
          <w:szCs w:val="9"/>
        </w:rPr>
        <w:tab/>
        <w:t>$1,534,001</w:t>
      </w:r>
      <w:r w:rsidRPr="00067884">
        <w:rPr>
          <w:bCs/>
          <w:sz w:val="9"/>
          <w:szCs w:val="9"/>
        </w:rPr>
        <w:tab/>
        <w:t>($983,492)</w:t>
      </w:r>
      <w:r w:rsidRPr="00067884">
        <w:rPr>
          <w:bCs/>
          <w:sz w:val="9"/>
          <w:szCs w:val="9"/>
        </w:rPr>
        <w:tab/>
        <w:t>$1,608,589</w:t>
      </w:r>
      <w:r w:rsidRPr="00067884">
        <w:rPr>
          <w:bCs/>
          <w:sz w:val="9"/>
          <w:szCs w:val="9"/>
        </w:rPr>
        <w:tab/>
        <w:t>$76,204</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Mullins city</w:t>
      </w:r>
      <w:r w:rsidRPr="00067884">
        <w:rPr>
          <w:bCs/>
          <w:sz w:val="9"/>
          <w:szCs w:val="9"/>
        </w:rPr>
        <w:tab/>
        <w:t>$172,922</w:t>
      </w:r>
      <w:r w:rsidRPr="00067884">
        <w:rPr>
          <w:bCs/>
          <w:sz w:val="9"/>
          <w:szCs w:val="9"/>
        </w:rPr>
        <w:tab/>
        <w:t>$105,435</w:t>
      </w:r>
      <w:r w:rsidRPr="00067884">
        <w:rPr>
          <w:bCs/>
          <w:sz w:val="9"/>
          <w:szCs w:val="9"/>
        </w:rPr>
        <w:tab/>
        <w:t>($67,601)</w:t>
      </w:r>
      <w:r w:rsidRPr="00067884">
        <w:rPr>
          <w:bCs/>
          <w:sz w:val="9"/>
          <w:szCs w:val="9"/>
        </w:rPr>
        <w:tab/>
        <w:t>$110,562</w:t>
      </w:r>
      <w:r w:rsidRPr="00067884">
        <w:rPr>
          <w:bCs/>
          <w:sz w:val="9"/>
          <w:szCs w:val="9"/>
        </w:rPr>
        <w:tab/>
        <w:t>$5,241</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 xml:space="preserve">Myrtle Beach </w:t>
      </w:r>
      <w:r w:rsidRPr="00067884">
        <w:rPr>
          <w:bCs/>
          <w:sz w:val="9"/>
          <w:szCs w:val="9"/>
        </w:rPr>
        <w:tab/>
        <w:t>$1,005,305</w:t>
      </w:r>
      <w:r w:rsidRPr="00067884">
        <w:rPr>
          <w:bCs/>
          <w:sz w:val="9"/>
          <w:szCs w:val="9"/>
        </w:rPr>
        <w:tab/>
        <w:t>$612,963</w:t>
      </w:r>
      <w:r w:rsidRPr="00067884">
        <w:rPr>
          <w:bCs/>
          <w:sz w:val="9"/>
          <w:szCs w:val="9"/>
        </w:rPr>
        <w:tab/>
        <w:t>($392,990)</w:t>
      </w:r>
      <w:r w:rsidRPr="00067884">
        <w:rPr>
          <w:bCs/>
          <w:sz w:val="9"/>
          <w:szCs w:val="9"/>
        </w:rPr>
        <w:tab/>
        <w:t>$642,767</w:t>
      </w:r>
      <w:r w:rsidRPr="00067884">
        <w:rPr>
          <w:bCs/>
          <w:sz w:val="9"/>
          <w:szCs w:val="9"/>
        </w:rPr>
        <w:tab/>
        <w:t>$30,452</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Neeses town</w:t>
      </w:r>
      <w:r w:rsidRPr="00067884">
        <w:rPr>
          <w:bCs/>
          <w:sz w:val="9"/>
          <w:szCs w:val="9"/>
        </w:rPr>
        <w:tab/>
        <w:t>$13,869</w:t>
      </w:r>
      <w:r w:rsidRPr="00067884">
        <w:rPr>
          <w:bCs/>
          <w:sz w:val="9"/>
          <w:szCs w:val="9"/>
        </w:rPr>
        <w:tab/>
        <w:t>$8,457</w:t>
      </w:r>
      <w:r w:rsidRPr="00067884">
        <w:rPr>
          <w:bCs/>
          <w:sz w:val="9"/>
          <w:szCs w:val="9"/>
        </w:rPr>
        <w:tab/>
        <w:t>($5,423)</w:t>
      </w:r>
      <w:r w:rsidRPr="00067884">
        <w:rPr>
          <w:bCs/>
          <w:sz w:val="9"/>
          <w:szCs w:val="9"/>
        </w:rPr>
        <w:tab/>
        <w:t>$8,868</w:t>
      </w:r>
      <w:r w:rsidRPr="00067884">
        <w:rPr>
          <w:bCs/>
          <w:sz w:val="9"/>
          <w:szCs w:val="9"/>
        </w:rPr>
        <w:tab/>
        <w:t>$421</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Newberry town</w:t>
      </w:r>
      <w:r w:rsidRPr="00067884">
        <w:rPr>
          <w:bCs/>
          <w:sz w:val="9"/>
          <w:szCs w:val="9"/>
        </w:rPr>
        <w:tab/>
        <w:t>$381,110</w:t>
      </w:r>
      <w:r w:rsidRPr="00067884">
        <w:rPr>
          <w:bCs/>
          <w:sz w:val="9"/>
          <w:szCs w:val="9"/>
        </w:rPr>
        <w:tab/>
        <w:t>$232,374</w:t>
      </w:r>
      <w:r w:rsidRPr="00067884">
        <w:rPr>
          <w:bCs/>
          <w:sz w:val="9"/>
          <w:szCs w:val="9"/>
        </w:rPr>
        <w:tab/>
        <w:t>($148,981)</w:t>
      </w:r>
      <w:r w:rsidRPr="00067884">
        <w:rPr>
          <w:bCs/>
          <w:sz w:val="9"/>
          <w:szCs w:val="9"/>
        </w:rPr>
        <w:tab/>
        <w:t>$243,672</w:t>
      </w:r>
      <w:r w:rsidRPr="00067884">
        <w:rPr>
          <w:bCs/>
          <w:sz w:val="9"/>
          <w:szCs w:val="9"/>
        </w:rPr>
        <w:tab/>
        <w:t>$11,543</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 xml:space="preserve">New Ellenton </w:t>
      </w:r>
      <w:r w:rsidRPr="00067884">
        <w:rPr>
          <w:bCs/>
          <w:sz w:val="9"/>
          <w:szCs w:val="9"/>
        </w:rPr>
        <w:tab/>
        <w:t>$76,096</w:t>
      </w:r>
      <w:r w:rsidRPr="00067884">
        <w:rPr>
          <w:bCs/>
          <w:sz w:val="9"/>
          <w:szCs w:val="9"/>
        </w:rPr>
        <w:tab/>
        <w:t>$46,398</w:t>
      </w:r>
      <w:r w:rsidRPr="00067884">
        <w:rPr>
          <w:bCs/>
          <w:sz w:val="9"/>
          <w:szCs w:val="9"/>
        </w:rPr>
        <w:tab/>
        <w:t>($29,749)</w:t>
      </w:r>
      <w:r w:rsidRPr="00067884">
        <w:rPr>
          <w:bCs/>
          <w:sz w:val="9"/>
          <w:szCs w:val="9"/>
        </w:rPr>
        <w:tab/>
        <w:t>$48,654</w:t>
      </w:r>
      <w:r w:rsidRPr="00067884">
        <w:rPr>
          <w:bCs/>
          <w:sz w:val="9"/>
          <w:szCs w:val="9"/>
        </w:rPr>
        <w:tab/>
        <w:t>$2,307</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Nichols town</w:t>
      </w:r>
      <w:r w:rsidRPr="00067884">
        <w:rPr>
          <w:bCs/>
          <w:sz w:val="9"/>
          <w:szCs w:val="9"/>
        </w:rPr>
        <w:tab/>
        <w:t>$13,647</w:t>
      </w:r>
      <w:r w:rsidRPr="00067884">
        <w:rPr>
          <w:bCs/>
          <w:sz w:val="9"/>
          <w:szCs w:val="9"/>
        </w:rPr>
        <w:tab/>
        <w:t>$8,321</w:t>
      </w:r>
      <w:r w:rsidRPr="00067884">
        <w:rPr>
          <w:bCs/>
          <w:sz w:val="9"/>
          <w:szCs w:val="9"/>
        </w:rPr>
        <w:tab/>
        <w:t>($5,338)</w:t>
      </w:r>
      <w:r w:rsidRPr="00067884">
        <w:rPr>
          <w:bCs/>
          <w:sz w:val="9"/>
          <w:szCs w:val="9"/>
        </w:rPr>
        <w:tab/>
        <w:t>$8,725</w:t>
      </w:r>
      <w:r w:rsidRPr="00067884">
        <w:rPr>
          <w:bCs/>
          <w:sz w:val="9"/>
          <w:szCs w:val="9"/>
        </w:rPr>
        <w:tab/>
        <w:t>$417</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Ninety Six</w:t>
      </w:r>
      <w:r w:rsidRPr="00067884">
        <w:rPr>
          <w:bCs/>
          <w:sz w:val="9"/>
          <w:szCs w:val="9"/>
        </w:rPr>
        <w:tab/>
        <w:t>$74,093</w:t>
      </w:r>
      <w:r w:rsidRPr="00067884">
        <w:rPr>
          <w:bCs/>
          <w:sz w:val="9"/>
          <w:szCs w:val="9"/>
        </w:rPr>
        <w:tab/>
        <w:t>$45,177</w:t>
      </w:r>
      <w:r w:rsidRPr="00067884">
        <w:rPr>
          <w:bCs/>
          <w:sz w:val="9"/>
          <w:szCs w:val="9"/>
        </w:rPr>
        <w:tab/>
        <w:t>($28,968)</w:t>
      </w:r>
      <w:r w:rsidRPr="00067884">
        <w:rPr>
          <w:bCs/>
          <w:sz w:val="9"/>
          <w:szCs w:val="9"/>
        </w:rPr>
        <w:tab/>
        <w:t>$47,374</w:t>
      </w:r>
      <w:r w:rsidRPr="00067884">
        <w:rPr>
          <w:bCs/>
          <w:sz w:val="9"/>
          <w:szCs w:val="9"/>
        </w:rPr>
        <w:tab/>
        <w:t>$2,248</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Norris town</w:t>
      </w:r>
      <w:r w:rsidRPr="00067884">
        <w:rPr>
          <w:bCs/>
          <w:sz w:val="9"/>
          <w:szCs w:val="9"/>
        </w:rPr>
        <w:tab/>
        <w:t>$30,149</w:t>
      </w:r>
      <w:r w:rsidRPr="00067884">
        <w:rPr>
          <w:bCs/>
          <w:sz w:val="9"/>
          <w:szCs w:val="9"/>
        </w:rPr>
        <w:tab/>
        <w:t>$18,383</w:t>
      </w:r>
      <w:r w:rsidRPr="00067884">
        <w:rPr>
          <w:bCs/>
          <w:sz w:val="9"/>
          <w:szCs w:val="9"/>
        </w:rPr>
        <w:tab/>
        <w:t>($11,789)</w:t>
      </w:r>
      <w:r w:rsidRPr="00067884">
        <w:rPr>
          <w:bCs/>
          <w:sz w:val="9"/>
          <w:szCs w:val="9"/>
        </w:rPr>
        <w:tab/>
        <w:t>$19,277</w:t>
      </w:r>
      <w:r w:rsidRPr="00067884">
        <w:rPr>
          <w:bCs/>
          <w:sz w:val="9"/>
          <w:szCs w:val="9"/>
        </w:rPr>
        <w:tab/>
        <w:t>$917</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North town</w:t>
      </w:r>
      <w:r w:rsidRPr="00067884">
        <w:rPr>
          <w:bCs/>
          <w:sz w:val="9"/>
          <w:szCs w:val="9"/>
        </w:rPr>
        <w:tab/>
        <w:t>$27,961</w:t>
      </w:r>
      <w:r w:rsidRPr="00067884">
        <w:rPr>
          <w:bCs/>
          <w:sz w:val="9"/>
          <w:szCs w:val="9"/>
        </w:rPr>
        <w:tab/>
        <w:t>$17,049</w:t>
      </w:r>
      <w:r w:rsidRPr="00067884">
        <w:rPr>
          <w:bCs/>
          <w:sz w:val="9"/>
          <w:szCs w:val="9"/>
        </w:rPr>
        <w:tab/>
        <w:t>($10,934)</w:t>
      </w:r>
      <w:r w:rsidRPr="00067884">
        <w:rPr>
          <w:bCs/>
          <w:sz w:val="9"/>
          <w:szCs w:val="9"/>
        </w:rPr>
        <w:tab/>
        <w:t>$17,878</w:t>
      </w:r>
      <w:r w:rsidRPr="00067884">
        <w:rPr>
          <w:bCs/>
          <w:sz w:val="9"/>
          <w:szCs w:val="9"/>
        </w:rPr>
        <w:tab/>
        <w:t>$850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 xml:space="preserve">North Augusta </w:t>
      </w:r>
      <w:r w:rsidRPr="00067884">
        <w:rPr>
          <w:bCs/>
          <w:sz w:val="9"/>
          <w:szCs w:val="9"/>
        </w:rPr>
        <w:tab/>
        <w:t>$791,665</w:t>
      </w:r>
      <w:r w:rsidRPr="00067884">
        <w:rPr>
          <w:bCs/>
          <w:sz w:val="9"/>
          <w:szCs w:val="9"/>
        </w:rPr>
        <w:tab/>
        <w:t>$482,701</w:t>
      </w:r>
      <w:r w:rsidRPr="00067884">
        <w:rPr>
          <w:bCs/>
          <w:sz w:val="9"/>
          <w:szCs w:val="9"/>
        </w:rPr>
        <w:tab/>
        <w:t>($309,475)</w:t>
      </w:r>
      <w:r w:rsidRPr="00067884">
        <w:rPr>
          <w:bCs/>
          <w:sz w:val="9"/>
          <w:szCs w:val="9"/>
        </w:rPr>
        <w:tab/>
        <w:t>$506,171</w:t>
      </w:r>
      <w:r w:rsidRPr="00067884">
        <w:rPr>
          <w:bCs/>
          <w:sz w:val="9"/>
          <w:szCs w:val="9"/>
        </w:rPr>
        <w:tab/>
        <w:t>$23,981</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North Char.</w:t>
      </w:r>
      <w:r w:rsidRPr="00067884">
        <w:rPr>
          <w:bCs/>
          <w:sz w:val="9"/>
          <w:szCs w:val="9"/>
        </w:rPr>
        <w:tab/>
        <w:t>$3,614,596</w:t>
      </w:r>
      <w:r w:rsidRPr="00067884">
        <w:rPr>
          <w:bCs/>
          <w:sz w:val="9"/>
          <w:szCs w:val="9"/>
        </w:rPr>
        <w:tab/>
        <w:t>$2,203,921</w:t>
      </w:r>
      <w:r w:rsidRPr="00067884">
        <w:rPr>
          <w:bCs/>
          <w:sz w:val="9"/>
          <w:szCs w:val="9"/>
        </w:rPr>
        <w:tab/>
        <w:t>($1,412,995)</w:t>
      </w:r>
      <w:r w:rsidRPr="00067884">
        <w:rPr>
          <w:bCs/>
          <w:sz w:val="9"/>
          <w:szCs w:val="9"/>
        </w:rPr>
        <w:tab/>
        <w:t>$2,311,082</w:t>
      </w:r>
      <w:r w:rsidRPr="00067884">
        <w:rPr>
          <w:bCs/>
          <w:sz w:val="9"/>
          <w:szCs w:val="9"/>
        </w:rPr>
        <w:tab/>
        <w:t>$109,482</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 xml:space="preserve">North Myrtle </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\Beach</w:t>
      </w:r>
      <w:r w:rsidRPr="00067884">
        <w:rPr>
          <w:bCs/>
          <w:sz w:val="9"/>
          <w:szCs w:val="9"/>
        </w:rPr>
        <w:tab/>
        <w:t>$509,976</w:t>
      </w:r>
      <w:r w:rsidRPr="00067884">
        <w:rPr>
          <w:bCs/>
          <w:sz w:val="9"/>
          <w:szCs w:val="9"/>
        </w:rPr>
        <w:tab/>
        <w:t>$310,947</w:t>
      </w:r>
      <w:r w:rsidRPr="00067884">
        <w:rPr>
          <w:bCs/>
          <w:sz w:val="9"/>
          <w:szCs w:val="9"/>
        </w:rPr>
        <w:tab/>
        <w:t>($199,359)</w:t>
      </w:r>
      <w:r w:rsidRPr="00067884">
        <w:rPr>
          <w:bCs/>
          <w:sz w:val="9"/>
          <w:szCs w:val="9"/>
        </w:rPr>
        <w:tab/>
        <w:t>$326,066</w:t>
      </w:r>
      <w:r w:rsidRPr="00067884">
        <w:rPr>
          <w:bCs/>
          <w:sz w:val="9"/>
          <w:szCs w:val="9"/>
        </w:rPr>
        <w:tab/>
        <w:t>$15,449</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Norway town</w:t>
      </w:r>
      <w:r w:rsidRPr="00067884">
        <w:rPr>
          <w:bCs/>
          <w:sz w:val="9"/>
          <w:szCs w:val="9"/>
        </w:rPr>
        <w:tab/>
        <w:t>$12,497</w:t>
      </w:r>
      <w:r w:rsidRPr="00067884">
        <w:rPr>
          <w:bCs/>
          <w:sz w:val="9"/>
          <w:szCs w:val="9"/>
        </w:rPr>
        <w:tab/>
        <w:t>$7,620</w:t>
      </w:r>
      <w:r w:rsidRPr="00067884">
        <w:rPr>
          <w:bCs/>
          <w:sz w:val="9"/>
          <w:szCs w:val="9"/>
        </w:rPr>
        <w:tab/>
        <w:t>($4,888)</w:t>
      </w:r>
      <w:r w:rsidRPr="00067884">
        <w:rPr>
          <w:bCs/>
          <w:sz w:val="9"/>
          <w:szCs w:val="9"/>
        </w:rPr>
        <w:tab/>
        <w:t>$7,990</w:t>
      </w:r>
      <w:r w:rsidRPr="00067884">
        <w:rPr>
          <w:bCs/>
          <w:sz w:val="9"/>
          <w:szCs w:val="9"/>
        </w:rPr>
        <w:tab/>
        <w:t>$381</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lastRenderedPageBreak/>
        <w:t>Olanta town</w:t>
      </w:r>
      <w:r w:rsidRPr="00067884">
        <w:rPr>
          <w:bCs/>
          <w:sz w:val="9"/>
          <w:szCs w:val="9"/>
        </w:rPr>
        <w:tab/>
        <w:t>$20,878</w:t>
      </w:r>
      <w:r w:rsidRPr="00067884">
        <w:rPr>
          <w:bCs/>
          <w:sz w:val="9"/>
          <w:szCs w:val="9"/>
        </w:rPr>
        <w:tab/>
        <w:t>$12,730</w:t>
      </w:r>
      <w:r w:rsidRPr="00067884">
        <w:rPr>
          <w:bCs/>
          <w:sz w:val="9"/>
          <w:szCs w:val="9"/>
        </w:rPr>
        <w:tab/>
        <w:t>($8,162)</w:t>
      </w:r>
      <w:r w:rsidRPr="00067884">
        <w:rPr>
          <w:bCs/>
          <w:sz w:val="9"/>
          <w:szCs w:val="9"/>
        </w:rPr>
        <w:tab/>
        <w:t>$13,349</w:t>
      </w:r>
      <w:r w:rsidRPr="00067884">
        <w:rPr>
          <w:bCs/>
          <w:sz w:val="9"/>
          <w:szCs w:val="9"/>
        </w:rPr>
        <w:tab/>
        <w:t>$632</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Olar town</w:t>
      </w:r>
      <w:r w:rsidRPr="00067884">
        <w:rPr>
          <w:bCs/>
          <w:sz w:val="9"/>
          <w:szCs w:val="9"/>
        </w:rPr>
        <w:tab/>
        <w:t>$9,531</w:t>
      </w:r>
      <w:r w:rsidRPr="00067884">
        <w:rPr>
          <w:bCs/>
          <w:sz w:val="9"/>
          <w:szCs w:val="9"/>
        </w:rPr>
        <w:tab/>
        <w:t>$5,811</w:t>
      </w:r>
      <w:r w:rsidRPr="00067884">
        <w:rPr>
          <w:bCs/>
          <w:sz w:val="9"/>
          <w:szCs w:val="9"/>
        </w:rPr>
        <w:tab/>
        <w:t>($3,727)</w:t>
      </w:r>
      <w:r w:rsidRPr="00067884">
        <w:rPr>
          <w:bCs/>
          <w:sz w:val="9"/>
          <w:szCs w:val="9"/>
        </w:rPr>
        <w:tab/>
        <w:t>$6,094</w:t>
      </w:r>
      <w:r w:rsidRPr="00067884">
        <w:rPr>
          <w:bCs/>
          <w:sz w:val="9"/>
          <w:szCs w:val="9"/>
        </w:rPr>
        <w:tab/>
        <w:t>$290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Orangeburg city</w:t>
      </w:r>
      <w:r w:rsidRPr="00067884">
        <w:rPr>
          <w:bCs/>
          <w:sz w:val="9"/>
          <w:szCs w:val="9"/>
        </w:rPr>
        <w:tab/>
        <w:t>$517,838</w:t>
      </w:r>
      <w:r w:rsidRPr="00067884">
        <w:rPr>
          <w:bCs/>
          <w:sz w:val="9"/>
          <w:szCs w:val="9"/>
        </w:rPr>
        <w:tab/>
        <w:t>$315,741</w:t>
      </w:r>
      <w:r w:rsidRPr="00067884">
        <w:rPr>
          <w:bCs/>
          <w:sz w:val="9"/>
          <w:szCs w:val="9"/>
        </w:rPr>
        <w:tab/>
        <w:t>($202,430)</w:t>
      </w:r>
      <w:r w:rsidRPr="00067884">
        <w:rPr>
          <w:bCs/>
          <w:sz w:val="9"/>
          <w:szCs w:val="9"/>
        </w:rPr>
        <w:tab/>
        <w:t>$331,093</w:t>
      </w:r>
      <w:r w:rsidRPr="00067884">
        <w:rPr>
          <w:bCs/>
          <w:sz w:val="9"/>
          <w:szCs w:val="9"/>
        </w:rPr>
        <w:tab/>
        <w:t>$15,685</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Pacolet town</w:t>
      </w:r>
      <w:r w:rsidRPr="00067884">
        <w:rPr>
          <w:bCs/>
          <w:sz w:val="9"/>
          <w:szCs w:val="9"/>
        </w:rPr>
        <w:tab/>
        <w:t>$82,882</w:t>
      </w:r>
      <w:r w:rsidRPr="00067884">
        <w:rPr>
          <w:bCs/>
          <w:sz w:val="9"/>
          <w:szCs w:val="9"/>
        </w:rPr>
        <w:tab/>
        <w:t>$50,536</w:t>
      </w:r>
      <w:r w:rsidRPr="00067884">
        <w:rPr>
          <w:bCs/>
          <w:sz w:val="9"/>
          <w:szCs w:val="9"/>
        </w:rPr>
        <w:tab/>
        <w:t>($32,403)</w:t>
      </w:r>
      <w:r w:rsidRPr="00067884">
        <w:rPr>
          <w:bCs/>
          <w:sz w:val="9"/>
          <w:szCs w:val="9"/>
        </w:rPr>
        <w:tab/>
        <w:t>$52,993</w:t>
      </w:r>
      <w:r w:rsidRPr="00067884">
        <w:rPr>
          <w:bCs/>
          <w:sz w:val="9"/>
          <w:szCs w:val="9"/>
        </w:rPr>
        <w:tab/>
        <w:t>$2,514</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Pageland town</w:t>
      </w:r>
      <w:r w:rsidRPr="00067884">
        <w:rPr>
          <w:bCs/>
          <w:sz w:val="9"/>
          <w:szCs w:val="9"/>
        </w:rPr>
        <w:tab/>
        <w:t>$102,351</w:t>
      </w:r>
      <w:r w:rsidRPr="00067884">
        <w:rPr>
          <w:bCs/>
          <w:sz w:val="9"/>
          <w:szCs w:val="9"/>
        </w:rPr>
        <w:tab/>
        <w:t>$62,406</w:t>
      </w:r>
      <w:r w:rsidRPr="00067884">
        <w:rPr>
          <w:bCs/>
          <w:sz w:val="9"/>
          <w:szCs w:val="9"/>
        </w:rPr>
        <w:tab/>
        <w:t>($40,012)</w:t>
      </w:r>
      <w:r w:rsidRPr="00067884">
        <w:rPr>
          <w:bCs/>
          <w:sz w:val="9"/>
          <w:szCs w:val="9"/>
        </w:rPr>
        <w:tab/>
        <w:t>$65,441</w:t>
      </w:r>
      <w:r w:rsidRPr="00067884">
        <w:rPr>
          <w:bCs/>
          <w:sz w:val="9"/>
          <w:szCs w:val="9"/>
        </w:rPr>
        <w:tab/>
        <w:t>$3,102</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Pamplico town</w:t>
      </w:r>
      <w:r w:rsidRPr="00067884">
        <w:rPr>
          <w:bCs/>
          <w:sz w:val="9"/>
          <w:szCs w:val="9"/>
        </w:rPr>
        <w:tab/>
        <w:t>$45,465</w:t>
      </w:r>
      <w:r w:rsidRPr="00067884">
        <w:rPr>
          <w:bCs/>
          <w:sz w:val="9"/>
          <w:szCs w:val="9"/>
        </w:rPr>
        <w:tab/>
        <w:t>$27,721</w:t>
      </w:r>
      <w:r w:rsidRPr="00067884">
        <w:rPr>
          <w:bCs/>
          <w:sz w:val="9"/>
          <w:szCs w:val="9"/>
        </w:rPr>
        <w:tab/>
        <w:t>($17,776)</w:t>
      </w:r>
      <w:r w:rsidRPr="00067884">
        <w:rPr>
          <w:bCs/>
          <w:sz w:val="9"/>
          <w:szCs w:val="9"/>
        </w:rPr>
        <w:tab/>
        <w:t>$29,069</w:t>
      </w:r>
      <w:r w:rsidRPr="00067884">
        <w:rPr>
          <w:bCs/>
          <w:sz w:val="9"/>
          <w:szCs w:val="9"/>
        </w:rPr>
        <w:tab/>
        <w:t>$1,380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Parksville town</w:t>
      </w:r>
      <w:r w:rsidRPr="00067884">
        <w:rPr>
          <w:bCs/>
          <w:sz w:val="9"/>
          <w:szCs w:val="9"/>
        </w:rPr>
        <w:tab/>
        <w:t>$4,339</w:t>
      </w:r>
      <w:r w:rsidRPr="00067884">
        <w:rPr>
          <w:bCs/>
          <w:sz w:val="9"/>
          <w:szCs w:val="9"/>
        </w:rPr>
        <w:tab/>
        <w:t>$2,645</w:t>
      </w:r>
      <w:r w:rsidRPr="00067884">
        <w:rPr>
          <w:bCs/>
          <w:sz w:val="9"/>
          <w:szCs w:val="9"/>
        </w:rPr>
        <w:tab/>
        <w:t>($1,699)</w:t>
      </w:r>
      <w:r w:rsidRPr="00067884">
        <w:rPr>
          <w:bCs/>
          <w:sz w:val="9"/>
          <w:szCs w:val="9"/>
        </w:rPr>
        <w:tab/>
        <w:t>$2,774</w:t>
      </w:r>
      <w:r w:rsidRPr="00067884">
        <w:rPr>
          <w:bCs/>
          <w:sz w:val="9"/>
          <w:szCs w:val="9"/>
        </w:rPr>
        <w:tab/>
        <w:t>$135</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Patrick town</w:t>
      </w:r>
      <w:r w:rsidRPr="00067884">
        <w:rPr>
          <w:bCs/>
          <w:sz w:val="9"/>
          <w:szCs w:val="9"/>
        </w:rPr>
        <w:tab/>
        <w:t>$13,016</w:t>
      </w:r>
      <w:r w:rsidRPr="00067884">
        <w:rPr>
          <w:bCs/>
          <w:sz w:val="9"/>
          <w:szCs w:val="9"/>
        </w:rPr>
        <w:tab/>
        <w:t>$7,936</w:t>
      </w:r>
      <w:r w:rsidRPr="00067884">
        <w:rPr>
          <w:bCs/>
          <w:sz w:val="9"/>
          <w:szCs w:val="9"/>
        </w:rPr>
        <w:tab/>
        <w:t>($5,091)</w:t>
      </w:r>
      <w:r w:rsidRPr="00067884">
        <w:rPr>
          <w:bCs/>
          <w:sz w:val="9"/>
          <w:szCs w:val="9"/>
        </w:rPr>
        <w:tab/>
        <w:t>$8,322</w:t>
      </w:r>
      <w:r w:rsidRPr="00067884">
        <w:rPr>
          <w:bCs/>
          <w:sz w:val="9"/>
          <w:szCs w:val="9"/>
        </w:rPr>
        <w:tab/>
        <w:t>$397</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Pawleys Island town</w:t>
      </w:r>
      <w:r w:rsidRPr="00067884">
        <w:rPr>
          <w:bCs/>
          <w:sz w:val="9"/>
          <w:szCs w:val="9"/>
        </w:rPr>
        <w:tab/>
        <w:t>$3,820</w:t>
      </w:r>
      <w:r w:rsidRPr="00067884">
        <w:rPr>
          <w:bCs/>
          <w:sz w:val="9"/>
          <w:szCs w:val="9"/>
        </w:rPr>
        <w:tab/>
        <w:t>$2,329</w:t>
      </w:r>
      <w:r w:rsidRPr="00067884">
        <w:rPr>
          <w:bCs/>
          <w:sz w:val="9"/>
          <w:szCs w:val="9"/>
        </w:rPr>
        <w:tab/>
        <w:t>($1,497)</w:t>
      </w:r>
      <w:r w:rsidRPr="00067884">
        <w:rPr>
          <w:bCs/>
          <w:sz w:val="9"/>
          <w:szCs w:val="9"/>
        </w:rPr>
        <w:tab/>
        <w:t>$2,442</w:t>
      </w:r>
      <w:r w:rsidRPr="00067884">
        <w:rPr>
          <w:bCs/>
          <w:sz w:val="9"/>
          <w:szCs w:val="9"/>
        </w:rPr>
        <w:tab/>
        <w:t>$119</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Paxville town</w:t>
      </w:r>
      <w:r w:rsidRPr="00067884">
        <w:rPr>
          <w:bCs/>
          <w:sz w:val="9"/>
          <w:szCs w:val="9"/>
        </w:rPr>
        <w:tab/>
        <w:t>$6,861</w:t>
      </w:r>
      <w:r w:rsidRPr="00067884">
        <w:rPr>
          <w:bCs/>
          <w:sz w:val="9"/>
          <w:szCs w:val="9"/>
        </w:rPr>
        <w:tab/>
        <w:t>$4,183</w:t>
      </w:r>
      <w:r w:rsidRPr="00067884">
        <w:rPr>
          <w:bCs/>
          <w:sz w:val="9"/>
          <w:szCs w:val="9"/>
        </w:rPr>
        <w:tab/>
        <w:t>($2,684)</w:t>
      </w:r>
      <w:r w:rsidRPr="00067884">
        <w:rPr>
          <w:bCs/>
          <w:sz w:val="9"/>
          <w:szCs w:val="9"/>
        </w:rPr>
        <w:tab/>
        <w:t>$4,386</w:t>
      </w:r>
      <w:r w:rsidRPr="00067884">
        <w:rPr>
          <w:bCs/>
          <w:sz w:val="9"/>
          <w:szCs w:val="9"/>
        </w:rPr>
        <w:tab/>
        <w:t>$210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Peak town</w:t>
      </w:r>
      <w:r w:rsidRPr="00067884">
        <w:rPr>
          <w:bCs/>
          <w:sz w:val="9"/>
          <w:szCs w:val="9"/>
        </w:rPr>
        <w:tab/>
        <w:t>$2,373</w:t>
      </w:r>
      <w:r w:rsidRPr="00067884">
        <w:rPr>
          <w:bCs/>
          <w:sz w:val="9"/>
          <w:szCs w:val="9"/>
        </w:rPr>
        <w:tab/>
        <w:t>$1,447</w:t>
      </w:r>
      <w:r w:rsidRPr="00067884">
        <w:rPr>
          <w:bCs/>
          <w:sz w:val="9"/>
          <w:szCs w:val="9"/>
        </w:rPr>
        <w:tab/>
        <w:t>($929)</w:t>
      </w:r>
      <w:r w:rsidRPr="00067884">
        <w:rPr>
          <w:bCs/>
          <w:sz w:val="9"/>
          <w:szCs w:val="9"/>
        </w:rPr>
        <w:tab/>
        <w:t>$1,517</w:t>
      </w:r>
      <w:r w:rsidRPr="00067884">
        <w:rPr>
          <w:bCs/>
          <w:sz w:val="9"/>
          <w:szCs w:val="9"/>
        </w:rPr>
        <w:tab/>
        <w:t>$73</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Pelion town</w:t>
      </w:r>
      <w:r w:rsidRPr="00067884">
        <w:rPr>
          <w:bCs/>
          <w:sz w:val="9"/>
          <w:szCs w:val="9"/>
        </w:rPr>
        <w:tab/>
        <w:t>$24,994</w:t>
      </w:r>
      <w:r w:rsidRPr="00067884">
        <w:rPr>
          <w:bCs/>
          <w:sz w:val="9"/>
          <w:szCs w:val="9"/>
        </w:rPr>
        <w:tab/>
        <w:t>$15,240</w:t>
      </w:r>
      <w:r w:rsidRPr="00067884">
        <w:rPr>
          <w:bCs/>
          <w:sz w:val="9"/>
          <w:szCs w:val="9"/>
        </w:rPr>
        <w:tab/>
        <w:t>($9,773)</w:t>
      </w:r>
      <w:r w:rsidRPr="00067884">
        <w:rPr>
          <w:bCs/>
          <w:sz w:val="9"/>
          <w:szCs w:val="9"/>
        </w:rPr>
        <w:tab/>
        <w:t>$15,981</w:t>
      </w:r>
      <w:r w:rsidRPr="00067884">
        <w:rPr>
          <w:bCs/>
          <w:sz w:val="9"/>
          <w:szCs w:val="9"/>
        </w:rPr>
        <w:tab/>
        <w:t>$759</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Pelzer town</w:t>
      </w:r>
      <w:r w:rsidRPr="00067884">
        <w:rPr>
          <w:bCs/>
          <w:sz w:val="9"/>
          <w:szCs w:val="9"/>
        </w:rPr>
        <w:tab/>
        <w:t>$3,300</w:t>
      </w:r>
      <w:r w:rsidRPr="00067884">
        <w:rPr>
          <w:bCs/>
          <w:sz w:val="9"/>
          <w:szCs w:val="9"/>
        </w:rPr>
        <w:tab/>
        <w:t>$2,012</w:t>
      </w:r>
      <w:r w:rsidRPr="00067884">
        <w:rPr>
          <w:bCs/>
          <w:sz w:val="9"/>
          <w:szCs w:val="9"/>
        </w:rPr>
        <w:tab/>
        <w:t>($1,290)</w:t>
      </w:r>
      <w:r w:rsidRPr="00067884">
        <w:rPr>
          <w:bCs/>
          <w:sz w:val="9"/>
          <w:szCs w:val="9"/>
        </w:rPr>
        <w:tab/>
        <w:t>$2,110</w:t>
      </w:r>
      <w:r w:rsidRPr="00067884">
        <w:rPr>
          <w:bCs/>
          <w:sz w:val="9"/>
          <w:szCs w:val="9"/>
        </w:rPr>
        <w:tab/>
        <w:t>$100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Pendleton town</w:t>
      </w:r>
      <w:r w:rsidRPr="00067884">
        <w:rPr>
          <w:bCs/>
          <w:sz w:val="9"/>
          <w:szCs w:val="9"/>
        </w:rPr>
        <w:tab/>
        <w:t>$109,916</w:t>
      </w:r>
      <w:r w:rsidRPr="00067884">
        <w:rPr>
          <w:bCs/>
          <w:sz w:val="9"/>
          <w:szCs w:val="9"/>
        </w:rPr>
        <w:tab/>
        <w:t>$67,019</w:t>
      </w:r>
      <w:r w:rsidRPr="00067884">
        <w:rPr>
          <w:bCs/>
          <w:sz w:val="9"/>
          <w:szCs w:val="9"/>
        </w:rPr>
        <w:tab/>
        <w:t>($42,968)</w:t>
      </w:r>
      <w:r w:rsidRPr="00067884">
        <w:rPr>
          <w:bCs/>
          <w:sz w:val="9"/>
          <w:szCs w:val="9"/>
        </w:rPr>
        <w:tab/>
        <w:t>$70,278</w:t>
      </w:r>
      <w:r w:rsidRPr="00067884">
        <w:rPr>
          <w:bCs/>
          <w:sz w:val="9"/>
          <w:szCs w:val="9"/>
        </w:rPr>
        <w:tab/>
        <w:t>$3,330</w:t>
      </w:r>
    </w:p>
    <w:p w:rsidR="00067884" w:rsidRPr="00067884" w:rsidRDefault="00067884" w:rsidP="00067884">
      <w:pPr>
        <w:tabs>
          <w:tab w:val="left" w:pos="990"/>
          <w:tab w:val="left" w:pos="1080"/>
          <w:tab w:val="left" w:pos="1800"/>
          <w:tab w:val="left" w:pos="2700"/>
          <w:tab w:val="left" w:pos="4050"/>
          <w:tab w:val="left" w:pos="5040"/>
          <w:tab w:val="left" w:pos="5490"/>
        </w:tabs>
        <w:ind w:left="108"/>
        <w:jc w:val="left"/>
        <w:rPr>
          <w:bCs/>
          <w:sz w:val="9"/>
          <w:szCs w:val="9"/>
        </w:rPr>
      </w:pPr>
      <w:r w:rsidRPr="00067884">
        <w:rPr>
          <w:bCs/>
          <w:sz w:val="9"/>
          <w:szCs w:val="9"/>
        </w:rPr>
        <w:t>Perry town</w:t>
      </w:r>
      <w:r w:rsidRPr="00067884">
        <w:rPr>
          <w:bCs/>
          <w:sz w:val="9"/>
          <w:szCs w:val="9"/>
        </w:rPr>
        <w:tab/>
        <w:t>$8,641</w:t>
      </w:r>
      <w:r w:rsidRPr="00067884">
        <w:rPr>
          <w:bCs/>
          <w:sz w:val="9"/>
          <w:szCs w:val="9"/>
        </w:rPr>
        <w:tab/>
        <w:t>$5,268</w:t>
      </w:r>
      <w:r w:rsidRPr="00067884">
        <w:rPr>
          <w:bCs/>
          <w:sz w:val="9"/>
          <w:szCs w:val="9"/>
        </w:rPr>
        <w:tab/>
        <w:t>($3,380)</w:t>
      </w:r>
      <w:r w:rsidRPr="00067884">
        <w:rPr>
          <w:bCs/>
          <w:sz w:val="9"/>
          <w:szCs w:val="9"/>
        </w:rPr>
        <w:tab/>
        <w:t>$5,525</w:t>
      </w:r>
      <w:r w:rsidRPr="00067884">
        <w:rPr>
          <w:bCs/>
          <w:sz w:val="9"/>
          <w:szCs w:val="9"/>
        </w:rPr>
        <w:tab/>
        <w:t>$264</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Municipal Local Government Fund Estimates ‐ FY 2019‐20</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 xml:space="preserve"> </w:t>
      </w:r>
      <w:r w:rsidRPr="00067884">
        <w:rPr>
          <w:rFonts w:eastAsia="Calibri"/>
          <w:bCs/>
          <w:w w:val="105"/>
          <w:sz w:val="14"/>
          <w:szCs w:val="14"/>
        </w:rPr>
        <w:tab/>
        <w:t xml:space="preserve">Revenue Distribution: 83.278% counties; 16.722% municipalities; Revenue Growth: 5% </w:t>
      </w:r>
      <w:r w:rsidRPr="00067884">
        <w:rPr>
          <w:rFonts w:eastAsia="Calibri"/>
          <w:bCs/>
          <w:w w:val="105"/>
          <w:sz w:val="14"/>
          <w:szCs w:val="14"/>
        </w:rPr>
        <w:tab/>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MUNICIPALITY</w:t>
      </w:r>
      <w:r w:rsidRPr="00067884">
        <w:rPr>
          <w:bCs/>
          <w:sz w:val="8"/>
          <w:szCs w:val="8"/>
        </w:rPr>
        <w:tab/>
      </w:r>
      <w:r w:rsidRPr="00067884">
        <w:rPr>
          <w:bCs/>
          <w:sz w:val="8"/>
          <w:szCs w:val="8"/>
        </w:rPr>
        <w:tab/>
        <w:t xml:space="preserve">FY 2019‐20 </w:t>
      </w:r>
      <w:r w:rsidRPr="00067884">
        <w:rPr>
          <w:bCs/>
          <w:sz w:val="8"/>
          <w:szCs w:val="8"/>
        </w:rPr>
        <w:tab/>
      </w:r>
      <w:r w:rsidRPr="00067884">
        <w:rPr>
          <w:bCs/>
          <w:sz w:val="8"/>
          <w:szCs w:val="8"/>
        </w:rPr>
        <w:tab/>
        <w:t xml:space="preserve">FY 2019‐20 </w:t>
      </w:r>
      <w:r w:rsidRPr="00067884">
        <w:rPr>
          <w:bCs/>
          <w:sz w:val="8"/>
          <w:szCs w:val="8"/>
        </w:rPr>
        <w:tab/>
        <w:t xml:space="preserve">DIFFERENCE BETWEEN </w:t>
      </w:r>
      <w:r w:rsidRPr="00067884">
        <w:rPr>
          <w:bCs/>
          <w:sz w:val="8"/>
          <w:szCs w:val="8"/>
        </w:rPr>
        <w:tab/>
        <w:t xml:space="preserve">FY 2019‐20 </w:t>
      </w:r>
      <w:r w:rsidRPr="00067884">
        <w:rPr>
          <w:bCs/>
          <w:sz w:val="8"/>
          <w:szCs w:val="8"/>
        </w:rPr>
        <w:tab/>
        <w:t xml:space="preserve">DIFFERENCE BETWEEN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t xml:space="preserve">STATUTORY </w:t>
      </w:r>
      <w:r w:rsidRPr="00067884">
        <w:rPr>
          <w:bCs/>
          <w:sz w:val="8"/>
          <w:szCs w:val="8"/>
        </w:rPr>
        <w:tab/>
      </w:r>
      <w:r w:rsidRPr="00067884">
        <w:rPr>
          <w:bCs/>
          <w:sz w:val="8"/>
          <w:szCs w:val="8"/>
        </w:rPr>
        <w:tab/>
        <w:t xml:space="preserve">ESTIMATED </w:t>
      </w:r>
      <w:r w:rsidRPr="00067884">
        <w:rPr>
          <w:bCs/>
          <w:sz w:val="8"/>
          <w:szCs w:val="8"/>
        </w:rPr>
        <w:tab/>
        <w:t xml:space="preserve">FY 2019‐20 ESTIMATED </w:t>
      </w:r>
      <w:r w:rsidRPr="00067884">
        <w:rPr>
          <w:bCs/>
          <w:sz w:val="8"/>
          <w:szCs w:val="8"/>
        </w:rPr>
        <w:tab/>
        <w:t xml:space="preserve">PROPOSED </w:t>
      </w:r>
      <w:r w:rsidRPr="00067884">
        <w:rPr>
          <w:bCs/>
          <w:sz w:val="8"/>
          <w:szCs w:val="8"/>
        </w:rPr>
        <w:tab/>
        <w:t xml:space="preserve">PROPOSED LEGISLATION </w:t>
      </w:r>
    </w:p>
    <w:p w:rsidR="00067884" w:rsidRPr="00067884" w:rsidRDefault="00067884" w:rsidP="00067884">
      <w:pPr>
        <w:tabs>
          <w:tab w:val="left" w:pos="738"/>
          <w:tab w:val="left" w:pos="990"/>
          <w:tab w:val="left" w:pos="1512"/>
          <w:tab w:val="left" w:pos="1800"/>
          <w:tab w:val="left" w:pos="2700"/>
          <w:tab w:val="left" w:pos="3420"/>
          <w:tab w:val="left" w:pos="4050"/>
          <w:tab w:val="left" w:pos="4770"/>
          <w:tab w:val="left" w:pos="5490"/>
        </w:tabs>
        <w:ind w:left="108"/>
        <w:jc w:val="left"/>
        <w:rPr>
          <w:bCs/>
          <w:sz w:val="8"/>
          <w:szCs w:val="8"/>
        </w:rPr>
      </w:pPr>
      <w:r w:rsidRPr="00067884">
        <w:rPr>
          <w:bCs/>
          <w:sz w:val="8"/>
          <w:szCs w:val="8"/>
        </w:rPr>
        <w:tab/>
      </w:r>
      <w:r w:rsidRPr="00067884">
        <w:rPr>
          <w:bCs/>
          <w:sz w:val="8"/>
          <w:szCs w:val="8"/>
        </w:rPr>
        <w:tab/>
        <w:t>FORMULA</w:t>
      </w:r>
      <w:r w:rsidRPr="00067884">
        <w:rPr>
          <w:bCs/>
          <w:sz w:val="8"/>
          <w:szCs w:val="8"/>
        </w:rPr>
        <w:tab/>
      </w:r>
      <w:r w:rsidRPr="00067884">
        <w:rPr>
          <w:bCs/>
          <w:sz w:val="8"/>
          <w:szCs w:val="8"/>
        </w:rPr>
        <w:tab/>
        <w:t>APPROPRIATION</w:t>
      </w:r>
      <w:r w:rsidRPr="00067884">
        <w:rPr>
          <w:bCs/>
          <w:sz w:val="8"/>
          <w:szCs w:val="8"/>
        </w:rPr>
        <w:tab/>
        <w:t xml:space="preserve">APPROPRIATION AND </w:t>
      </w:r>
      <w:r w:rsidRPr="00067884">
        <w:rPr>
          <w:bCs/>
          <w:sz w:val="8"/>
          <w:szCs w:val="8"/>
        </w:rPr>
        <w:tab/>
        <w:t xml:space="preserve">LEGISLATION </w:t>
      </w:r>
      <w:r w:rsidRPr="00067884">
        <w:rPr>
          <w:bCs/>
          <w:sz w:val="8"/>
          <w:szCs w:val="8"/>
        </w:rPr>
        <w:tab/>
        <w:t xml:space="preserve">AND FY 2019‐20 ESTIMATED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 xml:space="preserve">FY 2019‐20 STATUTORY </w:t>
      </w:r>
      <w:r w:rsidRPr="00067884">
        <w:rPr>
          <w:bCs/>
          <w:sz w:val="8"/>
          <w:szCs w:val="8"/>
        </w:rPr>
        <w:tab/>
        <w:t>ESTIMATE (5%)</w:t>
      </w:r>
      <w:r w:rsidRPr="00067884">
        <w:rPr>
          <w:bCs/>
          <w:sz w:val="8"/>
          <w:szCs w:val="8"/>
        </w:rPr>
        <w:tab/>
        <w:t>APPROPRIATION</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490"/>
        </w:tabs>
        <w:ind w:left="108"/>
        <w:jc w:val="left"/>
        <w:rPr>
          <w:bCs/>
          <w:sz w:val="8"/>
          <w:szCs w:val="8"/>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FORMULA</w:t>
      </w:r>
      <w:r w:rsidRPr="00067884">
        <w:rPr>
          <w:bCs/>
          <w:sz w:val="8"/>
          <w:szCs w:val="8"/>
        </w:rPr>
        <w:tab/>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ind w:left="108"/>
        <w:jc w:val="left"/>
        <w:rPr>
          <w:bCs/>
          <w:sz w:val="9"/>
          <w:szCs w:val="9"/>
        </w:rPr>
      </w:pPr>
      <w:r w:rsidRPr="00067884">
        <w:rPr>
          <w:bCs/>
          <w:sz w:val="9"/>
          <w:szCs w:val="9"/>
        </w:rPr>
        <w:tab/>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Pickens town</w:t>
      </w:r>
      <w:r w:rsidRPr="00067884">
        <w:rPr>
          <w:bCs/>
          <w:sz w:val="9"/>
          <w:szCs w:val="9"/>
        </w:rPr>
        <w:tab/>
        <w:t>$115,924</w:t>
      </w:r>
      <w:r w:rsidRPr="00067884">
        <w:rPr>
          <w:bCs/>
          <w:sz w:val="9"/>
          <w:szCs w:val="9"/>
        </w:rPr>
        <w:tab/>
        <w:t>$70,682</w:t>
      </w:r>
      <w:r w:rsidRPr="00067884">
        <w:rPr>
          <w:bCs/>
          <w:sz w:val="9"/>
          <w:szCs w:val="9"/>
        </w:rPr>
        <w:tab/>
        <w:t>($45,317)</w:t>
      </w:r>
      <w:r w:rsidRPr="00067884">
        <w:rPr>
          <w:bCs/>
          <w:sz w:val="9"/>
          <w:szCs w:val="9"/>
        </w:rPr>
        <w:tab/>
        <w:t>$74,119</w:t>
      </w:r>
      <w:r w:rsidRPr="00067884">
        <w:rPr>
          <w:bCs/>
          <w:sz w:val="9"/>
          <w:szCs w:val="9"/>
        </w:rPr>
        <w:tab/>
        <w:t>$3,512</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Pine Ridge town</w:t>
      </w:r>
      <w:r w:rsidRPr="00067884">
        <w:rPr>
          <w:bCs/>
          <w:sz w:val="9"/>
          <w:szCs w:val="9"/>
        </w:rPr>
        <w:tab/>
        <w:t>$76,541</w:t>
      </w:r>
      <w:r w:rsidRPr="00067884">
        <w:rPr>
          <w:bCs/>
          <w:sz w:val="9"/>
          <w:szCs w:val="9"/>
        </w:rPr>
        <w:tab/>
        <w:t>$46,669</w:t>
      </w:r>
      <w:r w:rsidRPr="00067884">
        <w:rPr>
          <w:bCs/>
          <w:sz w:val="9"/>
          <w:szCs w:val="9"/>
        </w:rPr>
        <w:tab/>
        <w:t>($29,922)</w:t>
      </w:r>
      <w:r w:rsidRPr="00067884">
        <w:rPr>
          <w:bCs/>
          <w:sz w:val="9"/>
          <w:szCs w:val="9"/>
        </w:rPr>
        <w:tab/>
        <w:t>$48,938</w:t>
      </w:r>
      <w:r w:rsidRPr="00067884">
        <w:rPr>
          <w:bCs/>
          <w:sz w:val="9"/>
          <w:szCs w:val="9"/>
        </w:rPr>
        <w:tab/>
        <w:t>$2,320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Pinewood town</w:t>
      </w:r>
      <w:r w:rsidRPr="00067884">
        <w:rPr>
          <w:bCs/>
          <w:sz w:val="9"/>
          <w:szCs w:val="9"/>
        </w:rPr>
        <w:tab/>
        <w:t>$19,951</w:t>
      </w:r>
      <w:r w:rsidRPr="00067884">
        <w:rPr>
          <w:bCs/>
          <w:sz w:val="9"/>
          <w:szCs w:val="9"/>
        </w:rPr>
        <w:tab/>
        <w:t>$12,165</w:t>
      </w:r>
      <w:r w:rsidRPr="00067884">
        <w:rPr>
          <w:bCs/>
          <w:sz w:val="9"/>
          <w:szCs w:val="9"/>
        </w:rPr>
        <w:tab/>
        <w:t>($7,800)</w:t>
      </w:r>
      <w:r w:rsidRPr="00067884">
        <w:rPr>
          <w:bCs/>
          <w:sz w:val="9"/>
          <w:szCs w:val="9"/>
        </w:rPr>
        <w:tab/>
        <w:t>$12,756</w:t>
      </w:r>
      <w:r w:rsidRPr="00067884">
        <w:rPr>
          <w:bCs/>
          <w:sz w:val="9"/>
          <w:szCs w:val="9"/>
        </w:rPr>
        <w:tab/>
        <w:t>$606</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Plum Branch t</w:t>
      </w:r>
      <w:r w:rsidRPr="00067884">
        <w:rPr>
          <w:bCs/>
          <w:sz w:val="9"/>
          <w:szCs w:val="9"/>
        </w:rPr>
        <w:tab/>
        <w:t>$3,041</w:t>
      </w:r>
      <w:r w:rsidRPr="00067884">
        <w:rPr>
          <w:bCs/>
          <w:sz w:val="9"/>
          <w:szCs w:val="9"/>
        </w:rPr>
        <w:tab/>
        <w:t>$1,854</w:t>
      </w:r>
      <w:r w:rsidRPr="00067884">
        <w:rPr>
          <w:bCs/>
          <w:sz w:val="9"/>
          <w:szCs w:val="9"/>
        </w:rPr>
        <w:tab/>
        <w:t>($1,191)</w:t>
      </w:r>
      <w:r w:rsidRPr="00067884">
        <w:rPr>
          <w:bCs/>
          <w:sz w:val="9"/>
          <w:szCs w:val="9"/>
        </w:rPr>
        <w:tab/>
        <w:t>$1,944</w:t>
      </w:r>
      <w:r w:rsidRPr="00067884">
        <w:rPr>
          <w:bCs/>
          <w:sz w:val="9"/>
          <w:szCs w:val="9"/>
        </w:rPr>
        <w:tab/>
        <w:t>$94</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Pomaria town</w:t>
      </w:r>
      <w:r w:rsidRPr="00067884">
        <w:rPr>
          <w:bCs/>
          <w:sz w:val="9"/>
          <w:szCs w:val="9"/>
        </w:rPr>
        <w:tab/>
        <w:t>$6,638</w:t>
      </w:r>
      <w:r w:rsidRPr="00067884">
        <w:rPr>
          <w:bCs/>
          <w:sz w:val="9"/>
          <w:szCs w:val="9"/>
        </w:rPr>
        <w:tab/>
        <w:t>$4,047</w:t>
      </w:r>
      <w:r w:rsidRPr="00067884">
        <w:rPr>
          <w:bCs/>
          <w:sz w:val="9"/>
          <w:szCs w:val="9"/>
        </w:rPr>
        <w:tab/>
        <w:t>($2,595)</w:t>
      </w:r>
      <w:r w:rsidRPr="00067884">
        <w:rPr>
          <w:bCs/>
          <w:sz w:val="9"/>
          <w:szCs w:val="9"/>
        </w:rPr>
        <w:tab/>
        <w:t>$4,244</w:t>
      </w:r>
      <w:r w:rsidRPr="00067884">
        <w:rPr>
          <w:bCs/>
          <w:sz w:val="9"/>
          <w:szCs w:val="9"/>
        </w:rPr>
        <w:tab/>
        <w:t>$201</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Port Royal town</w:t>
      </w:r>
      <w:r w:rsidRPr="00067884">
        <w:rPr>
          <w:bCs/>
          <w:sz w:val="9"/>
          <w:szCs w:val="9"/>
        </w:rPr>
        <w:tab/>
        <w:t>$395,981</w:t>
      </w:r>
      <w:r w:rsidRPr="00067884">
        <w:rPr>
          <w:bCs/>
          <w:sz w:val="9"/>
          <w:szCs w:val="9"/>
        </w:rPr>
        <w:tab/>
        <w:t>$241,441</w:t>
      </w:r>
      <w:r w:rsidRPr="00067884">
        <w:rPr>
          <w:bCs/>
          <w:sz w:val="9"/>
          <w:szCs w:val="9"/>
        </w:rPr>
        <w:tab/>
        <w:t>($154,795)</w:t>
      </w:r>
      <w:r w:rsidRPr="00067884">
        <w:rPr>
          <w:bCs/>
          <w:sz w:val="9"/>
          <w:szCs w:val="9"/>
        </w:rPr>
        <w:tab/>
        <w:t>$253,180</w:t>
      </w:r>
      <w:r w:rsidRPr="00067884">
        <w:rPr>
          <w:bCs/>
          <w:sz w:val="9"/>
          <w:szCs w:val="9"/>
        </w:rPr>
        <w:tab/>
        <w:t>$11,994</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Prosperity town</w:t>
      </w:r>
      <w:r w:rsidRPr="00067884">
        <w:rPr>
          <w:bCs/>
          <w:sz w:val="9"/>
          <w:szCs w:val="9"/>
        </w:rPr>
        <w:tab/>
        <w:t>$43,759</w:t>
      </w:r>
      <w:r w:rsidRPr="00067884">
        <w:rPr>
          <w:bCs/>
          <w:sz w:val="9"/>
          <w:szCs w:val="9"/>
        </w:rPr>
        <w:tab/>
        <w:t>$26,681</w:t>
      </w:r>
      <w:r w:rsidRPr="00067884">
        <w:rPr>
          <w:bCs/>
          <w:sz w:val="9"/>
          <w:szCs w:val="9"/>
        </w:rPr>
        <w:tab/>
        <w:t>($17,109)</w:t>
      </w:r>
      <w:r w:rsidRPr="00067884">
        <w:rPr>
          <w:bCs/>
          <w:sz w:val="9"/>
          <w:szCs w:val="9"/>
        </w:rPr>
        <w:tab/>
        <w:t>$27,978</w:t>
      </w:r>
      <w:r w:rsidRPr="00067884">
        <w:rPr>
          <w:bCs/>
          <w:sz w:val="9"/>
          <w:szCs w:val="9"/>
        </w:rPr>
        <w:tab/>
        <w:t>$1,328</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Quinby town</w:t>
      </w:r>
      <w:r w:rsidRPr="00067884">
        <w:rPr>
          <w:bCs/>
          <w:sz w:val="9"/>
          <w:szCs w:val="9"/>
        </w:rPr>
        <w:tab/>
        <w:t>$34,562</w:t>
      </w:r>
      <w:r w:rsidRPr="00067884">
        <w:rPr>
          <w:bCs/>
          <w:sz w:val="9"/>
          <w:szCs w:val="9"/>
        </w:rPr>
        <w:tab/>
        <w:t>$21,073</w:t>
      </w:r>
      <w:r w:rsidRPr="00067884">
        <w:rPr>
          <w:bCs/>
          <w:sz w:val="9"/>
          <w:szCs w:val="9"/>
        </w:rPr>
        <w:tab/>
        <w:t>($13,514)</w:t>
      </w:r>
      <w:r w:rsidRPr="00067884">
        <w:rPr>
          <w:bCs/>
          <w:sz w:val="9"/>
          <w:szCs w:val="9"/>
        </w:rPr>
        <w:tab/>
        <w:t>$22,098</w:t>
      </w:r>
      <w:r w:rsidRPr="00067884">
        <w:rPr>
          <w:bCs/>
          <w:sz w:val="9"/>
          <w:szCs w:val="9"/>
        </w:rPr>
        <w:tab/>
        <w:t>$1,050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Ravenel town</w:t>
      </w:r>
      <w:r w:rsidRPr="00067884">
        <w:rPr>
          <w:bCs/>
          <w:sz w:val="9"/>
          <w:szCs w:val="9"/>
        </w:rPr>
        <w:tab/>
        <w:t>$91,412</w:t>
      </w:r>
      <w:r w:rsidRPr="00067884">
        <w:rPr>
          <w:bCs/>
          <w:sz w:val="9"/>
          <w:szCs w:val="9"/>
        </w:rPr>
        <w:tab/>
        <w:t>$55,736</w:t>
      </w:r>
      <w:r w:rsidRPr="00067884">
        <w:rPr>
          <w:bCs/>
          <w:sz w:val="9"/>
          <w:szCs w:val="9"/>
        </w:rPr>
        <w:tab/>
        <w:t>($35,736)</w:t>
      </w:r>
      <w:r w:rsidRPr="00067884">
        <w:rPr>
          <w:bCs/>
          <w:sz w:val="9"/>
          <w:szCs w:val="9"/>
        </w:rPr>
        <w:tab/>
        <w:t>$58,446</w:t>
      </w:r>
      <w:r w:rsidRPr="00067884">
        <w:rPr>
          <w:bCs/>
          <w:sz w:val="9"/>
          <w:szCs w:val="9"/>
        </w:rPr>
        <w:tab/>
        <w:t>$2,770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Reevesville town</w:t>
      </w:r>
      <w:r w:rsidRPr="00067884">
        <w:rPr>
          <w:bCs/>
          <w:sz w:val="9"/>
          <w:szCs w:val="9"/>
        </w:rPr>
        <w:tab/>
        <w:t>$7,268</w:t>
      </w:r>
      <w:r w:rsidRPr="00067884">
        <w:rPr>
          <w:bCs/>
          <w:sz w:val="9"/>
          <w:szCs w:val="9"/>
        </w:rPr>
        <w:tab/>
        <w:t>$4,432</w:t>
      </w:r>
      <w:r w:rsidRPr="00067884">
        <w:rPr>
          <w:bCs/>
          <w:sz w:val="9"/>
          <w:szCs w:val="9"/>
        </w:rPr>
        <w:tab/>
        <w:t>($2,842)</w:t>
      </w:r>
      <w:r w:rsidRPr="00067884">
        <w:rPr>
          <w:bCs/>
          <w:sz w:val="9"/>
          <w:szCs w:val="9"/>
        </w:rPr>
        <w:tab/>
        <w:t>$4,647</w:t>
      </w:r>
      <w:r w:rsidRPr="00067884">
        <w:rPr>
          <w:bCs/>
          <w:sz w:val="9"/>
          <w:szCs w:val="9"/>
        </w:rPr>
        <w:tab/>
        <w:t>$221</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Reidville town</w:t>
      </w:r>
      <w:r w:rsidRPr="00067884">
        <w:rPr>
          <w:bCs/>
          <w:sz w:val="9"/>
          <w:szCs w:val="9"/>
        </w:rPr>
        <w:tab/>
        <w:t>$22,287</w:t>
      </w:r>
      <w:r w:rsidRPr="00067884">
        <w:rPr>
          <w:bCs/>
          <w:sz w:val="9"/>
          <w:szCs w:val="9"/>
        </w:rPr>
        <w:tab/>
        <w:t>$13,589</w:t>
      </w:r>
      <w:r w:rsidRPr="00067884">
        <w:rPr>
          <w:bCs/>
          <w:sz w:val="9"/>
          <w:szCs w:val="9"/>
        </w:rPr>
        <w:tab/>
        <w:t>($8,715)</w:t>
      </w:r>
      <w:r w:rsidRPr="00067884">
        <w:rPr>
          <w:bCs/>
          <w:sz w:val="9"/>
          <w:szCs w:val="9"/>
        </w:rPr>
        <w:tab/>
        <w:t>$14,250</w:t>
      </w:r>
      <w:r w:rsidRPr="00067884">
        <w:rPr>
          <w:bCs/>
          <w:sz w:val="9"/>
          <w:szCs w:val="9"/>
        </w:rPr>
        <w:tab/>
        <w:t>$677</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Richburg town</w:t>
      </w:r>
      <w:r w:rsidRPr="00067884">
        <w:rPr>
          <w:bCs/>
          <w:sz w:val="9"/>
          <w:szCs w:val="9"/>
        </w:rPr>
        <w:tab/>
        <w:t>$10,198</w:t>
      </w:r>
      <w:r w:rsidRPr="00067884">
        <w:rPr>
          <w:bCs/>
          <w:sz w:val="9"/>
          <w:szCs w:val="9"/>
        </w:rPr>
        <w:tab/>
        <w:t>$6,218</w:t>
      </w:r>
      <w:r w:rsidRPr="00067884">
        <w:rPr>
          <w:bCs/>
          <w:sz w:val="9"/>
          <w:szCs w:val="9"/>
        </w:rPr>
        <w:tab/>
        <w:t>($3,989)</w:t>
      </w:r>
      <w:r w:rsidRPr="00067884">
        <w:rPr>
          <w:bCs/>
          <w:sz w:val="9"/>
          <w:szCs w:val="9"/>
        </w:rPr>
        <w:tab/>
        <w:t>$6,520</w:t>
      </w:r>
      <w:r w:rsidRPr="00067884">
        <w:rPr>
          <w:bCs/>
          <w:sz w:val="9"/>
          <w:szCs w:val="9"/>
        </w:rPr>
        <w:tab/>
        <w:t>$311</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Ridgeland town</w:t>
      </w:r>
      <w:r w:rsidRPr="00067884">
        <w:rPr>
          <w:bCs/>
          <w:sz w:val="9"/>
          <w:szCs w:val="9"/>
        </w:rPr>
        <w:tab/>
        <w:t>$149,670</w:t>
      </w:r>
      <w:r w:rsidRPr="00067884">
        <w:rPr>
          <w:bCs/>
          <w:sz w:val="9"/>
          <w:szCs w:val="9"/>
        </w:rPr>
        <w:tab/>
        <w:t>$16,664</w:t>
      </w:r>
      <w:r w:rsidRPr="00067884">
        <w:rPr>
          <w:bCs/>
          <w:sz w:val="9"/>
          <w:szCs w:val="9"/>
        </w:rPr>
        <w:tab/>
        <w:t>($58,510)</w:t>
      </w:r>
      <w:r w:rsidRPr="00067884">
        <w:rPr>
          <w:bCs/>
          <w:sz w:val="9"/>
          <w:szCs w:val="9"/>
        </w:rPr>
        <w:tab/>
        <w:t>$95,695</w:t>
      </w:r>
      <w:r w:rsidRPr="00067884">
        <w:rPr>
          <w:bCs/>
          <w:sz w:val="9"/>
          <w:szCs w:val="9"/>
        </w:rPr>
        <w:tab/>
        <w:t>$4,535</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Ridge Spring town</w:t>
      </w:r>
      <w:r w:rsidRPr="00067884">
        <w:rPr>
          <w:bCs/>
          <w:sz w:val="9"/>
          <w:szCs w:val="9"/>
        </w:rPr>
        <w:tab/>
        <w:t>$27,331</w:t>
      </w:r>
      <w:r w:rsidRPr="00067884">
        <w:rPr>
          <w:bCs/>
          <w:sz w:val="9"/>
          <w:szCs w:val="9"/>
        </w:rPr>
        <w:tab/>
        <w:t>$91,258</w:t>
      </w:r>
      <w:r w:rsidRPr="00067884">
        <w:rPr>
          <w:bCs/>
          <w:sz w:val="9"/>
          <w:szCs w:val="9"/>
        </w:rPr>
        <w:tab/>
        <w:t>($10,687)</w:t>
      </w:r>
      <w:r w:rsidRPr="00067884">
        <w:rPr>
          <w:bCs/>
          <w:sz w:val="9"/>
          <w:szCs w:val="9"/>
        </w:rPr>
        <w:tab/>
        <w:t>$17,475</w:t>
      </w:r>
      <w:r w:rsidRPr="00067884">
        <w:rPr>
          <w:bCs/>
          <w:sz w:val="9"/>
          <w:szCs w:val="9"/>
        </w:rPr>
        <w:tab/>
        <w:t>$831</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Ridgeville town</w:t>
      </w:r>
      <w:r w:rsidRPr="00067884">
        <w:rPr>
          <w:bCs/>
          <w:sz w:val="9"/>
          <w:szCs w:val="9"/>
        </w:rPr>
        <w:tab/>
        <w:t>$73,389</w:t>
      </w:r>
      <w:r w:rsidRPr="00067884">
        <w:rPr>
          <w:bCs/>
          <w:sz w:val="9"/>
          <w:szCs w:val="9"/>
        </w:rPr>
        <w:tab/>
        <w:t>$44,747</w:t>
      </w:r>
      <w:r w:rsidRPr="00067884">
        <w:rPr>
          <w:bCs/>
          <w:sz w:val="9"/>
          <w:szCs w:val="9"/>
        </w:rPr>
        <w:tab/>
        <w:t>($28,691)</w:t>
      </w:r>
      <w:r w:rsidRPr="00067884">
        <w:rPr>
          <w:bCs/>
          <w:sz w:val="9"/>
          <w:szCs w:val="9"/>
        </w:rPr>
        <w:tab/>
        <w:t>$46,923</w:t>
      </w:r>
      <w:r w:rsidRPr="00067884">
        <w:rPr>
          <w:bCs/>
          <w:sz w:val="9"/>
          <w:szCs w:val="9"/>
        </w:rPr>
        <w:tab/>
        <w:t>$2,225</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Ridgeway town</w:t>
      </w:r>
      <w:r w:rsidRPr="00067884">
        <w:rPr>
          <w:bCs/>
          <w:sz w:val="9"/>
          <w:szCs w:val="9"/>
        </w:rPr>
        <w:tab/>
        <w:t>$11,830</w:t>
      </w:r>
      <w:r w:rsidRPr="00067884">
        <w:rPr>
          <w:bCs/>
          <w:sz w:val="9"/>
          <w:szCs w:val="9"/>
        </w:rPr>
        <w:tab/>
        <w:t>$7,213</w:t>
      </w:r>
      <w:r w:rsidRPr="00067884">
        <w:rPr>
          <w:bCs/>
          <w:sz w:val="9"/>
          <w:szCs w:val="9"/>
        </w:rPr>
        <w:tab/>
        <w:t>($4,626)</w:t>
      </w:r>
      <w:r w:rsidRPr="00067884">
        <w:rPr>
          <w:bCs/>
          <w:sz w:val="9"/>
          <w:szCs w:val="9"/>
        </w:rPr>
        <w:tab/>
        <w:t>$7,564</w:t>
      </w:r>
      <w:r w:rsidRPr="00067884">
        <w:rPr>
          <w:bCs/>
          <w:sz w:val="9"/>
          <w:szCs w:val="9"/>
        </w:rPr>
        <w:tab/>
        <w:t>$360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Rock Hill city</w:t>
      </w:r>
      <w:r w:rsidRPr="00067884">
        <w:rPr>
          <w:bCs/>
          <w:sz w:val="9"/>
          <w:szCs w:val="9"/>
        </w:rPr>
        <w:tab/>
        <w:t>$2,453,242</w:t>
      </w:r>
      <w:r w:rsidRPr="00067884">
        <w:rPr>
          <w:bCs/>
          <w:sz w:val="9"/>
          <w:szCs w:val="9"/>
        </w:rPr>
        <w:tab/>
        <w:t>$1,495,811</w:t>
      </w:r>
      <w:r w:rsidRPr="00067884">
        <w:rPr>
          <w:bCs/>
          <w:sz w:val="9"/>
          <w:szCs w:val="9"/>
        </w:rPr>
        <w:tab/>
        <w:t>($959,007)</w:t>
      </w:r>
      <w:r w:rsidRPr="00067884">
        <w:rPr>
          <w:bCs/>
          <w:sz w:val="9"/>
          <w:szCs w:val="9"/>
        </w:rPr>
        <w:tab/>
        <w:t>$1,568,542</w:t>
      </w:r>
      <w:r w:rsidRPr="00067884">
        <w:rPr>
          <w:bCs/>
          <w:sz w:val="9"/>
          <w:szCs w:val="9"/>
        </w:rPr>
        <w:tab/>
        <w:t>$74,307</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Rockville town</w:t>
      </w:r>
      <w:r w:rsidRPr="00067884">
        <w:rPr>
          <w:bCs/>
          <w:sz w:val="9"/>
          <w:szCs w:val="9"/>
        </w:rPr>
        <w:tab/>
        <w:t>$4,969</w:t>
      </w:r>
      <w:r w:rsidRPr="00067884">
        <w:rPr>
          <w:bCs/>
          <w:sz w:val="9"/>
          <w:szCs w:val="9"/>
        </w:rPr>
        <w:tab/>
        <w:t>$3,030</w:t>
      </w:r>
      <w:r w:rsidRPr="00067884">
        <w:rPr>
          <w:bCs/>
          <w:sz w:val="9"/>
          <w:szCs w:val="9"/>
        </w:rPr>
        <w:tab/>
        <w:t>($1,943)</w:t>
      </w:r>
      <w:r w:rsidRPr="00067884">
        <w:rPr>
          <w:bCs/>
          <w:sz w:val="9"/>
          <w:szCs w:val="9"/>
        </w:rPr>
        <w:tab/>
        <w:t>$3,178</w:t>
      </w:r>
      <w:r w:rsidRPr="00067884">
        <w:rPr>
          <w:bCs/>
          <w:sz w:val="9"/>
          <w:szCs w:val="9"/>
        </w:rPr>
        <w:tab/>
        <w:t>$152</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Rowesville town</w:t>
      </w:r>
      <w:r w:rsidRPr="00067884">
        <w:rPr>
          <w:bCs/>
          <w:sz w:val="9"/>
          <w:szCs w:val="9"/>
        </w:rPr>
        <w:tab/>
        <w:t>$11,273</w:t>
      </w:r>
      <w:r w:rsidRPr="00067884">
        <w:rPr>
          <w:bCs/>
          <w:sz w:val="9"/>
          <w:szCs w:val="9"/>
        </w:rPr>
        <w:tab/>
        <w:t>$6,874</w:t>
      </w:r>
      <w:r w:rsidRPr="00067884">
        <w:rPr>
          <w:bCs/>
          <w:sz w:val="9"/>
          <w:szCs w:val="9"/>
        </w:rPr>
        <w:tab/>
        <w:t>($4,409)</w:t>
      </w:r>
      <w:r w:rsidRPr="00067884">
        <w:rPr>
          <w:bCs/>
          <w:sz w:val="9"/>
          <w:szCs w:val="9"/>
        </w:rPr>
        <w:tab/>
        <w:t>$7,208</w:t>
      </w:r>
      <w:r w:rsidRPr="00067884">
        <w:rPr>
          <w:bCs/>
          <w:sz w:val="9"/>
          <w:szCs w:val="9"/>
        </w:rPr>
        <w:tab/>
        <w:t>$343</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Ruby town</w:t>
      </w:r>
      <w:r w:rsidRPr="00067884">
        <w:rPr>
          <w:bCs/>
          <w:sz w:val="9"/>
          <w:szCs w:val="9"/>
        </w:rPr>
        <w:tab/>
        <w:t>$13,350</w:t>
      </w:r>
      <w:r w:rsidRPr="00067884">
        <w:rPr>
          <w:bCs/>
          <w:sz w:val="9"/>
          <w:szCs w:val="9"/>
        </w:rPr>
        <w:tab/>
        <w:t>$8,140</w:t>
      </w:r>
      <w:r w:rsidRPr="00067884">
        <w:rPr>
          <w:bCs/>
          <w:sz w:val="9"/>
          <w:szCs w:val="9"/>
        </w:rPr>
        <w:tab/>
        <w:t>($5,220)</w:t>
      </w:r>
      <w:r w:rsidRPr="00067884">
        <w:rPr>
          <w:bCs/>
          <w:sz w:val="9"/>
          <w:szCs w:val="9"/>
        </w:rPr>
        <w:tab/>
        <w:t>$8,536</w:t>
      </w:r>
      <w:r w:rsidRPr="00067884">
        <w:rPr>
          <w:bCs/>
          <w:sz w:val="9"/>
          <w:szCs w:val="9"/>
        </w:rPr>
        <w:tab/>
        <w:t>$406</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St. George</w:t>
      </w:r>
      <w:r w:rsidRPr="00067884">
        <w:rPr>
          <w:bCs/>
          <w:sz w:val="9"/>
          <w:szCs w:val="9"/>
        </w:rPr>
        <w:tab/>
        <w:t>$77,283</w:t>
      </w:r>
      <w:r w:rsidRPr="00067884">
        <w:rPr>
          <w:bCs/>
          <w:sz w:val="9"/>
          <w:szCs w:val="9"/>
        </w:rPr>
        <w:tab/>
        <w:t>$47,121</w:t>
      </w:r>
      <w:r w:rsidRPr="00067884">
        <w:rPr>
          <w:bCs/>
          <w:sz w:val="9"/>
          <w:szCs w:val="9"/>
        </w:rPr>
        <w:tab/>
        <w:t>($30,214)</w:t>
      </w:r>
      <w:r w:rsidRPr="00067884">
        <w:rPr>
          <w:bCs/>
          <w:sz w:val="9"/>
          <w:szCs w:val="9"/>
        </w:rPr>
        <w:tab/>
        <w:t>$49,413</w:t>
      </w:r>
      <w:r w:rsidRPr="00067884">
        <w:rPr>
          <w:bCs/>
          <w:sz w:val="9"/>
          <w:szCs w:val="9"/>
        </w:rPr>
        <w:tab/>
        <w:t>$2,344</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St. Matthews town</w:t>
      </w:r>
      <w:r w:rsidRPr="00067884">
        <w:rPr>
          <w:bCs/>
          <w:sz w:val="9"/>
          <w:szCs w:val="9"/>
        </w:rPr>
        <w:tab/>
        <w:t>$74,946</w:t>
      </w:r>
      <w:r w:rsidRPr="00067884">
        <w:rPr>
          <w:bCs/>
          <w:sz w:val="9"/>
          <w:szCs w:val="9"/>
        </w:rPr>
        <w:tab/>
        <w:t>$45,697</w:t>
      </w:r>
      <w:r w:rsidRPr="00067884">
        <w:rPr>
          <w:bCs/>
          <w:sz w:val="9"/>
          <w:szCs w:val="9"/>
        </w:rPr>
        <w:tab/>
        <w:t>($29,299)</w:t>
      </w:r>
      <w:r w:rsidRPr="00067884">
        <w:rPr>
          <w:bCs/>
          <w:sz w:val="9"/>
          <w:szCs w:val="9"/>
        </w:rPr>
        <w:tab/>
        <w:t>$47,919</w:t>
      </w:r>
      <w:r w:rsidRPr="00067884">
        <w:rPr>
          <w:bCs/>
          <w:sz w:val="9"/>
          <w:szCs w:val="9"/>
        </w:rPr>
        <w:tab/>
        <w:t>$2,272</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St. Stephen town</w:t>
      </w:r>
      <w:r w:rsidRPr="00067884">
        <w:rPr>
          <w:bCs/>
          <w:sz w:val="9"/>
          <w:szCs w:val="9"/>
        </w:rPr>
        <w:tab/>
        <w:t>$62,931</w:t>
      </w:r>
      <w:r w:rsidRPr="00067884">
        <w:rPr>
          <w:bCs/>
          <w:sz w:val="9"/>
          <w:szCs w:val="9"/>
        </w:rPr>
        <w:tab/>
        <w:t>$38,371</w:t>
      </w:r>
      <w:r w:rsidRPr="00067884">
        <w:rPr>
          <w:bCs/>
          <w:sz w:val="9"/>
          <w:szCs w:val="9"/>
        </w:rPr>
        <w:tab/>
        <w:t>($24,603)</w:t>
      </w:r>
      <w:r w:rsidRPr="00067884">
        <w:rPr>
          <w:bCs/>
          <w:sz w:val="9"/>
          <w:szCs w:val="9"/>
        </w:rPr>
        <w:tab/>
        <w:t>$40,237</w:t>
      </w:r>
      <w:r w:rsidRPr="00067884">
        <w:rPr>
          <w:bCs/>
          <w:sz w:val="9"/>
          <w:szCs w:val="9"/>
        </w:rPr>
        <w:tab/>
        <w:t>$1,908</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Salem town</w:t>
      </w:r>
      <w:r w:rsidRPr="00067884">
        <w:rPr>
          <w:bCs/>
          <w:sz w:val="9"/>
          <w:szCs w:val="9"/>
        </w:rPr>
        <w:tab/>
        <w:t>$5,006</w:t>
      </w:r>
      <w:r w:rsidRPr="00067884">
        <w:rPr>
          <w:bCs/>
          <w:sz w:val="9"/>
          <w:szCs w:val="9"/>
        </w:rPr>
        <w:tab/>
        <w:t>$3,052</w:t>
      </w:r>
      <w:r w:rsidRPr="00067884">
        <w:rPr>
          <w:bCs/>
          <w:sz w:val="9"/>
          <w:szCs w:val="9"/>
        </w:rPr>
        <w:tab/>
        <w:t>($1,957)</w:t>
      </w:r>
      <w:r w:rsidRPr="00067884">
        <w:rPr>
          <w:bCs/>
          <w:sz w:val="9"/>
          <w:szCs w:val="9"/>
        </w:rPr>
        <w:tab/>
        <w:t>$3,201</w:t>
      </w:r>
      <w:r w:rsidRPr="00067884">
        <w:rPr>
          <w:bCs/>
          <w:sz w:val="9"/>
          <w:szCs w:val="9"/>
        </w:rPr>
        <w:tab/>
        <w:t>$152</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Salley town</w:t>
      </w:r>
      <w:r w:rsidRPr="00067884">
        <w:rPr>
          <w:bCs/>
          <w:sz w:val="9"/>
          <w:szCs w:val="9"/>
        </w:rPr>
        <w:tab/>
        <w:t>$14,759</w:t>
      </w:r>
      <w:r w:rsidRPr="00067884">
        <w:rPr>
          <w:bCs/>
          <w:sz w:val="9"/>
          <w:szCs w:val="9"/>
        </w:rPr>
        <w:tab/>
        <w:t>$8,999</w:t>
      </w:r>
      <w:r w:rsidRPr="00067884">
        <w:rPr>
          <w:bCs/>
          <w:sz w:val="9"/>
          <w:szCs w:val="9"/>
        </w:rPr>
        <w:tab/>
        <w:t>($5,773)</w:t>
      </w:r>
      <w:r w:rsidRPr="00067884">
        <w:rPr>
          <w:bCs/>
          <w:sz w:val="9"/>
          <w:szCs w:val="9"/>
        </w:rPr>
        <w:tab/>
        <w:t>$9,437</w:t>
      </w:r>
      <w:r w:rsidRPr="00067884">
        <w:rPr>
          <w:bCs/>
          <w:sz w:val="9"/>
          <w:szCs w:val="9"/>
        </w:rPr>
        <w:tab/>
        <w:t>$450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Saluda town</w:t>
      </w:r>
      <w:r w:rsidRPr="00067884">
        <w:rPr>
          <w:bCs/>
          <w:sz w:val="9"/>
          <w:szCs w:val="9"/>
        </w:rPr>
        <w:tab/>
        <w:t>$132,204</w:t>
      </w:r>
      <w:r w:rsidRPr="00067884">
        <w:rPr>
          <w:bCs/>
          <w:sz w:val="9"/>
          <w:szCs w:val="9"/>
        </w:rPr>
        <w:tab/>
        <w:t>$80,608</w:t>
      </w:r>
      <w:r w:rsidRPr="00067884">
        <w:rPr>
          <w:bCs/>
          <w:sz w:val="9"/>
          <w:szCs w:val="9"/>
        </w:rPr>
        <w:tab/>
        <w:t>($51,683)</w:t>
      </w:r>
      <w:r w:rsidRPr="00067884">
        <w:rPr>
          <w:bCs/>
          <w:sz w:val="9"/>
          <w:szCs w:val="9"/>
        </w:rPr>
        <w:tab/>
        <w:t>$84,528</w:t>
      </w:r>
      <w:r w:rsidRPr="00067884">
        <w:rPr>
          <w:bCs/>
          <w:sz w:val="9"/>
          <w:szCs w:val="9"/>
        </w:rPr>
        <w:tab/>
        <w:t>$4,007</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Santee town</w:t>
      </w:r>
      <w:r w:rsidRPr="00067884">
        <w:rPr>
          <w:bCs/>
          <w:sz w:val="9"/>
          <w:szCs w:val="9"/>
        </w:rPr>
        <w:tab/>
        <w:t>$35,638</w:t>
      </w:r>
      <w:r w:rsidRPr="00067884">
        <w:rPr>
          <w:bCs/>
          <w:sz w:val="9"/>
          <w:szCs w:val="9"/>
        </w:rPr>
        <w:tab/>
        <w:t>$21,729</w:t>
      </w:r>
      <w:r w:rsidRPr="00067884">
        <w:rPr>
          <w:bCs/>
          <w:sz w:val="9"/>
          <w:szCs w:val="9"/>
        </w:rPr>
        <w:tab/>
        <w:t>($13,935)</w:t>
      </w:r>
      <w:r w:rsidRPr="00067884">
        <w:rPr>
          <w:bCs/>
          <w:sz w:val="9"/>
          <w:szCs w:val="9"/>
        </w:rPr>
        <w:tab/>
        <w:t>$22,786</w:t>
      </w:r>
      <w:r w:rsidRPr="00067884">
        <w:rPr>
          <w:bCs/>
          <w:sz w:val="9"/>
          <w:szCs w:val="9"/>
        </w:rPr>
        <w:tab/>
        <w:t>$1,083</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Scotia town</w:t>
      </w:r>
      <w:r w:rsidRPr="00067884">
        <w:rPr>
          <w:bCs/>
          <w:sz w:val="9"/>
          <w:szCs w:val="9"/>
        </w:rPr>
        <w:tab/>
        <w:t>$7,973</w:t>
      </w:r>
      <w:r w:rsidRPr="00067884">
        <w:rPr>
          <w:bCs/>
          <w:sz w:val="9"/>
          <w:szCs w:val="9"/>
        </w:rPr>
        <w:tab/>
        <w:t>$4,861</w:t>
      </w:r>
      <w:r w:rsidRPr="00067884">
        <w:rPr>
          <w:bCs/>
          <w:sz w:val="9"/>
          <w:szCs w:val="9"/>
        </w:rPr>
        <w:tab/>
        <w:t>($3,119)</w:t>
      </w:r>
      <w:r w:rsidRPr="00067884">
        <w:rPr>
          <w:bCs/>
          <w:sz w:val="9"/>
          <w:szCs w:val="9"/>
        </w:rPr>
        <w:tab/>
        <w:t>$5,098</w:t>
      </w:r>
      <w:r w:rsidRPr="00067884">
        <w:rPr>
          <w:bCs/>
          <w:sz w:val="9"/>
          <w:szCs w:val="9"/>
        </w:rPr>
        <w:tab/>
        <w:t>$243</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Scranton town</w:t>
      </w:r>
      <w:r w:rsidRPr="00067884">
        <w:rPr>
          <w:bCs/>
          <w:sz w:val="9"/>
          <w:szCs w:val="9"/>
        </w:rPr>
        <w:tab/>
        <w:t>$34,562</w:t>
      </w:r>
      <w:r w:rsidRPr="00067884">
        <w:rPr>
          <w:bCs/>
          <w:sz w:val="9"/>
          <w:szCs w:val="9"/>
        </w:rPr>
        <w:tab/>
        <w:t>$21,073</w:t>
      </w:r>
      <w:r w:rsidRPr="00067884">
        <w:rPr>
          <w:bCs/>
          <w:sz w:val="9"/>
          <w:szCs w:val="9"/>
        </w:rPr>
        <w:tab/>
        <w:t>($13,514)</w:t>
      </w:r>
      <w:r w:rsidRPr="00067884">
        <w:rPr>
          <w:bCs/>
          <w:sz w:val="9"/>
          <w:szCs w:val="9"/>
        </w:rPr>
        <w:tab/>
        <w:t>$22,098</w:t>
      </w:r>
      <w:r w:rsidRPr="00067884">
        <w:rPr>
          <w:bCs/>
          <w:sz w:val="9"/>
          <w:szCs w:val="9"/>
        </w:rPr>
        <w:tab/>
        <w:t>$1,050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Seabrook Island</w:t>
      </w:r>
      <w:r w:rsidRPr="00067884">
        <w:rPr>
          <w:bCs/>
          <w:sz w:val="9"/>
          <w:szCs w:val="9"/>
        </w:rPr>
        <w:tab/>
        <w:t>$63,562</w:t>
      </w:r>
      <w:r w:rsidRPr="00067884">
        <w:rPr>
          <w:bCs/>
          <w:sz w:val="9"/>
          <w:szCs w:val="9"/>
        </w:rPr>
        <w:tab/>
        <w:t>$38,755</w:t>
      </w:r>
      <w:r w:rsidRPr="00067884">
        <w:rPr>
          <w:bCs/>
          <w:sz w:val="9"/>
          <w:szCs w:val="9"/>
        </w:rPr>
        <w:tab/>
        <w:t>($24,850)</w:t>
      </w:r>
      <w:r w:rsidRPr="00067884">
        <w:rPr>
          <w:bCs/>
          <w:sz w:val="9"/>
          <w:szCs w:val="9"/>
        </w:rPr>
        <w:tab/>
        <w:t>$40,640</w:t>
      </w:r>
      <w:r w:rsidRPr="00067884">
        <w:rPr>
          <w:bCs/>
          <w:sz w:val="9"/>
          <w:szCs w:val="9"/>
        </w:rPr>
        <w:tab/>
        <w:t>$1,928</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Sellers town</w:t>
      </w:r>
      <w:r w:rsidRPr="00067884">
        <w:rPr>
          <w:bCs/>
          <w:sz w:val="9"/>
          <w:szCs w:val="9"/>
        </w:rPr>
        <w:tab/>
        <w:t>$8,121</w:t>
      </w:r>
      <w:r w:rsidRPr="00067884">
        <w:rPr>
          <w:bCs/>
          <w:sz w:val="9"/>
          <w:szCs w:val="9"/>
        </w:rPr>
        <w:tab/>
        <w:t>$4,952</w:t>
      </w:r>
      <w:r w:rsidRPr="00067884">
        <w:rPr>
          <w:bCs/>
          <w:sz w:val="9"/>
          <w:szCs w:val="9"/>
        </w:rPr>
        <w:tab/>
        <w:t>($3,178)</w:t>
      </w:r>
      <w:r w:rsidRPr="00067884">
        <w:rPr>
          <w:bCs/>
          <w:sz w:val="9"/>
          <w:szCs w:val="9"/>
        </w:rPr>
        <w:tab/>
        <w:t>$5,193</w:t>
      </w:r>
      <w:r w:rsidRPr="00067884">
        <w:rPr>
          <w:bCs/>
          <w:sz w:val="9"/>
          <w:szCs w:val="9"/>
        </w:rPr>
        <w:tab/>
        <w:t>$249</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Seneca city</w:t>
      </w:r>
      <w:r w:rsidRPr="00067884">
        <w:rPr>
          <w:bCs/>
          <w:sz w:val="9"/>
          <w:szCs w:val="9"/>
        </w:rPr>
        <w:tab/>
        <w:t>$300,453</w:t>
      </w:r>
      <w:r w:rsidRPr="00067884">
        <w:rPr>
          <w:bCs/>
          <w:sz w:val="9"/>
          <w:szCs w:val="9"/>
        </w:rPr>
        <w:tab/>
        <w:t>$183,195</w:t>
      </w:r>
      <w:r w:rsidRPr="00067884">
        <w:rPr>
          <w:bCs/>
          <w:sz w:val="9"/>
          <w:szCs w:val="9"/>
        </w:rPr>
        <w:tab/>
        <w:t>($117,452)</w:t>
      </w:r>
      <w:r w:rsidRPr="00067884">
        <w:rPr>
          <w:bCs/>
          <w:sz w:val="9"/>
          <w:szCs w:val="9"/>
        </w:rPr>
        <w:tab/>
        <w:t>$192,102</w:t>
      </w:r>
      <w:r w:rsidRPr="00067884">
        <w:rPr>
          <w:bCs/>
          <w:sz w:val="9"/>
          <w:szCs w:val="9"/>
        </w:rPr>
        <w:tab/>
        <w:t>$9,101</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Sharon town</w:t>
      </w:r>
      <w:r w:rsidRPr="00067884">
        <w:rPr>
          <w:bCs/>
          <w:sz w:val="9"/>
          <w:szCs w:val="9"/>
        </w:rPr>
        <w:tab/>
        <w:t>$18,319</w:t>
      </w:r>
      <w:r w:rsidRPr="00067884">
        <w:rPr>
          <w:bCs/>
          <w:sz w:val="9"/>
          <w:szCs w:val="9"/>
        </w:rPr>
        <w:tab/>
        <w:t>$11,170</w:t>
      </w:r>
      <w:r w:rsidRPr="00067884">
        <w:rPr>
          <w:bCs/>
          <w:sz w:val="9"/>
          <w:szCs w:val="9"/>
        </w:rPr>
        <w:tab/>
        <w:t>($7,163)</w:t>
      </w:r>
      <w:r w:rsidRPr="00067884">
        <w:rPr>
          <w:bCs/>
          <w:sz w:val="9"/>
          <w:szCs w:val="9"/>
        </w:rPr>
        <w:tab/>
        <w:t>$11,713</w:t>
      </w:r>
      <w:r w:rsidRPr="00067884">
        <w:rPr>
          <w:bCs/>
          <w:sz w:val="9"/>
          <w:szCs w:val="9"/>
        </w:rPr>
        <w:tab/>
        <w:t>$556</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Silverstreet town</w:t>
      </w:r>
      <w:r w:rsidRPr="00067884">
        <w:rPr>
          <w:bCs/>
          <w:sz w:val="9"/>
          <w:szCs w:val="9"/>
        </w:rPr>
        <w:tab/>
        <w:t>$6,008</w:t>
      </w:r>
      <w:r w:rsidRPr="00067884">
        <w:rPr>
          <w:bCs/>
          <w:sz w:val="9"/>
          <w:szCs w:val="9"/>
        </w:rPr>
        <w:tab/>
        <w:t>$3,663</w:t>
      </w:r>
      <w:r w:rsidRPr="00067884">
        <w:rPr>
          <w:bCs/>
          <w:sz w:val="9"/>
          <w:szCs w:val="9"/>
        </w:rPr>
        <w:tab/>
        <w:t>($2,352)</w:t>
      </w:r>
      <w:r w:rsidRPr="00067884">
        <w:rPr>
          <w:bCs/>
          <w:sz w:val="9"/>
          <w:szCs w:val="9"/>
        </w:rPr>
        <w:tab/>
        <w:t>$3,841</w:t>
      </w:r>
      <w:r w:rsidRPr="00067884">
        <w:rPr>
          <w:bCs/>
          <w:sz w:val="9"/>
          <w:szCs w:val="9"/>
        </w:rPr>
        <w:tab/>
        <w:t>$185</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Simpsonville city</w:t>
      </w:r>
      <w:r w:rsidRPr="00067884">
        <w:rPr>
          <w:bCs/>
          <w:sz w:val="9"/>
          <w:szCs w:val="9"/>
        </w:rPr>
        <w:tab/>
        <w:t>$676,334</w:t>
      </w:r>
      <w:r w:rsidRPr="00067884">
        <w:rPr>
          <w:bCs/>
          <w:sz w:val="9"/>
          <w:szCs w:val="9"/>
        </w:rPr>
        <w:tab/>
        <w:t>$412,380</w:t>
      </w:r>
      <w:r w:rsidRPr="00067884">
        <w:rPr>
          <w:bCs/>
          <w:sz w:val="9"/>
          <w:szCs w:val="9"/>
        </w:rPr>
        <w:tab/>
        <w:t>($264,391)</w:t>
      </w:r>
      <w:r w:rsidRPr="00067884">
        <w:rPr>
          <w:bCs/>
          <w:sz w:val="9"/>
          <w:szCs w:val="9"/>
        </w:rPr>
        <w:tab/>
        <w:t>$432,431</w:t>
      </w:r>
      <w:r w:rsidRPr="00067884">
        <w:rPr>
          <w:bCs/>
          <w:sz w:val="9"/>
          <w:szCs w:val="9"/>
        </w:rPr>
        <w:tab/>
        <w:t>$20,488</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Six Mile town</w:t>
      </w:r>
      <w:r w:rsidRPr="00067884">
        <w:rPr>
          <w:bCs/>
          <w:sz w:val="9"/>
          <w:szCs w:val="9"/>
        </w:rPr>
        <w:tab/>
        <w:t>$25,032</w:t>
      </w:r>
      <w:r w:rsidRPr="00067884">
        <w:rPr>
          <w:bCs/>
          <w:sz w:val="9"/>
          <w:szCs w:val="9"/>
        </w:rPr>
        <w:tab/>
        <w:t>$15,262</w:t>
      </w:r>
      <w:r w:rsidRPr="00067884">
        <w:rPr>
          <w:bCs/>
          <w:sz w:val="9"/>
          <w:szCs w:val="9"/>
        </w:rPr>
        <w:tab/>
        <w:t>($9,787)</w:t>
      </w:r>
      <w:r w:rsidRPr="00067884">
        <w:rPr>
          <w:bCs/>
          <w:sz w:val="9"/>
          <w:szCs w:val="9"/>
        </w:rPr>
        <w:tab/>
        <w:t>$16,005</w:t>
      </w:r>
      <w:r w:rsidRPr="00067884">
        <w:rPr>
          <w:bCs/>
          <w:sz w:val="9"/>
          <w:szCs w:val="9"/>
        </w:rPr>
        <w:tab/>
        <w:t>$760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Smoaks town</w:t>
      </w:r>
      <w:r w:rsidRPr="00067884">
        <w:rPr>
          <w:bCs/>
          <w:sz w:val="9"/>
          <w:szCs w:val="9"/>
        </w:rPr>
        <w:tab/>
        <w:t>$4,673</w:t>
      </w:r>
      <w:r w:rsidRPr="00067884">
        <w:rPr>
          <w:bCs/>
          <w:sz w:val="9"/>
          <w:szCs w:val="9"/>
        </w:rPr>
        <w:tab/>
        <w:t>$2,849</w:t>
      </w:r>
      <w:r w:rsidRPr="00067884">
        <w:rPr>
          <w:bCs/>
          <w:sz w:val="9"/>
          <w:szCs w:val="9"/>
        </w:rPr>
        <w:tab/>
        <w:t>($1,828)</w:t>
      </w:r>
      <w:r w:rsidRPr="00067884">
        <w:rPr>
          <w:bCs/>
          <w:sz w:val="9"/>
          <w:szCs w:val="9"/>
        </w:rPr>
        <w:tab/>
        <w:t>$2,988</w:t>
      </w:r>
      <w:r w:rsidRPr="00067884">
        <w:rPr>
          <w:bCs/>
          <w:sz w:val="9"/>
          <w:szCs w:val="9"/>
        </w:rPr>
        <w:tab/>
        <w:t>$143</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Smyrna town</w:t>
      </w:r>
      <w:r w:rsidRPr="00067884">
        <w:rPr>
          <w:bCs/>
          <w:sz w:val="9"/>
          <w:szCs w:val="9"/>
        </w:rPr>
        <w:tab/>
        <w:t>$1,669</w:t>
      </w:r>
      <w:r w:rsidRPr="00067884">
        <w:rPr>
          <w:bCs/>
          <w:sz w:val="9"/>
          <w:szCs w:val="9"/>
        </w:rPr>
        <w:tab/>
        <w:t>$1,018</w:t>
      </w:r>
      <w:r w:rsidRPr="00067884">
        <w:rPr>
          <w:bCs/>
          <w:sz w:val="9"/>
          <w:szCs w:val="9"/>
        </w:rPr>
        <w:tab/>
        <w:t>($652)</w:t>
      </w:r>
      <w:r w:rsidRPr="00067884">
        <w:rPr>
          <w:bCs/>
          <w:sz w:val="9"/>
          <w:szCs w:val="9"/>
        </w:rPr>
        <w:tab/>
        <w:t>$1,067</w:t>
      </w:r>
      <w:r w:rsidRPr="00067884">
        <w:rPr>
          <w:bCs/>
          <w:sz w:val="9"/>
          <w:szCs w:val="9"/>
        </w:rPr>
        <w:tab/>
        <w:t>$51</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Snelling town</w:t>
      </w:r>
      <w:r w:rsidRPr="00067884">
        <w:rPr>
          <w:bCs/>
          <w:sz w:val="9"/>
          <w:szCs w:val="9"/>
        </w:rPr>
        <w:tab/>
        <w:t>$10,161</w:t>
      </w:r>
      <w:r w:rsidRPr="00067884">
        <w:rPr>
          <w:bCs/>
          <w:sz w:val="9"/>
          <w:szCs w:val="9"/>
        </w:rPr>
        <w:tab/>
        <w:t>$6,195</w:t>
      </w:r>
      <w:r w:rsidRPr="00067884">
        <w:rPr>
          <w:bCs/>
          <w:sz w:val="9"/>
          <w:szCs w:val="9"/>
        </w:rPr>
        <w:tab/>
        <w:t>($3,974)</w:t>
      </w:r>
      <w:r w:rsidRPr="00067884">
        <w:rPr>
          <w:bCs/>
          <w:sz w:val="9"/>
          <w:szCs w:val="9"/>
        </w:rPr>
        <w:tab/>
        <w:t>$6,497</w:t>
      </w:r>
      <w:r w:rsidRPr="00067884">
        <w:rPr>
          <w:bCs/>
          <w:sz w:val="9"/>
          <w:szCs w:val="9"/>
        </w:rPr>
        <w:tab/>
        <w:t>$310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Society Hill town</w:t>
      </w:r>
      <w:r w:rsidRPr="00067884">
        <w:rPr>
          <w:bCs/>
          <w:sz w:val="9"/>
          <w:szCs w:val="9"/>
        </w:rPr>
        <w:tab/>
        <w:t>$20,878</w:t>
      </w:r>
      <w:r w:rsidRPr="00067884">
        <w:rPr>
          <w:bCs/>
          <w:sz w:val="9"/>
          <w:szCs w:val="9"/>
        </w:rPr>
        <w:tab/>
        <w:t>$12,730</w:t>
      </w:r>
      <w:r w:rsidRPr="00067884">
        <w:rPr>
          <w:bCs/>
          <w:sz w:val="9"/>
          <w:szCs w:val="9"/>
        </w:rPr>
        <w:tab/>
        <w:t>($8,162)</w:t>
      </w:r>
      <w:r w:rsidRPr="00067884">
        <w:rPr>
          <w:bCs/>
          <w:sz w:val="9"/>
          <w:szCs w:val="9"/>
        </w:rPr>
        <w:tab/>
        <w:t>$13,349</w:t>
      </w:r>
      <w:r w:rsidRPr="00067884">
        <w:rPr>
          <w:bCs/>
          <w:sz w:val="9"/>
          <w:szCs w:val="9"/>
        </w:rPr>
        <w:tab/>
        <w:t>$632</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 xml:space="preserve">South Congaree </w:t>
      </w:r>
      <w:r w:rsidRPr="00067884">
        <w:rPr>
          <w:bCs/>
          <w:sz w:val="9"/>
          <w:szCs w:val="9"/>
        </w:rPr>
        <w:tab/>
        <w:t>$85,515</w:t>
      </w:r>
      <w:r w:rsidRPr="00067884">
        <w:rPr>
          <w:bCs/>
          <w:sz w:val="9"/>
          <w:szCs w:val="9"/>
        </w:rPr>
        <w:tab/>
        <w:t>$52,141</w:t>
      </w:r>
      <w:r w:rsidRPr="00067884">
        <w:rPr>
          <w:bCs/>
          <w:sz w:val="9"/>
          <w:szCs w:val="9"/>
        </w:rPr>
        <w:tab/>
        <w:t>($33,432)</w:t>
      </w:r>
      <w:r w:rsidRPr="00067884">
        <w:rPr>
          <w:bCs/>
          <w:sz w:val="9"/>
          <w:szCs w:val="9"/>
        </w:rPr>
        <w:tab/>
        <w:t>$54,676</w:t>
      </w:r>
      <w:r w:rsidRPr="00067884">
        <w:rPr>
          <w:bCs/>
          <w:sz w:val="9"/>
          <w:szCs w:val="9"/>
        </w:rPr>
        <w:tab/>
        <w:t>$2,593</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Spartanburg city</w:t>
      </w:r>
      <w:r w:rsidRPr="00067884">
        <w:rPr>
          <w:bCs/>
          <w:sz w:val="9"/>
          <w:szCs w:val="9"/>
        </w:rPr>
        <w:tab/>
        <w:t>$1,372,583</w:t>
      </w:r>
      <w:r w:rsidRPr="00067884">
        <w:rPr>
          <w:bCs/>
          <w:sz w:val="9"/>
          <w:szCs w:val="9"/>
        </w:rPr>
        <w:tab/>
        <w:t>$836,903</w:t>
      </w:r>
      <w:r w:rsidRPr="00067884">
        <w:rPr>
          <w:bCs/>
          <w:sz w:val="9"/>
          <w:szCs w:val="9"/>
        </w:rPr>
        <w:tab/>
        <w:t>($536,563)</w:t>
      </w:r>
      <w:r w:rsidRPr="00067884">
        <w:rPr>
          <w:bCs/>
          <w:sz w:val="9"/>
          <w:szCs w:val="9"/>
        </w:rPr>
        <w:tab/>
        <w:t>$877,595</w:t>
      </w:r>
      <w:r w:rsidRPr="00067884">
        <w:rPr>
          <w:bCs/>
          <w:sz w:val="9"/>
          <w:szCs w:val="9"/>
        </w:rPr>
        <w:tab/>
        <w:t>$41,576</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Springdale town</w:t>
      </w:r>
      <w:r w:rsidRPr="00067884">
        <w:rPr>
          <w:bCs/>
          <w:sz w:val="9"/>
          <w:szCs w:val="9"/>
        </w:rPr>
        <w:tab/>
        <w:t>$97,753</w:t>
      </w:r>
      <w:r w:rsidRPr="00067884">
        <w:rPr>
          <w:bCs/>
          <w:sz w:val="9"/>
          <w:szCs w:val="9"/>
        </w:rPr>
        <w:tab/>
        <w:t>$59,603</w:t>
      </w:r>
      <w:r w:rsidRPr="00067884">
        <w:rPr>
          <w:bCs/>
          <w:sz w:val="9"/>
          <w:szCs w:val="9"/>
        </w:rPr>
        <w:tab/>
        <w:t>($38,213)</w:t>
      </w:r>
      <w:r w:rsidRPr="00067884">
        <w:rPr>
          <w:bCs/>
          <w:sz w:val="9"/>
          <w:szCs w:val="9"/>
        </w:rPr>
        <w:tab/>
        <w:t>$62,501</w:t>
      </w:r>
      <w:r w:rsidRPr="00067884">
        <w:rPr>
          <w:bCs/>
          <w:sz w:val="9"/>
          <w:szCs w:val="9"/>
        </w:rPr>
        <w:tab/>
        <w:t>$2,961</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Springfield town</w:t>
      </w:r>
      <w:r w:rsidRPr="00067884">
        <w:rPr>
          <w:bCs/>
          <w:sz w:val="9"/>
          <w:szCs w:val="9"/>
        </w:rPr>
        <w:tab/>
        <w:t>$19,432</w:t>
      </w:r>
      <w:r w:rsidRPr="00067884">
        <w:rPr>
          <w:bCs/>
          <w:sz w:val="9"/>
          <w:szCs w:val="9"/>
        </w:rPr>
        <w:tab/>
        <w:t>$11,848</w:t>
      </w:r>
      <w:r w:rsidRPr="00067884">
        <w:rPr>
          <w:bCs/>
          <w:sz w:val="9"/>
          <w:szCs w:val="9"/>
        </w:rPr>
        <w:tab/>
        <w:t>($7,598)</w:t>
      </w:r>
      <w:r w:rsidRPr="00067884">
        <w:rPr>
          <w:bCs/>
          <w:sz w:val="9"/>
          <w:szCs w:val="9"/>
        </w:rPr>
        <w:tab/>
        <w:t>$12,424</w:t>
      </w:r>
      <w:r w:rsidRPr="00067884">
        <w:rPr>
          <w:bCs/>
          <w:sz w:val="9"/>
          <w:szCs w:val="9"/>
        </w:rPr>
        <w:tab/>
        <w:t>$590</w:t>
      </w:r>
    </w:p>
    <w:p w:rsidR="00067884" w:rsidRPr="00067884" w:rsidRDefault="00067884" w:rsidP="00067884">
      <w:pPr>
        <w:tabs>
          <w:tab w:val="left" w:pos="990"/>
          <w:tab w:val="left" w:pos="1080"/>
          <w:tab w:val="left" w:pos="1800"/>
          <w:tab w:val="left" w:pos="2700"/>
          <w:tab w:val="left" w:pos="4050"/>
          <w:tab w:val="left" w:pos="5310"/>
          <w:tab w:val="left" w:pos="5490"/>
        </w:tabs>
        <w:ind w:left="108"/>
        <w:jc w:val="left"/>
        <w:rPr>
          <w:bCs/>
          <w:sz w:val="9"/>
          <w:szCs w:val="9"/>
        </w:rPr>
      </w:pPr>
      <w:r w:rsidRPr="00067884">
        <w:rPr>
          <w:bCs/>
          <w:sz w:val="9"/>
          <w:szCs w:val="9"/>
        </w:rPr>
        <w:t>Starr town</w:t>
      </w:r>
      <w:r w:rsidRPr="00067884">
        <w:rPr>
          <w:bCs/>
          <w:sz w:val="9"/>
          <w:szCs w:val="9"/>
        </w:rPr>
        <w:tab/>
        <w:t>$6,415</w:t>
      </w:r>
      <w:r w:rsidRPr="00067884">
        <w:rPr>
          <w:bCs/>
          <w:sz w:val="9"/>
          <w:szCs w:val="9"/>
        </w:rPr>
        <w:tab/>
        <w:t>$3,912</w:t>
      </w:r>
      <w:r w:rsidRPr="00067884">
        <w:rPr>
          <w:bCs/>
          <w:sz w:val="9"/>
          <w:szCs w:val="9"/>
        </w:rPr>
        <w:tab/>
        <w:t>($2,510)</w:t>
      </w:r>
      <w:r w:rsidRPr="00067884">
        <w:rPr>
          <w:bCs/>
          <w:sz w:val="9"/>
          <w:szCs w:val="9"/>
        </w:rPr>
        <w:tab/>
        <w:t>$4,102</w:t>
      </w:r>
      <w:r w:rsidRPr="00067884">
        <w:rPr>
          <w:bCs/>
          <w:sz w:val="9"/>
          <w:szCs w:val="9"/>
        </w:rPr>
        <w:tab/>
        <w:t>$197</w:t>
      </w:r>
    </w:p>
    <w:p w:rsidR="00067884" w:rsidRPr="00067884" w:rsidRDefault="00067884" w:rsidP="00067884">
      <w:pPr>
        <w:tabs>
          <w:tab w:val="left" w:pos="432"/>
          <w:tab w:val="left" w:pos="648"/>
          <w:tab w:val="left" w:pos="990"/>
          <w:tab w:val="left" w:pos="1080"/>
          <w:tab w:val="left" w:pos="1800"/>
          <w:tab w:val="left" w:pos="1944"/>
          <w:tab w:val="left" w:pos="2700"/>
          <w:tab w:val="left" w:pos="2790"/>
          <w:tab w:val="left" w:pos="4050"/>
          <w:tab w:val="left" w:pos="4104"/>
          <w:tab w:val="left" w:pos="4140"/>
          <w:tab w:val="left" w:pos="4230"/>
          <w:tab w:val="left" w:pos="5310"/>
          <w:tab w:val="left" w:pos="5400"/>
          <w:tab w:val="left" w:pos="5616"/>
        </w:tabs>
        <w:ind w:firstLine="90"/>
        <w:rPr>
          <w:rFonts w:eastAsiaTheme="minorHAnsi"/>
          <w:sz w:val="9"/>
          <w:szCs w:val="9"/>
        </w:rPr>
      </w:pPr>
      <w:r w:rsidRPr="00067884">
        <w:rPr>
          <w:bCs/>
          <w:sz w:val="9"/>
          <w:szCs w:val="9"/>
        </w:rPr>
        <w:t xml:space="preserve"> Stuckey town</w:t>
      </w:r>
      <w:r w:rsidRPr="00067884">
        <w:rPr>
          <w:bCs/>
          <w:sz w:val="9"/>
          <w:szCs w:val="9"/>
        </w:rPr>
        <w:tab/>
      </w:r>
      <w:r w:rsidRPr="00067884">
        <w:rPr>
          <w:bCs/>
          <w:sz w:val="9"/>
          <w:szCs w:val="9"/>
        </w:rPr>
        <w:tab/>
        <w:t>$9,086</w:t>
      </w:r>
      <w:r w:rsidRPr="00067884">
        <w:rPr>
          <w:bCs/>
          <w:sz w:val="9"/>
          <w:szCs w:val="9"/>
        </w:rPr>
        <w:tab/>
        <w:t>$5,540</w:t>
      </w:r>
      <w:r w:rsidRPr="00067884">
        <w:rPr>
          <w:bCs/>
          <w:sz w:val="9"/>
          <w:szCs w:val="9"/>
        </w:rPr>
        <w:tab/>
        <w:t>($3,554)</w:t>
      </w:r>
      <w:r w:rsidRPr="00067884">
        <w:rPr>
          <w:bCs/>
          <w:sz w:val="9"/>
          <w:szCs w:val="9"/>
        </w:rPr>
        <w:tab/>
        <w:t>$5,809</w:t>
      </w:r>
      <w:r w:rsidRPr="00067884">
        <w:rPr>
          <w:bCs/>
          <w:sz w:val="9"/>
          <w:szCs w:val="9"/>
        </w:rPr>
        <w:tab/>
        <w:t>$2</w:t>
      </w:r>
      <w:r w:rsidRPr="00067884">
        <w:rPr>
          <w:rFonts w:eastAsiaTheme="minorHAnsi"/>
          <w:sz w:val="9"/>
          <w:szCs w:val="9"/>
        </w:rPr>
        <w:t>77</w:t>
      </w:r>
    </w:p>
    <w:p w:rsidR="00067884" w:rsidRPr="00067884" w:rsidRDefault="00067884" w:rsidP="00067884">
      <w:pPr>
        <w:tabs>
          <w:tab w:val="left" w:pos="432"/>
          <w:tab w:val="left" w:pos="648"/>
          <w:tab w:val="left" w:pos="990"/>
          <w:tab w:val="left" w:pos="1080"/>
          <w:tab w:val="left" w:pos="1800"/>
          <w:tab w:val="left" w:pos="1944"/>
          <w:tab w:val="left" w:pos="2700"/>
          <w:tab w:val="left" w:pos="2790"/>
          <w:tab w:val="left" w:pos="4050"/>
          <w:tab w:val="left" w:pos="4104"/>
          <w:tab w:val="left" w:pos="4140"/>
          <w:tab w:val="left" w:pos="4230"/>
          <w:tab w:val="left" w:pos="5310"/>
          <w:tab w:val="left" w:pos="5400"/>
          <w:tab w:val="left" w:pos="5616"/>
        </w:tabs>
        <w:ind w:firstLine="90"/>
        <w:rPr>
          <w:rFonts w:eastAsiaTheme="minorHAnsi"/>
          <w:sz w:val="9"/>
          <w:szCs w:val="9"/>
        </w:rPr>
      </w:pPr>
    </w:p>
    <w:p w:rsidR="00067884" w:rsidRPr="00067884" w:rsidRDefault="00067884" w:rsidP="00067884">
      <w:pPr>
        <w:tabs>
          <w:tab w:val="left" w:pos="432"/>
          <w:tab w:val="left" w:pos="648"/>
          <w:tab w:val="left" w:pos="990"/>
          <w:tab w:val="left" w:pos="1080"/>
          <w:tab w:val="left" w:pos="1800"/>
          <w:tab w:val="left" w:pos="1944"/>
          <w:tab w:val="left" w:pos="2700"/>
          <w:tab w:val="left" w:pos="2790"/>
          <w:tab w:val="left" w:pos="4050"/>
          <w:tab w:val="left" w:pos="4104"/>
          <w:tab w:val="left" w:pos="4140"/>
          <w:tab w:val="left" w:pos="4230"/>
          <w:tab w:val="left" w:pos="5310"/>
          <w:tab w:val="left" w:pos="5400"/>
          <w:tab w:val="left" w:pos="5616"/>
        </w:tabs>
        <w:ind w:firstLine="90"/>
        <w:rPr>
          <w:rFonts w:eastAsiaTheme="minorHAnsi"/>
          <w:sz w:val="9"/>
          <w:szCs w:val="9"/>
        </w:rPr>
      </w:pPr>
    </w:p>
    <w:p w:rsidR="00067884" w:rsidRPr="00067884" w:rsidRDefault="00067884" w:rsidP="00067884">
      <w:pPr>
        <w:tabs>
          <w:tab w:val="left" w:pos="432"/>
          <w:tab w:val="left" w:pos="648"/>
          <w:tab w:val="left" w:pos="990"/>
          <w:tab w:val="left" w:pos="1080"/>
          <w:tab w:val="left" w:pos="1800"/>
          <w:tab w:val="left" w:pos="1944"/>
          <w:tab w:val="left" w:pos="2700"/>
          <w:tab w:val="left" w:pos="2790"/>
          <w:tab w:val="left" w:pos="4050"/>
          <w:tab w:val="left" w:pos="4104"/>
          <w:tab w:val="left" w:pos="4140"/>
          <w:tab w:val="left" w:pos="4230"/>
          <w:tab w:val="left" w:pos="5310"/>
          <w:tab w:val="left" w:pos="5400"/>
          <w:tab w:val="left" w:pos="5616"/>
        </w:tabs>
        <w:ind w:firstLine="90"/>
        <w:rPr>
          <w:rFonts w:eastAsiaTheme="minorHAnsi"/>
          <w:sz w:val="9"/>
          <w:szCs w:val="9"/>
        </w:rPr>
      </w:pP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Municipal Local Government Fund Estimates ‐ FY 2019‐20</w:t>
      </w:r>
    </w:p>
    <w:p w:rsidR="00067884" w:rsidRPr="00067884" w:rsidRDefault="00067884" w:rsidP="00067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
        <w:ind w:left="47"/>
        <w:jc w:val="center"/>
        <w:rPr>
          <w:rFonts w:eastAsia="Calibri"/>
          <w:bCs/>
          <w:w w:val="105"/>
          <w:sz w:val="14"/>
          <w:szCs w:val="14"/>
        </w:rPr>
      </w:pPr>
      <w:r w:rsidRPr="00067884">
        <w:rPr>
          <w:rFonts w:eastAsia="Calibri"/>
          <w:bCs/>
          <w:w w:val="105"/>
          <w:sz w:val="14"/>
          <w:szCs w:val="14"/>
        </w:rPr>
        <w:t xml:space="preserve"> </w:t>
      </w:r>
      <w:r w:rsidRPr="00067884">
        <w:rPr>
          <w:rFonts w:eastAsia="Calibri"/>
          <w:bCs/>
          <w:w w:val="105"/>
          <w:sz w:val="14"/>
          <w:szCs w:val="14"/>
        </w:rPr>
        <w:tab/>
        <w:t xml:space="preserve">Revenue Distribution: 83.278% counties; 16.722% municipalities; Revenue Growth: 5% </w:t>
      </w:r>
      <w:r w:rsidRPr="00067884">
        <w:rPr>
          <w:rFonts w:eastAsia="Calibri"/>
          <w:bCs/>
          <w:w w:val="105"/>
          <w:sz w:val="14"/>
          <w:szCs w:val="14"/>
        </w:rPr>
        <w:tab/>
      </w:r>
    </w:p>
    <w:p w:rsidR="00067884" w:rsidRPr="00067884" w:rsidRDefault="00067884" w:rsidP="00067884">
      <w:pPr>
        <w:tabs>
          <w:tab w:val="left" w:pos="432"/>
          <w:tab w:val="left" w:pos="648"/>
          <w:tab w:val="left" w:pos="990"/>
          <w:tab w:val="left" w:pos="1080"/>
          <w:tab w:val="left" w:pos="1800"/>
          <w:tab w:val="left" w:pos="1944"/>
          <w:tab w:val="left" w:pos="2700"/>
          <w:tab w:val="left" w:pos="2790"/>
          <w:tab w:val="left" w:pos="4050"/>
          <w:tab w:val="left" w:pos="4104"/>
          <w:tab w:val="left" w:pos="4140"/>
          <w:tab w:val="left" w:pos="4230"/>
          <w:tab w:val="left" w:pos="5310"/>
          <w:tab w:val="left" w:pos="5400"/>
          <w:tab w:val="left" w:pos="5616"/>
        </w:tabs>
        <w:ind w:firstLine="90"/>
        <w:rPr>
          <w:rFonts w:eastAsiaTheme="minorHAnsi"/>
          <w:sz w:val="9"/>
          <w:szCs w:val="9"/>
        </w:rPr>
      </w:pPr>
    </w:p>
    <w:p w:rsidR="00067884" w:rsidRPr="00067884" w:rsidRDefault="00067884" w:rsidP="00067884">
      <w:pPr>
        <w:tabs>
          <w:tab w:val="left" w:pos="432"/>
          <w:tab w:val="left" w:pos="648"/>
          <w:tab w:val="left" w:pos="990"/>
          <w:tab w:val="left" w:pos="1080"/>
          <w:tab w:val="left" w:pos="1800"/>
          <w:tab w:val="left" w:pos="1944"/>
          <w:tab w:val="left" w:pos="2700"/>
          <w:tab w:val="left" w:pos="2790"/>
          <w:tab w:val="left" w:pos="4050"/>
          <w:tab w:val="left" w:pos="4104"/>
          <w:tab w:val="left" w:pos="4140"/>
          <w:tab w:val="left" w:pos="4230"/>
          <w:tab w:val="left" w:pos="5310"/>
          <w:tab w:val="left" w:pos="5400"/>
          <w:tab w:val="left" w:pos="5616"/>
        </w:tabs>
        <w:ind w:firstLine="90"/>
        <w:rPr>
          <w:rFonts w:eastAsiaTheme="minorHAnsi"/>
          <w:sz w:val="9"/>
          <w:szCs w:val="9"/>
        </w:rPr>
      </w:pP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040"/>
        </w:tabs>
        <w:ind w:left="108"/>
        <w:jc w:val="left"/>
        <w:rPr>
          <w:bCs/>
          <w:sz w:val="8"/>
          <w:szCs w:val="8"/>
        </w:rPr>
      </w:pPr>
      <w:r w:rsidRPr="00067884">
        <w:rPr>
          <w:bCs/>
          <w:sz w:val="8"/>
          <w:szCs w:val="8"/>
        </w:rPr>
        <w:t>MUNICIPALITY</w:t>
      </w:r>
      <w:r w:rsidRPr="00067884">
        <w:rPr>
          <w:bCs/>
          <w:sz w:val="8"/>
          <w:szCs w:val="8"/>
        </w:rPr>
        <w:tab/>
      </w:r>
      <w:r w:rsidRPr="00067884">
        <w:rPr>
          <w:bCs/>
          <w:sz w:val="8"/>
          <w:szCs w:val="8"/>
        </w:rPr>
        <w:tab/>
        <w:t xml:space="preserve">FY 2019‐20 </w:t>
      </w:r>
      <w:r w:rsidRPr="00067884">
        <w:rPr>
          <w:bCs/>
          <w:sz w:val="8"/>
          <w:szCs w:val="8"/>
        </w:rPr>
        <w:tab/>
      </w:r>
      <w:r w:rsidRPr="00067884">
        <w:rPr>
          <w:bCs/>
          <w:sz w:val="8"/>
          <w:szCs w:val="8"/>
        </w:rPr>
        <w:tab/>
        <w:t xml:space="preserve">FY 2019‐20 </w:t>
      </w:r>
      <w:r w:rsidRPr="00067884">
        <w:rPr>
          <w:bCs/>
          <w:sz w:val="8"/>
          <w:szCs w:val="8"/>
        </w:rPr>
        <w:tab/>
        <w:t>DIFFERENCE BETWEEN</w:t>
      </w:r>
      <w:r w:rsidRPr="00067884">
        <w:rPr>
          <w:bCs/>
          <w:sz w:val="8"/>
          <w:szCs w:val="8"/>
        </w:rPr>
        <w:tab/>
        <w:t>FY 2019‐20</w:t>
      </w:r>
      <w:r w:rsidRPr="00067884">
        <w:rPr>
          <w:bCs/>
          <w:sz w:val="8"/>
          <w:szCs w:val="8"/>
        </w:rPr>
        <w:tab/>
        <w:t xml:space="preserve">DIFFERENCE BETWEEN </w:t>
      </w:r>
    </w:p>
    <w:p w:rsidR="00067884" w:rsidRPr="00067884" w:rsidRDefault="00067884" w:rsidP="00067884">
      <w:pPr>
        <w:tabs>
          <w:tab w:val="left" w:pos="738"/>
          <w:tab w:val="left" w:pos="990"/>
          <w:tab w:val="left" w:pos="1512"/>
          <w:tab w:val="left" w:pos="1800"/>
          <w:tab w:val="left" w:pos="2700"/>
          <w:tab w:val="left" w:pos="3420"/>
          <w:tab w:val="left" w:pos="4050"/>
          <w:tab w:val="left" w:pos="4860"/>
          <w:tab w:val="left" w:pos="5040"/>
        </w:tabs>
        <w:ind w:left="108"/>
        <w:jc w:val="left"/>
        <w:rPr>
          <w:bCs/>
          <w:sz w:val="8"/>
          <w:szCs w:val="8"/>
        </w:rPr>
      </w:pPr>
      <w:r w:rsidRPr="00067884">
        <w:rPr>
          <w:bCs/>
          <w:sz w:val="8"/>
          <w:szCs w:val="8"/>
        </w:rPr>
        <w:tab/>
      </w:r>
      <w:r w:rsidRPr="00067884">
        <w:rPr>
          <w:bCs/>
          <w:sz w:val="8"/>
          <w:szCs w:val="8"/>
        </w:rPr>
        <w:tab/>
        <w:t xml:space="preserve">STATUTORY </w:t>
      </w:r>
      <w:r w:rsidRPr="00067884">
        <w:rPr>
          <w:bCs/>
          <w:sz w:val="8"/>
          <w:szCs w:val="8"/>
        </w:rPr>
        <w:tab/>
      </w:r>
      <w:r w:rsidRPr="00067884">
        <w:rPr>
          <w:bCs/>
          <w:sz w:val="8"/>
          <w:szCs w:val="8"/>
        </w:rPr>
        <w:tab/>
        <w:t xml:space="preserve">ESTIMATED </w:t>
      </w:r>
      <w:r w:rsidRPr="00067884">
        <w:rPr>
          <w:bCs/>
          <w:sz w:val="8"/>
          <w:szCs w:val="8"/>
        </w:rPr>
        <w:tab/>
        <w:t xml:space="preserve">FY 2019‐20 ESTIMATED </w:t>
      </w:r>
      <w:r w:rsidRPr="00067884">
        <w:rPr>
          <w:bCs/>
          <w:sz w:val="8"/>
          <w:szCs w:val="8"/>
        </w:rPr>
        <w:tab/>
        <w:t xml:space="preserve">PROPOSED </w:t>
      </w:r>
      <w:r w:rsidRPr="00067884">
        <w:rPr>
          <w:bCs/>
          <w:sz w:val="8"/>
          <w:szCs w:val="8"/>
        </w:rPr>
        <w:tab/>
        <w:t xml:space="preserve">PROPOSED LEGISLATION </w:t>
      </w:r>
    </w:p>
    <w:p w:rsidR="00067884" w:rsidRPr="00067884" w:rsidRDefault="00067884" w:rsidP="00067884">
      <w:pPr>
        <w:tabs>
          <w:tab w:val="left" w:pos="738"/>
          <w:tab w:val="left" w:pos="990"/>
          <w:tab w:val="left" w:pos="1512"/>
          <w:tab w:val="left" w:pos="1800"/>
          <w:tab w:val="left" w:pos="2700"/>
          <w:tab w:val="left" w:pos="3420"/>
          <w:tab w:val="left" w:pos="4050"/>
          <w:tab w:val="left" w:pos="4500"/>
          <w:tab w:val="left" w:pos="4590"/>
          <w:tab w:val="left" w:pos="4770"/>
          <w:tab w:val="left" w:pos="4860"/>
          <w:tab w:val="left" w:pos="5040"/>
        </w:tabs>
        <w:ind w:left="108"/>
        <w:jc w:val="left"/>
        <w:rPr>
          <w:bCs/>
          <w:sz w:val="8"/>
          <w:szCs w:val="8"/>
        </w:rPr>
      </w:pPr>
      <w:r w:rsidRPr="00067884">
        <w:rPr>
          <w:bCs/>
          <w:sz w:val="8"/>
          <w:szCs w:val="8"/>
        </w:rPr>
        <w:tab/>
      </w:r>
      <w:r w:rsidRPr="00067884">
        <w:rPr>
          <w:bCs/>
          <w:sz w:val="8"/>
          <w:szCs w:val="8"/>
        </w:rPr>
        <w:tab/>
        <w:t>FORMULA</w:t>
      </w:r>
      <w:r w:rsidRPr="00067884">
        <w:rPr>
          <w:bCs/>
          <w:sz w:val="8"/>
          <w:szCs w:val="8"/>
        </w:rPr>
        <w:tab/>
      </w:r>
      <w:r w:rsidRPr="00067884">
        <w:rPr>
          <w:bCs/>
          <w:sz w:val="8"/>
          <w:szCs w:val="8"/>
        </w:rPr>
        <w:tab/>
        <w:t>APPROPRIATION</w:t>
      </w:r>
      <w:r w:rsidRPr="00067884">
        <w:rPr>
          <w:bCs/>
          <w:sz w:val="8"/>
          <w:szCs w:val="8"/>
        </w:rPr>
        <w:tab/>
        <w:t>APPROPRIATION AND</w:t>
      </w:r>
      <w:r w:rsidRPr="00067884">
        <w:rPr>
          <w:bCs/>
          <w:sz w:val="8"/>
          <w:szCs w:val="8"/>
        </w:rPr>
        <w:tab/>
        <w:t xml:space="preserve">LEGISLATION </w:t>
      </w:r>
      <w:r w:rsidRPr="00067884">
        <w:rPr>
          <w:bCs/>
          <w:sz w:val="8"/>
          <w:szCs w:val="8"/>
        </w:rPr>
        <w:tab/>
        <w:t xml:space="preserve">AND FY 2019‐20 ESTIMATED </w:t>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040"/>
        </w:tabs>
        <w:ind w:left="108"/>
        <w:jc w:val="left"/>
        <w:rPr>
          <w:bCs/>
          <w:sz w:val="9"/>
          <w:szCs w:val="9"/>
        </w:rPr>
      </w:pPr>
      <w:r w:rsidRPr="00067884">
        <w:rPr>
          <w:bCs/>
          <w:sz w:val="8"/>
          <w:szCs w:val="8"/>
        </w:rPr>
        <w:tab/>
      </w:r>
      <w:r w:rsidRPr="00067884">
        <w:rPr>
          <w:bCs/>
          <w:sz w:val="8"/>
          <w:szCs w:val="8"/>
        </w:rPr>
        <w:tab/>
      </w:r>
      <w:r w:rsidRPr="00067884">
        <w:rPr>
          <w:bCs/>
          <w:sz w:val="8"/>
          <w:szCs w:val="8"/>
        </w:rPr>
        <w:tab/>
      </w:r>
      <w:r w:rsidRPr="00067884">
        <w:rPr>
          <w:bCs/>
          <w:sz w:val="8"/>
          <w:szCs w:val="8"/>
        </w:rPr>
        <w:tab/>
      </w:r>
      <w:r w:rsidRPr="00067884">
        <w:rPr>
          <w:bCs/>
          <w:sz w:val="8"/>
          <w:szCs w:val="8"/>
        </w:rPr>
        <w:tab/>
        <w:t xml:space="preserve">FY 2019‐20 STATUTORY </w:t>
      </w:r>
      <w:r w:rsidRPr="00067884">
        <w:rPr>
          <w:bCs/>
          <w:sz w:val="8"/>
          <w:szCs w:val="8"/>
        </w:rPr>
        <w:tab/>
        <w:t>ESTIMATE (5%)</w:t>
      </w:r>
      <w:r w:rsidRPr="00067884">
        <w:rPr>
          <w:bCs/>
          <w:sz w:val="8"/>
          <w:szCs w:val="8"/>
        </w:rPr>
        <w:tab/>
      </w:r>
      <w:r w:rsidRPr="00067884">
        <w:rPr>
          <w:bCs/>
          <w:sz w:val="8"/>
          <w:szCs w:val="8"/>
        </w:rPr>
        <w:tab/>
        <w:t>APPROPRIATION</w:t>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jc w:val="left"/>
        <w:rPr>
          <w:bCs/>
          <w:sz w:val="8"/>
          <w:szCs w:val="8"/>
        </w:rPr>
      </w:pPr>
      <w:r w:rsidRPr="00067884">
        <w:rPr>
          <w:bCs/>
          <w:sz w:val="9"/>
          <w:szCs w:val="9"/>
        </w:rPr>
        <w:tab/>
      </w:r>
      <w:r w:rsidRPr="00067884">
        <w:rPr>
          <w:bCs/>
          <w:sz w:val="9"/>
          <w:szCs w:val="9"/>
        </w:rPr>
        <w:tab/>
      </w:r>
      <w:r w:rsidRPr="00067884">
        <w:rPr>
          <w:bCs/>
          <w:sz w:val="9"/>
          <w:szCs w:val="9"/>
        </w:rPr>
        <w:tab/>
      </w:r>
      <w:r w:rsidRPr="00067884">
        <w:rPr>
          <w:bCs/>
          <w:sz w:val="9"/>
          <w:szCs w:val="9"/>
        </w:rPr>
        <w:tab/>
      </w:r>
      <w:r w:rsidRPr="00067884">
        <w:rPr>
          <w:bCs/>
          <w:sz w:val="9"/>
          <w:szCs w:val="9"/>
        </w:rPr>
        <w:tab/>
      </w:r>
      <w:r w:rsidRPr="00067884">
        <w:rPr>
          <w:bCs/>
          <w:sz w:val="9"/>
          <w:szCs w:val="9"/>
        </w:rPr>
        <w:tab/>
      </w:r>
      <w:r w:rsidRPr="00067884">
        <w:rPr>
          <w:bCs/>
          <w:sz w:val="9"/>
          <w:szCs w:val="9"/>
        </w:rPr>
        <w:tab/>
      </w:r>
      <w:r w:rsidRPr="00067884">
        <w:rPr>
          <w:bCs/>
          <w:sz w:val="8"/>
          <w:szCs w:val="8"/>
        </w:rPr>
        <w:t>FORMULA</w:t>
      </w:r>
      <w:r w:rsidRPr="00067884">
        <w:rPr>
          <w:bCs/>
          <w:sz w:val="8"/>
          <w:szCs w:val="8"/>
        </w:rPr>
        <w:tab/>
      </w:r>
    </w:p>
    <w:p w:rsidR="00067884" w:rsidRPr="00067884" w:rsidRDefault="00067884" w:rsidP="00067884">
      <w:pPr>
        <w:tabs>
          <w:tab w:val="left" w:pos="738"/>
          <w:tab w:val="left" w:pos="990"/>
          <w:tab w:val="left" w:pos="1512"/>
          <w:tab w:val="left" w:pos="1800"/>
          <w:tab w:val="left" w:pos="2700"/>
          <w:tab w:val="left" w:pos="3420"/>
          <w:tab w:val="left" w:pos="4050"/>
          <w:tab w:val="left" w:pos="4680"/>
          <w:tab w:val="left" w:pos="5490"/>
        </w:tabs>
        <w:ind w:left="108"/>
        <w:jc w:val="left"/>
        <w:rPr>
          <w:bCs/>
          <w:sz w:val="9"/>
          <w:szCs w:val="9"/>
        </w:rPr>
      </w:pPr>
      <w:r w:rsidRPr="00067884">
        <w:rPr>
          <w:bCs/>
          <w:sz w:val="9"/>
          <w:szCs w:val="9"/>
        </w:rPr>
        <w:tab/>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Sullivan's Island</w:t>
      </w:r>
      <w:r w:rsidRPr="00067884">
        <w:rPr>
          <w:bCs/>
          <w:sz w:val="9"/>
          <w:szCs w:val="9"/>
        </w:rPr>
        <w:tab/>
        <w:t>$66,417</w:t>
      </w:r>
      <w:r w:rsidRPr="00067884">
        <w:rPr>
          <w:bCs/>
          <w:sz w:val="9"/>
          <w:szCs w:val="9"/>
        </w:rPr>
        <w:tab/>
        <w:t>$40,496</w:t>
      </w:r>
      <w:r w:rsidRPr="00067884">
        <w:rPr>
          <w:bCs/>
          <w:sz w:val="9"/>
          <w:szCs w:val="9"/>
        </w:rPr>
        <w:tab/>
        <w:t>($25,967)</w:t>
      </w:r>
      <w:r w:rsidRPr="00067884">
        <w:rPr>
          <w:bCs/>
          <w:sz w:val="9"/>
          <w:szCs w:val="9"/>
        </w:rPr>
        <w:tab/>
        <w:t>$42,465</w:t>
      </w:r>
      <w:r w:rsidRPr="00067884">
        <w:rPr>
          <w:bCs/>
          <w:sz w:val="9"/>
          <w:szCs w:val="9"/>
        </w:rPr>
        <w:tab/>
        <w:t>$2,015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Summerton town</w:t>
      </w:r>
      <w:r w:rsidRPr="00067884">
        <w:rPr>
          <w:bCs/>
          <w:sz w:val="9"/>
          <w:szCs w:val="9"/>
        </w:rPr>
        <w:tab/>
        <w:t>$37,084</w:t>
      </w:r>
      <w:r w:rsidRPr="00067884">
        <w:rPr>
          <w:bCs/>
          <w:sz w:val="9"/>
          <w:szCs w:val="9"/>
        </w:rPr>
        <w:tab/>
        <w:t>$22,611</w:t>
      </w:r>
      <w:r w:rsidRPr="00067884">
        <w:rPr>
          <w:bCs/>
          <w:sz w:val="9"/>
          <w:szCs w:val="9"/>
        </w:rPr>
        <w:tab/>
        <w:t>($14,499)</w:t>
      </w:r>
      <w:r w:rsidRPr="00067884">
        <w:rPr>
          <w:bCs/>
          <w:sz w:val="9"/>
          <w:szCs w:val="9"/>
        </w:rPr>
        <w:tab/>
        <w:t>$23,710</w:t>
      </w:r>
      <w:r w:rsidRPr="00067884">
        <w:rPr>
          <w:bCs/>
          <w:sz w:val="9"/>
          <w:szCs w:val="9"/>
        </w:rPr>
        <w:tab/>
        <w:t>$1,125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Summerville town</w:t>
      </w:r>
      <w:r w:rsidRPr="00067884">
        <w:rPr>
          <w:bCs/>
          <w:sz w:val="9"/>
          <w:szCs w:val="9"/>
        </w:rPr>
        <w:tab/>
        <w:t>$1,609,140</w:t>
      </w:r>
      <w:r w:rsidRPr="00067884">
        <w:rPr>
          <w:bCs/>
          <w:sz w:val="9"/>
          <w:szCs w:val="9"/>
        </w:rPr>
        <w:tab/>
        <w:t>$981,138</w:t>
      </w:r>
      <w:r w:rsidRPr="00067884">
        <w:rPr>
          <w:bCs/>
          <w:sz w:val="9"/>
          <w:szCs w:val="9"/>
        </w:rPr>
        <w:tab/>
        <w:t>($629,036)</w:t>
      </w:r>
      <w:r w:rsidRPr="00067884">
        <w:rPr>
          <w:bCs/>
          <w:sz w:val="9"/>
          <w:szCs w:val="9"/>
        </w:rPr>
        <w:tab/>
        <w:t>$1,028,844</w:t>
      </w:r>
      <w:r w:rsidRPr="00067884">
        <w:rPr>
          <w:bCs/>
          <w:sz w:val="9"/>
          <w:szCs w:val="9"/>
        </w:rPr>
        <w:tab/>
        <w:t>$48,740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Summit town</w:t>
      </w:r>
      <w:r w:rsidRPr="00067884">
        <w:rPr>
          <w:bCs/>
          <w:sz w:val="9"/>
          <w:szCs w:val="9"/>
        </w:rPr>
        <w:tab/>
        <w:t>$14,908</w:t>
      </w:r>
      <w:r w:rsidRPr="00067884">
        <w:rPr>
          <w:bCs/>
          <w:sz w:val="9"/>
          <w:szCs w:val="9"/>
        </w:rPr>
        <w:tab/>
        <w:t>$9,090</w:t>
      </w:r>
      <w:r w:rsidRPr="00067884">
        <w:rPr>
          <w:bCs/>
          <w:sz w:val="9"/>
          <w:szCs w:val="9"/>
        </w:rPr>
        <w:tab/>
        <w:t>($5,828)</w:t>
      </w:r>
      <w:r w:rsidRPr="00067884">
        <w:rPr>
          <w:bCs/>
          <w:sz w:val="9"/>
          <w:szCs w:val="9"/>
        </w:rPr>
        <w:tab/>
        <w:t>$9,532</w:t>
      </w:r>
      <w:r w:rsidRPr="00067884">
        <w:rPr>
          <w:bCs/>
          <w:sz w:val="9"/>
          <w:szCs w:val="9"/>
        </w:rPr>
        <w:tab/>
        <w:t>$452</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Sumter city</w:t>
      </w:r>
      <w:r w:rsidRPr="00067884">
        <w:rPr>
          <w:bCs/>
          <w:sz w:val="9"/>
          <w:szCs w:val="9"/>
        </w:rPr>
        <w:tab/>
        <w:t>$1,502,784</w:t>
      </w:r>
      <w:r w:rsidRPr="00067884">
        <w:rPr>
          <w:bCs/>
          <w:sz w:val="9"/>
          <w:szCs w:val="9"/>
        </w:rPr>
        <w:tab/>
        <w:t>$916,290</w:t>
      </w:r>
      <w:r w:rsidRPr="00067884">
        <w:rPr>
          <w:bCs/>
          <w:sz w:val="9"/>
          <w:szCs w:val="9"/>
        </w:rPr>
        <w:tab/>
        <w:t>($587,461)</w:t>
      </w:r>
      <w:r w:rsidRPr="00067884">
        <w:rPr>
          <w:bCs/>
          <w:sz w:val="9"/>
          <w:szCs w:val="9"/>
        </w:rPr>
        <w:tab/>
        <w:t>$960,843</w:t>
      </w:r>
      <w:r w:rsidRPr="00067884">
        <w:rPr>
          <w:bCs/>
          <w:sz w:val="9"/>
          <w:szCs w:val="9"/>
        </w:rPr>
        <w:tab/>
        <w:t>$45,520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Surfside Beach</w:t>
      </w:r>
      <w:r w:rsidRPr="00067884">
        <w:rPr>
          <w:bCs/>
          <w:sz w:val="9"/>
          <w:szCs w:val="9"/>
        </w:rPr>
        <w:tab/>
        <w:t>$142,291</w:t>
      </w:r>
      <w:r w:rsidRPr="00067884">
        <w:rPr>
          <w:bCs/>
          <w:sz w:val="9"/>
          <w:szCs w:val="9"/>
        </w:rPr>
        <w:tab/>
        <w:t>$86,759</w:t>
      </w:r>
      <w:r w:rsidRPr="00067884">
        <w:rPr>
          <w:bCs/>
          <w:sz w:val="9"/>
          <w:szCs w:val="9"/>
        </w:rPr>
        <w:tab/>
        <w:t>($55,624)</w:t>
      </w:r>
      <w:r w:rsidRPr="00067884">
        <w:rPr>
          <w:bCs/>
          <w:sz w:val="9"/>
          <w:szCs w:val="9"/>
        </w:rPr>
        <w:tab/>
        <w:t>$90,977</w:t>
      </w:r>
      <w:r w:rsidRPr="00067884">
        <w:rPr>
          <w:bCs/>
          <w:sz w:val="9"/>
          <w:szCs w:val="9"/>
        </w:rPr>
        <w:tab/>
        <w:t>$4,310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Swansea town</w:t>
      </w:r>
      <w:r w:rsidRPr="00067884">
        <w:rPr>
          <w:bCs/>
          <w:sz w:val="9"/>
          <w:szCs w:val="9"/>
        </w:rPr>
        <w:tab/>
        <w:t>$30,668</w:t>
      </w:r>
      <w:r w:rsidRPr="00067884">
        <w:rPr>
          <w:bCs/>
          <w:sz w:val="9"/>
          <w:szCs w:val="9"/>
        </w:rPr>
        <w:tab/>
        <w:t>$18,699</w:t>
      </w:r>
      <w:r w:rsidRPr="00067884">
        <w:rPr>
          <w:bCs/>
          <w:sz w:val="9"/>
          <w:szCs w:val="9"/>
        </w:rPr>
        <w:tab/>
        <w:t>($11,992)</w:t>
      </w:r>
      <w:r w:rsidRPr="00067884">
        <w:rPr>
          <w:bCs/>
          <w:sz w:val="9"/>
          <w:szCs w:val="9"/>
        </w:rPr>
        <w:tab/>
        <w:t>$19,609</w:t>
      </w:r>
      <w:r w:rsidRPr="00067884">
        <w:rPr>
          <w:bCs/>
          <w:sz w:val="9"/>
          <w:szCs w:val="9"/>
        </w:rPr>
        <w:tab/>
        <w:t>$932</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Sycamore town</w:t>
      </w:r>
      <w:r w:rsidRPr="00067884">
        <w:rPr>
          <w:bCs/>
          <w:sz w:val="9"/>
          <w:szCs w:val="9"/>
        </w:rPr>
        <w:tab/>
        <w:t>$6,675</w:t>
      </w:r>
      <w:r w:rsidRPr="00067884">
        <w:rPr>
          <w:bCs/>
          <w:sz w:val="9"/>
          <w:szCs w:val="9"/>
        </w:rPr>
        <w:tab/>
        <w:t>$4,070</w:t>
      </w:r>
      <w:r w:rsidRPr="00067884">
        <w:rPr>
          <w:bCs/>
          <w:sz w:val="9"/>
          <w:szCs w:val="9"/>
        </w:rPr>
        <w:tab/>
        <w:t>($2,610)</w:t>
      </w:r>
      <w:r w:rsidRPr="00067884">
        <w:rPr>
          <w:bCs/>
          <w:sz w:val="9"/>
          <w:szCs w:val="9"/>
        </w:rPr>
        <w:tab/>
        <w:t>$4,268</w:t>
      </w:r>
      <w:r w:rsidRPr="00067884">
        <w:rPr>
          <w:bCs/>
          <w:sz w:val="9"/>
          <w:szCs w:val="9"/>
        </w:rPr>
        <w:tab/>
        <w:t>$203</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Tatum town</w:t>
      </w:r>
      <w:r w:rsidRPr="00067884">
        <w:rPr>
          <w:bCs/>
          <w:sz w:val="9"/>
          <w:szCs w:val="9"/>
        </w:rPr>
        <w:tab/>
        <w:t>$2,781</w:t>
      </w:r>
      <w:r w:rsidRPr="00067884">
        <w:rPr>
          <w:bCs/>
          <w:sz w:val="9"/>
          <w:szCs w:val="9"/>
        </w:rPr>
        <w:tab/>
        <w:t>$1,696</w:t>
      </w:r>
      <w:r w:rsidRPr="00067884">
        <w:rPr>
          <w:bCs/>
          <w:sz w:val="9"/>
          <w:szCs w:val="9"/>
        </w:rPr>
        <w:tab/>
        <w:t>($1,087)</w:t>
      </w:r>
      <w:r w:rsidRPr="00067884">
        <w:rPr>
          <w:bCs/>
          <w:sz w:val="9"/>
          <w:szCs w:val="9"/>
        </w:rPr>
        <w:tab/>
        <w:t>$1,778</w:t>
      </w:r>
      <w:r w:rsidRPr="00067884">
        <w:rPr>
          <w:bCs/>
          <w:sz w:val="9"/>
          <w:szCs w:val="9"/>
        </w:rPr>
        <w:tab/>
        <w:t>$84</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Tega Cay city</w:t>
      </w:r>
      <w:r w:rsidRPr="00067884">
        <w:rPr>
          <w:bCs/>
          <w:sz w:val="9"/>
          <w:szCs w:val="9"/>
        </w:rPr>
        <w:tab/>
        <w:t>$282,579</w:t>
      </w:r>
      <w:r w:rsidRPr="00067884">
        <w:rPr>
          <w:bCs/>
          <w:sz w:val="9"/>
          <w:szCs w:val="9"/>
        </w:rPr>
        <w:tab/>
        <w:t>$172,296</w:t>
      </w:r>
      <w:r w:rsidRPr="00067884">
        <w:rPr>
          <w:bCs/>
          <w:sz w:val="9"/>
          <w:szCs w:val="9"/>
        </w:rPr>
        <w:tab/>
        <w:t>($110,466)</w:t>
      </w:r>
      <w:r w:rsidRPr="00067884">
        <w:rPr>
          <w:bCs/>
          <w:sz w:val="9"/>
          <w:szCs w:val="9"/>
        </w:rPr>
        <w:tab/>
        <w:t>$180,674</w:t>
      </w:r>
      <w:r w:rsidRPr="00067884">
        <w:rPr>
          <w:bCs/>
          <w:sz w:val="9"/>
          <w:szCs w:val="9"/>
        </w:rPr>
        <w:tab/>
        <w:t>$8,561</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Timmonsville</w:t>
      </w:r>
      <w:r w:rsidRPr="00067884">
        <w:rPr>
          <w:bCs/>
          <w:sz w:val="9"/>
          <w:szCs w:val="9"/>
        </w:rPr>
        <w:tab/>
        <w:t>$86,034</w:t>
      </w:r>
      <w:r w:rsidRPr="00067884">
        <w:rPr>
          <w:bCs/>
          <w:sz w:val="9"/>
          <w:szCs w:val="9"/>
        </w:rPr>
        <w:tab/>
        <w:t>$52,458</w:t>
      </w:r>
      <w:r w:rsidRPr="00067884">
        <w:rPr>
          <w:bCs/>
          <w:sz w:val="9"/>
          <w:szCs w:val="9"/>
        </w:rPr>
        <w:tab/>
        <w:t>($33,635)</w:t>
      </w:r>
      <w:r w:rsidRPr="00067884">
        <w:rPr>
          <w:bCs/>
          <w:sz w:val="9"/>
          <w:szCs w:val="9"/>
        </w:rPr>
        <w:tab/>
        <w:t>$55,008</w:t>
      </w:r>
      <w:r w:rsidRPr="00067884">
        <w:rPr>
          <w:bCs/>
          <w:sz w:val="9"/>
          <w:szCs w:val="9"/>
        </w:rPr>
        <w:tab/>
        <w:t>$2,608</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Travelers Rest</w:t>
      </w:r>
      <w:r w:rsidRPr="00067884">
        <w:rPr>
          <w:bCs/>
          <w:sz w:val="9"/>
          <w:szCs w:val="9"/>
        </w:rPr>
        <w:tab/>
        <w:t>$169,695</w:t>
      </w:r>
      <w:r w:rsidRPr="00067884">
        <w:rPr>
          <w:bCs/>
          <w:sz w:val="9"/>
          <w:szCs w:val="9"/>
        </w:rPr>
        <w:tab/>
        <w:t>$103,468</w:t>
      </w:r>
      <w:r w:rsidRPr="00067884">
        <w:rPr>
          <w:bCs/>
          <w:sz w:val="9"/>
          <w:szCs w:val="9"/>
        </w:rPr>
        <w:tab/>
        <w:t>($66,336)</w:t>
      </w:r>
      <w:r w:rsidRPr="00067884">
        <w:rPr>
          <w:bCs/>
          <w:sz w:val="9"/>
          <w:szCs w:val="9"/>
        </w:rPr>
        <w:tab/>
        <w:t>$108,499</w:t>
      </w:r>
      <w:r w:rsidRPr="00067884">
        <w:rPr>
          <w:bCs/>
          <w:sz w:val="9"/>
          <w:szCs w:val="9"/>
        </w:rPr>
        <w:tab/>
        <w:t>$5,140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Trenton town</w:t>
      </w:r>
      <w:r w:rsidRPr="00067884">
        <w:rPr>
          <w:bCs/>
          <w:sz w:val="9"/>
          <w:szCs w:val="9"/>
        </w:rPr>
        <w:tab/>
        <w:t>$7,268</w:t>
      </w:r>
      <w:r w:rsidRPr="00067884">
        <w:rPr>
          <w:bCs/>
          <w:sz w:val="9"/>
          <w:szCs w:val="9"/>
        </w:rPr>
        <w:tab/>
        <w:t>$4,432</w:t>
      </w:r>
      <w:r w:rsidRPr="00067884">
        <w:rPr>
          <w:bCs/>
          <w:sz w:val="9"/>
          <w:szCs w:val="9"/>
        </w:rPr>
        <w:tab/>
        <w:t>($2,842)</w:t>
      </w:r>
      <w:r w:rsidRPr="00067884">
        <w:rPr>
          <w:bCs/>
          <w:sz w:val="9"/>
          <w:szCs w:val="9"/>
        </w:rPr>
        <w:tab/>
        <w:t>$4,647</w:t>
      </w:r>
      <w:r w:rsidRPr="00067884">
        <w:rPr>
          <w:bCs/>
          <w:sz w:val="9"/>
          <w:szCs w:val="9"/>
        </w:rPr>
        <w:tab/>
        <w:t>$221</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Troy town</w:t>
      </w:r>
      <w:r w:rsidRPr="00067884">
        <w:rPr>
          <w:bCs/>
          <w:sz w:val="9"/>
          <w:szCs w:val="9"/>
        </w:rPr>
        <w:tab/>
        <w:t>$3,449</w:t>
      </w:r>
      <w:r w:rsidRPr="00067884">
        <w:rPr>
          <w:bCs/>
          <w:sz w:val="9"/>
          <w:szCs w:val="9"/>
        </w:rPr>
        <w:tab/>
        <w:t>$2,103</w:t>
      </w:r>
      <w:r w:rsidRPr="00067884">
        <w:rPr>
          <w:bCs/>
          <w:sz w:val="9"/>
          <w:szCs w:val="9"/>
        </w:rPr>
        <w:tab/>
        <w:t>($1,349)</w:t>
      </w:r>
      <w:r w:rsidRPr="00067884">
        <w:rPr>
          <w:bCs/>
          <w:sz w:val="9"/>
          <w:szCs w:val="9"/>
        </w:rPr>
        <w:tab/>
        <w:t>$2,205</w:t>
      </w:r>
      <w:r w:rsidRPr="00067884">
        <w:rPr>
          <w:bCs/>
          <w:sz w:val="9"/>
          <w:szCs w:val="9"/>
        </w:rPr>
        <w:tab/>
        <w:t>$106</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Turbeville town</w:t>
      </w:r>
      <w:r w:rsidRPr="00067884">
        <w:rPr>
          <w:bCs/>
          <w:sz w:val="9"/>
          <w:szCs w:val="9"/>
        </w:rPr>
        <w:tab/>
        <w:t>$28,406</w:t>
      </w:r>
      <w:r w:rsidRPr="00067884">
        <w:rPr>
          <w:bCs/>
          <w:sz w:val="9"/>
          <w:szCs w:val="9"/>
        </w:rPr>
        <w:tab/>
        <w:t>$17,320</w:t>
      </w:r>
      <w:r w:rsidRPr="00067884">
        <w:rPr>
          <w:bCs/>
          <w:sz w:val="9"/>
          <w:szCs w:val="9"/>
        </w:rPr>
        <w:tab/>
        <w:t>($11,107)</w:t>
      </w:r>
      <w:r w:rsidRPr="00067884">
        <w:rPr>
          <w:bCs/>
          <w:sz w:val="9"/>
          <w:szCs w:val="9"/>
        </w:rPr>
        <w:tab/>
        <w:t>$18,162</w:t>
      </w:r>
      <w:r w:rsidRPr="00067884">
        <w:rPr>
          <w:bCs/>
          <w:sz w:val="9"/>
          <w:szCs w:val="9"/>
        </w:rPr>
        <w:tab/>
        <w:t>$863</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Ulmer town</w:t>
      </w:r>
      <w:r w:rsidRPr="00067884">
        <w:rPr>
          <w:bCs/>
          <w:sz w:val="9"/>
          <w:szCs w:val="9"/>
        </w:rPr>
        <w:tab/>
        <w:t>$3,263</w:t>
      </w:r>
      <w:r w:rsidRPr="00067884">
        <w:rPr>
          <w:bCs/>
          <w:sz w:val="9"/>
          <w:szCs w:val="9"/>
        </w:rPr>
        <w:tab/>
        <w:t>$1,990</w:t>
      </w:r>
      <w:r w:rsidRPr="00067884">
        <w:rPr>
          <w:bCs/>
          <w:sz w:val="9"/>
          <w:szCs w:val="9"/>
        </w:rPr>
        <w:tab/>
        <w:t>($1,279)</w:t>
      </w:r>
      <w:r w:rsidRPr="00067884">
        <w:rPr>
          <w:bCs/>
          <w:sz w:val="9"/>
          <w:szCs w:val="9"/>
        </w:rPr>
        <w:tab/>
        <w:t>$2,087</w:t>
      </w:r>
      <w:r w:rsidRPr="00067884">
        <w:rPr>
          <w:bCs/>
          <w:sz w:val="9"/>
          <w:szCs w:val="9"/>
        </w:rPr>
        <w:tab/>
        <w:t>$102</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Union city</w:t>
      </w:r>
      <w:r w:rsidRPr="00067884">
        <w:rPr>
          <w:bCs/>
          <w:sz w:val="9"/>
          <w:szCs w:val="9"/>
        </w:rPr>
        <w:tab/>
        <w:t>$311,244</w:t>
      </w:r>
      <w:r w:rsidRPr="00067884">
        <w:rPr>
          <w:bCs/>
          <w:sz w:val="9"/>
          <w:szCs w:val="9"/>
        </w:rPr>
        <w:tab/>
        <w:t>$189,775</w:t>
      </w:r>
      <w:r w:rsidRPr="00067884">
        <w:rPr>
          <w:bCs/>
          <w:sz w:val="9"/>
          <w:szCs w:val="9"/>
        </w:rPr>
        <w:tab/>
        <w:t>($121,673)</w:t>
      </w:r>
      <w:r w:rsidRPr="00067884">
        <w:rPr>
          <w:bCs/>
          <w:sz w:val="9"/>
          <w:szCs w:val="9"/>
        </w:rPr>
        <w:tab/>
        <w:t>$199,002</w:t>
      </w:r>
      <w:r w:rsidRPr="00067884">
        <w:rPr>
          <w:bCs/>
          <w:sz w:val="9"/>
          <w:szCs w:val="9"/>
        </w:rPr>
        <w:tab/>
        <w:t>$9,430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lastRenderedPageBreak/>
        <w:t>Vance town</w:t>
      </w:r>
      <w:r w:rsidRPr="00067884">
        <w:rPr>
          <w:bCs/>
          <w:sz w:val="9"/>
          <w:szCs w:val="9"/>
        </w:rPr>
        <w:tab/>
        <w:t>$6,304</w:t>
      </w:r>
      <w:r w:rsidRPr="00067884">
        <w:rPr>
          <w:bCs/>
          <w:sz w:val="9"/>
          <w:szCs w:val="9"/>
        </w:rPr>
        <w:tab/>
        <w:t>$3,844</w:t>
      </w:r>
      <w:r w:rsidRPr="00067884">
        <w:rPr>
          <w:bCs/>
          <w:sz w:val="9"/>
          <w:szCs w:val="9"/>
        </w:rPr>
        <w:tab/>
        <w:t>($2,466)</w:t>
      </w:r>
      <w:r w:rsidRPr="00067884">
        <w:rPr>
          <w:bCs/>
          <w:sz w:val="9"/>
          <w:szCs w:val="9"/>
        </w:rPr>
        <w:tab/>
        <w:t>$4,031</w:t>
      </w:r>
      <w:r w:rsidRPr="00067884">
        <w:rPr>
          <w:bCs/>
          <w:sz w:val="9"/>
          <w:szCs w:val="9"/>
        </w:rPr>
        <w:tab/>
        <w:t>$193</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Van Wyck</w:t>
      </w:r>
      <w:r w:rsidRPr="00067884">
        <w:rPr>
          <w:bCs/>
          <w:sz w:val="9"/>
          <w:szCs w:val="9"/>
        </w:rPr>
        <w:tab/>
        <w:t>$15,909</w:t>
      </w:r>
      <w:r w:rsidRPr="00067884">
        <w:rPr>
          <w:bCs/>
          <w:sz w:val="9"/>
          <w:szCs w:val="9"/>
        </w:rPr>
        <w:tab/>
        <w:t>$9,700</w:t>
      </w:r>
      <w:r w:rsidRPr="00067884">
        <w:rPr>
          <w:bCs/>
          <w:sz w:val="9"/>
          <w:szCs w:val="9"/>
        </w:rPr>
        <w:tab/>
        <w:t>($5,568)</w:t>
      </w:r>
      <w:r w:rsidRPr="00067884">
        <w:rPr>
          <w:bCs/>
          <w:sz w:val="9"/>
          <w:szCs w:val="9"/>
        </w:rPr>
        <w:tab/>
        <w:t>$10,172</w:t>
      </w:r>
      <w:r w:rsidRPr="00067884">
        <w:rPr>
          <w:bCs/>
          <w:sz w:val="9"/>
          <w:szCs w:val="9"/>
        </w:rPr>
        <w:tab/>
        <w:t>$486</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Varnville town</w:t>
      </w:r>
      <w:r w:rsidRPr="00067884">
        <w:rPr>
          <w:bCs/>
          <w:sz w:val="9"/>
          <w:szCs w:val="9"/>
        </w:rPr>
        <w:tab/>
        <w:t>$80,175</w:t>
      </w:r>
      <w:r w:rsidRPr="00067884">
        <w:rPr>
          <w:bCs/>
          <w:sz w:val="9"/>
          <w:szCs w:val="9"/>
        </w:rPr>
        <w:tab/>
        <w:t>$18,021</w:t>
      </w:r>
      <w:r w:rsidRPr="00067884">
        <w:rPr>
          <w:bCs/>
          <w:sz w:val="9"/>
          <w:szCs w:val="9"/>
        </w:rPr>
        <w:tab/>
        <w:t>($31,342)</w:t>
      </w:r>
      <w:r w:rsidRPr="00067884">
        <w:rPr>
          <w:bCs/>
          <w:sz w:val="9"/>
          <w:szCs w:val="9"/>
        </w:rPr>
        <w:tab/>
        <w:t>$51,262</w:t>
      </w:r>
      <w:r w:rsidRPr="00067884">
        <w:rPr>
          <w:bCs/>
          <w:sz w:val="9"/>
          <w:szCs w:val="9"/>
        </w:rPr>
        <w:tab/>
        <w:t>$2,428</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Wagener town</w:t>
      </w:r>
      <w:r w:rsidRPr="00067884">
        <w:rPr>
          <w:bCs/>
          <w:sz w:val="9"/>
          <w:szCs w:val="9"/>
        </w:rPr>
        <w:tab/>
        <w:t>$29,556</w:t>
      </w:r>
      <w:r w:rsidRPr="00067884">
        <w:rPr>
          <w:bCs/>
          <w:sz w:val="9"/>
          <w:szCs w:val="9"/>
        </w:rPr>
        <w:tab/>
        <w:t>$96,391</w:t>
      </w:r>
      <w:r w:rsidRPr="00067884">
        <w:rPr>
          <w:bCs/>
          <w:sz w:val="9"/>
          <w:szCs w:val="9"/>
        </w:rPr>
        <w:tab/>
        <w:t>($11,557)</w:t>
      </w:r>
      <w:r w:rsidRPr="00067884">
        <w:rPr>
          <w:bCs/>
          <w:sz w:val="9"/>
          <w:szCs w:val="9"/>
        </w:rPr>
        <w:tab/>
        <w:t>$18,897</w:t>
      </w:r>
      <w:r w:rsidRPr="00067884">
        <w:rPr>
          <w:bCs/>
          <w:sz w:val="9"/>
          <w:szCs w:val="9"/>
        </w:rPr>
        <w:tab/>
        <w:t>$898</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Walhalla city</w:t>
      </w:r>
      <w:r w:rsidRPr="00067884">
        <w:rPr>
          <w:bCs/>
          <w:sz w:val="9"/>
          <w:szCs w:val="9"/>
        </w:rPr>
        <w:tab/>
        <w:t>$158,088</w:t>
      </w:r>
      <w:r w:rsidRPr="00067884">
        <w:rPr>
          <w:bCs/>
          <w:sz w:val="9"/>
          <w:szCs w:val="9"/>
        </w:rPr>
        <w:tab/>
        <w:t>$122,054</w:t>
      </w:r>
      <w:r w:rsidRPr="00067884">
        <w:rPr>
          <w:bCs/>
          <w:sz w:val="9"/>
          <w:szCs w:val="9"/>
        </w:rPr>
        <w:tab/>
        <w:t>($61,802)</w:t>
      </w:r>
      <w:r w:rsidRPr="00067884">
        <w:rPr>
          <w:bCs/>
          <w:sz w:val="9"/>
          <w:szCs w:val="9"/>
        </w:rPr>
        <w:tab/>
        <w:t>$101,078</w:t>
      </w:r>
      <w:r w:rsidRPr="00067884">
        <w:rPr>
          <w:bCs/>
          <w:sz w:val="9"/>
          <w:szCs w:val="9"/>
        </w:rPr>
        <w:tab/>
        <w:t>$4,792</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Walterboro city</w:t>
      </w:r>
      <w:r w:rsidRPr="00067884">
        <w:rPr>
          <w:bCs/>
          <w:sz w:val="9"/>
          <w:szCs w:val="9"/>
        </w:rPr>
        <w:tab/>
        <w:t>$200,178</w:t>
      </w:r>
      <w:r w:rsidRPr="00067884">
        <w:rPr>
          <w:bCs/>
          <w:sz w:val="9"/>
          <w:szCs w:val="9"/>
        </w:rPr>
        <w:tab/>
        <w:t>$2,058</w:t>
      </w:r>
      <w:r w:rsidRPr="00067884">
        <w:rPr>
          <w:bCs/>
          <w:sz w:val="9"/>
          <w:szCs w:val="9"/>
        </w:rPr>
        <w:tab/>
        <w:t>($78,254)</w:t>
      </w:r>
      <w:r w:rsidRPr="00067884">
        <w:rPr>
          <w:bCs/>
          <w:sz w:val="9"/>
          <w:szCs w:val="9"/>
        </w:rPr>
        <w:tab/>
        <w:t>$127,989</w:t>
      </w:r>
      <w:r w:rsidRPr="00067884">
        <w:rPr>
          <w:bCs/>
          <w:sz w:val="9"/>
          <w:szCs w:val="9"/>
        </w:rPr>
        <w:tab/>
        <w:t>$6,065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Ward town</w:t>
      </w:r>
      <w:r w:rsidRPr="00067884">
        <w:rPr>
          <w:bCs/>
          <w:sz w:val="9"/>
          <w:szCs w:val="9"/>
        </w:rPr>
        <w:tab/>
        <w:t>$3,375</w:t>
      </w:r>
      <w:r w:rsidRPr="00067884">
        <w:rPr>
          <w:bCs/>
          <w:sz w:val="9"/>
          <w:szCs w:val="9"/>
        </w:rPr>
        <w:tab/>
        <w:t>$49,066</w:t>
      </w:r>
      <w:r w:rsidRPr="00067884">
        <w:rPr>
          <w:bCs/>
          <w:sz w:val="9"/>
          <w:szCs w:val="9"/>
        </w:rPr>
        <w:tab/>
        <w:t>($1,320)</w:t>
      </w:r>
      <w:r w:rsidRPr="00067884">
        <w:rPr>
          <w:bCs/>
          <w:sz w:val="9"/>
          <w:szCs w:val="9"/>
        </w:rPr>
        <w:tab/>
        <w:t>$2,158</w:t>
      </w:r>
      <w:r w:rsidRPr="00067884">
        <w:rPr>
          <w:bCs/>
          <w:sz w:val="9"/>
          <w:szCs w:val="9"/>
        </w:rPr>
        <w:tab/>
        <w:t>$103</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Ware Shoals town</w:t>
      </w:r>
      <w:r w:rsidRPr="00067884">
        <w:rPr>
          <w:bCs/>
          <w:sz w:val="9"/>
          <w:szCs w:val="9"/>
        </w:rPr>
        <w:tab/>
        <w:t>$80,472</w:t>
      </w:r>
      <w:r w:rsidRPr="00067884">
        <w:rPr>
          <w:bCs/>
          <w:sz w:val="9"/>
          <w:szCs w:val="9"/>
        </w:rPr>
        <w:tab/>
        <w:t>$3,753</w:t>
      </w:r>
      <w:r w:rsidRPr="00067884">
        <w:rPr>
          <w:bCs/>
          <w:sz w:val="9"/>
          <w:szCs w:val="9"/>
        </w:rPr>
        <w:tab/>
        <w:t>($31,460)</w:t>
      </w:r>
      <w:r w:rsidRPr="00067884">
        <w:rPr>
          <w:bCs/>
          <w:sz w:val="9"/>
          <w:szCs w:val="9"/>
        </w:rPr>
        <w:tab/>
        <w:t>$51,452</w:t>
      </w:r>
      <w:r w:rsidRPr="00067884">
        <w:rPr>
          <w:bCs/>
          <w:sz w:val="9"/>
          <w:szCs w:val="9"/>
        </w:rPr>
        <w:tab/>
        <w:t>$2,439</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Waterloo town</w:t>
      </w:r>
      <w:r w:rsidRPr="00067884">
        <w:rPr>
          <w:bCs/>
          <w:sz w:val="9"/>
          <w:szCs w:val="9"/>
        </w:rPr>
        <w:tab/>
        <w:t>$6,156</w:t>
      </w:r>
      <w:r w:rsidRPr="00067884">
        <w:rPr>
          <w:bCs/>
          <w:sz w:val="9"/>
          <w:szCs w:val="9"/>
        </w:rPr>
        <w:tab/>
        <w:t>$53,769</w:t>
      </w:r>
      <w:r w:rsidRPr="00067884">
        <w:rPr>
          <w:bCs/>
          <w:sz w:val="9"/>
          <w:szCs w:val="9"/>
        </w:rPr>
        <w:tab/>
        <w:t>($2,407)</w:t>
      </w:r>
      <w:r w:rsidRPr="00067884">
        <w:rPr>
          <w:bCs/>
          <w:sz w:val="9"/>
          <w:szCs w:val="9"/>
        </w:rPr>
        <w:tab/>
        <w:t>$3,936</w:t>
      </w:r>
      <w:r w:rsidRPr="00067884">
        <w:rPr>
          <w:bCs/>
          <w:sz w:val="9"/>
          <w:szCs w:val="9"/>
        </w:rPr>
        <w:tab/>
        <w:t>$187</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Wellford city</w:t>
      </w:r>
      <w:r w:rsidRPr="00067884">
        <w:rPr>
          <w:bCs/>
          <w:sz w:val="9"/>
          <w:szCs w:val="9"/>
        </w:rPr>
        <w:tab/>
        <w:t>$88,185</w:t>
      </w:r>
      <w:r w:rsidRPr="00067884">
        <w:rPr>
          <w:bCs/>
          <w:sz w:val="9"/>
          <w:szCs w:val="9"/>
        </w:rPr>
        <w:tab/>
        <w:t>$338,894</w:t>
      </w:r>
      <w:r w:rsidRPr="00067884">
        <w:rPr>
          <w:bCs/>
          <w:sz w:val="9"/>
          <w:szCs w:val="9"/>
        </w:rPr>
        <w:tab/>
        <w:t>($34,475)</w:t>
      </w:r>
      <w:r w:rsidRPr="00067884">
        <w:rPr>
          <w:bCs/>
          <w:sz w:val="9"/>
          <w:szCs w:val="9"/>
        </w:rPr>
        <w:tab/>
        <w:t>$56,383</w:t>
      </w:r>
      <w:r w:rsidRPr="00067884">
        <w:rPr>
          <w:bCs/>
          <w:sz w:val="9"/>
          <w:szCs w:val="9"/>
        </w:rPr>
        <w:tab/>
        <w:t>$2,673</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West Columbia city</w:t>
      </w:r>
      <w:r w:rsidRPr="00067884">
        <w:rPr>
          <w:bCs/>
          <w:sz w:val="9"/>
          <w:szCs w:val="9"/>
        </w:rPr>
        <w:tab/>
        <w:t>$555,812</w:t>
      </w:r>
      <w:r w:rsidRPr="00067884">
        <w:rPr>
          <w:bCs/>
          <w:sz w:val="9"/>
          <w:szCs w:val="9"/>
        </w:rPr>
        <w:tab/>
        <w:t>$19,898</w:t>
      </w:r>
      <w:r w:rsidRPr="00067884">
        <w:rPr>
          <w:bCs/>
          <w:sz w:val="9"/>
          <w:szCs w:val="9"/>
        </w:rPr>
        <w:tab/>
        <w:t>($217,275)</w:t>
      </w:r>
      <w:r w:rsidRPr="00067884">
        <w:rPr>
          <w:bCs/>
          <w:sz w:val="9"/>
          <w:szCs w:val="9"/>
        </w:rPr>
        <w:tab/>
        <w:t>$355,372</w:t>
      </w:r>
      <w:r w:rsidRPr="00067884">
        <w:rPr>
          <w:bCs/>
          <w:sz w:val="9"/>
          <w:szCs w:val="9"/>
        </w:rPr>
        <w:tab/>
        <w:t>$16,835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Westminster city</w:t>
      </w:r>
      <w:r w:rsidRPr="00067884">
        <w:rPr>
          <w:bCs/>
          <w:sz w:val="9"/>
          <w:szCs w:val="9"/>
        </w:rPr>
        <w:tab/>
        <w:t>$89,669</w:t>
      </w:r>
      <w:r w:rsidRPr="00067884">
        <w:rPr>
          <w:bCs/>
          <w:sz w:val="9"/>
          <w:szCs w:val="9"/>
        </w:rPr>
        <w:tab/>
        <w:t>$6,580</w:t>
      </w:r>
      <w:r w:rsidRPr="00067884">
        <w:rPr>
          <w:bCs/>
          <w:sz w:val="9"/>
          <w:szCs w:val="9"/>
        </w:rPr>
        <w:tab/>
        <w:t>($35,054)</w:t>
      </w:r>
      <w:r w:rsidRPr="00067884">
        <w:rPr>
          <w:bCs/>
          <w:sz w:val="9"/>
          <w:szCs w:val="9"/>
        </w:rPr>
        <w:tab/>
        <w:t>$20,865</w:t>
      </w:r>
      <w:r w:rsidRPr="00067884">
        <w:rPr>
          <w:bCs/>
          <w:sz w:val="9"/>
          <w:szCs w:val="9"/>
        </w:rPr>
        <w:tab/>
        <w:t>($33,750)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West Pelzer town</w:t>
      </w:r>
      <w:r w:rsidRPr="00067884">
        <w:rPr>
          <w:bCs/>
          <w:sz w:val="9"/>
          <w:szCs w:val="9"/>
        </w:rPr>
        <w:tab/>
        <w:t>$32,634</w:t>
      </w:r>
      <w:r w:rsidRPr="00067884">
        <w:rPr>
          <w:bCs/>
          <w:sz w:val="9"/>
          <w:szCs w:val="9"/>
        </w:rPr>
        <w:tab/>
        <w:t>$54,674</w:t>
      </w:r>
      <w:r w:rsidRPr="00067884">
        <w:rPr>
          <w:bCs/>
          <w:sz w:val="9"/>
          <w:szCs w:val="9"/>
        </w:rPr>
        <w:tab/>
        <w:t>($12,759)</w:t>
      </w:r>
      <w:r w:rsidRPr="00067884">
        <w:rPr>
          <w:bCs/>
          <w:sz w:val="9"/>
          <w:szCs w:val="9"/>
        </w:rPr>
        <w:tab/>
        <w:t>$6,900</w:t>
      </w:r>
      <w:r w:rsidRPr="00067884">
        <w:rPr>
          <w:bCs/>
          <w:sz w:val="9"/>
          <w:szCs w:val="9"/>
        </w:rPr>
        <w:tab/>
        <w:t>($12,975)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West Union town</w:t>
      </w:r>
      <w:r w:rsidRPr="00067884">
        <w:rPr>
          <w:bCs/>
          <w:sz w:val="9"/>
          <w:szCs w:val="9"/>
        </w:rPr>
        <w:tab/>
        <w:t>$10,791</w:t>
      </w:r>
      <w:r w:rsidRPr="00067884">
        <w:rPr>
          <w:bCs/>
          <w:sz w:val="9"/>
          <w:szCs w:val="9"/>
        </w:rPr>
        <w:tab/>
        <w:t>$32,583</w:t>
      </w:r>
      <w:r w:rsidRPr="00067884">
        <w:rPr>
          <w:bCs/>
          <w:sz w:val="9"/>
          <w:szCs w:val="9"/>
        </w:rPr>
        <w:tab/>
        <w:t>($4,221)</w:t>
      </w:r>
      <w:r w:rsidRPr="00067884">
        <w:rPr>
          <w:bCs/>
          <w:sz w:val="9"/>
          <w:szCs w:val="9"/>
        </w:rPr>
        <w:tab/>
        <w:t>$57,332</w:t>
      </w:r>
      <w:r w:rsidRPr="00067884">
        <w:rPr>
          <w:bCs/>
          <w:sz w:val="9"/>
          <w:szCs w:val="9"/>
        </w:rPr>
        <w:tab/>
        <w:t>$50,761</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Whitmire town</w:t>
      </w:r>
      <w:r w:rsidRPr="00067884">
        <w:rPr>
          <w:bCs/>
          <w:sz w:val="9"/>
          <w:szCs w:val="9"/>
        </w:rPr>
        <w:tab/>
        <w:t>$53,438</w:t>
      </w:r>
      <w:r w:rsidRPr="00067884">
        <w:rPr>
          <w:bCs/>
          <w:sz w:val="9"/>
          <w:szCs w:val="9"/>
        </w:rPr>
        <w:tab/>
        <w:t>$2,645</w:t>
      </w:r>
      <w:r w:rsidRPr="00067884">
        <w:rPr>
          <w:bCs/>
          <w:sz w:val="9"/>
          <w:szCs w:val="9"/>
        </w:rPr>
        <w:tab/>
        <w:t>($20,891)</w:t>
      </w:r>
      <w:r w:rsidRPr="00067884">
        <w:rPr>
          <w:bCs/>
          <w:sz w:val="9"/>
          <w:szCs w:val="9"/>
        </w:rPr>
        <w:tab/>
        <w:t>$34,167</w:t>
      </w:r>
      <w:r w:rsidRPr="00067884">
        <w:rPr>
          <w:bCs/>
          <w:sz w:val="9"/>
          <w:szCs w:val="9"/>
        </w:rPr>
        <w:tab/>
        <w:t>$1,620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Williams town</w:t>
      </w:r>
      <w:r w:rsidRPr="00067884">
        <w:rPr>
          <w:bCs/>
          <w:sz w:val="9"/>
          <w:szCs w:val="9"/>
        </w:rPr>
        <w:tab/>
        <w:t>$4,339</w:t>
      </w:r>
      <w:r w:rsidRPr="00067884">
        <w:rPr>
          <w:bCs/>
          <w:sz w:val="9"/>
          <w:szCs w:val="9"/>
        </w:rPr>
        <w:tab/>
        <w:t>$88,952</w:t>
      </w:r>
      <w:r w:rsidRPr="00067884">
        <w:rPr>
          <w:bCs/>
          <w:sz w:val="9"/>
          <w:szCs w:val="9"/>
        </w:rPr>
        <w:tab/>
        <w:t>($1,699)</w:t>
      </w:r>
      <w:r w:rsidRPr="00067884">
        <w:rPr>
          <w:bCs/>
          <w:sz w:val="9"/>
          <w:szCs w:val="9"/>
        </w:rPr>
        <w:tab/>
        <w:t>$2,774</w:t>
      </w:r>
      <w:r w:rsidRPr="00067884">
        <w:rPr>
          <w:bCs/>
          <w:sz w:val="9"/>
          <w:szCs w:val="9"/>
        </w:rPr>
        <w:tab/>
        <w:t>$135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Williamston town</w:t>
      </w:r>
      <w:r w:rsidRPr="00067884">
        <w:rPr>
          <w:bCs/>
          <w:sz w:val="9"/>
          <w:szCs w:val="9"/>
        </w:rPr>
        <w:tab/>
        <w:t>$145,888</w:t>
      </w:r>
      <w:r w:rsidRPr="00067884">
        <w:rPr>
          <w:bCs/>
          <w:sz w:val="9"/>
          <w:szCs w:val="9"/>
        </w:rPr>
        <w:tab/>
        <w:t>$70,976</w:t>
      </w:r>
      <w:r w:rsidRPr="00067884">
        <w:rPr>
          <w:bCs/>
          <w:sz w:val="9"/>
          <w:szCs w:val="9"/>
        </w:rPr>
        <w:tab/>
        <w:t>($57,032)</w:t>
      </w:r>
      <w:r w:rsidRPr="00067884">
        <w:rPr>
          <w:bCs/>
          <w:sz w:val="9"/>
          <w:szCs w:val="9"/>
        </w:rPr>
        <w:tab/>
        <w:t>$93,277</w:t>
      </w:r>
      <w:r w:rsidRPr="00067884">
        <w:rPr>
          <w:bCs/>
          <w:sz w:val="9"/>
          <w:szCs w:val="9"/>
        </w:rPr>
        <w:tab/>
        <w:t>$4,421</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Williston town</w:t>
      </w:r>
      <w:r w:rsidRPr="00067884">
        <w:rPr>
          <w:bCs/>
          <w:sz w:val="9"/>
          <w:szCs w:val="9"/>
        </w:rPr>
        <w:tab/>
        <w:t>$116,406</w:t>
      </w:r>
      <w:r w:rsidRPr="00067884">
        <w:rPr>
          <w:bCs/>
          <w:sz w:val="9"/>
          <w:szCs w:val="9"/>
        </w:rPr>
        <w:tab/>
        <w:t>$2,736</w:t>
      </w:r>
      <w:r w:rsidRPr="00067884">
        <w:rPr>
          <w:bCs/>
          <w:sz w:val="9"/>
          <w:szCs w:val="9"/>
        </w:rPr>
        <w:tab/>
        <w:t>($45,505)</w:t>
      </w:r>
      <w:r w:rsidRPr="00067884">
        <w:rPr>
          <w:bCs/>
          <w:sz w:val="9"/>
          <w:szCs w:val="9"/>
        </w:rPr>
        <w:tab/>
        <w:t>$74,427</w:t>
      </w:r>
      <w:r w:rsidRPr="00067884">
        <w:rPr>
          <w:bCs/>
          <w:sz w:val="9"/>
          <w:szCs w:val="9"/>
        </w:rPr>
        <w:tab/>
        <w:t>$3,526</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Windsor town</w:t>
      </w:r>
      <w:r w:rsidRPr="00067884">
        <w:rPr>
          <w:bCs/>
          <w:sz w:val="9"/>
          <w:szCs w:val="9"/>
        </w:rPr>
        <w:tab/>
        <w:t>$4,487</w:t>
      </w:r>
      <w:r w:rsidRPr="00067884">
        <w:rPr>
          <w:bCs/>
          <w:sz w:val="9"/>
          <w:szCs w:val="9"/>
        </w:rPr>
        <w:tab/>
        <w:t>$80,269</w:t>
      </w:r>
      <w:r w:rsidRPr="00067884">
        <w:rPr>
          <w:bCs/>
          <w:sz w:val="9"/>
          <w:szCs w:val="9"/>
        </w:rPr>
        <w:tab/>
        <w:t>($1,755)</w:t>
      </w:r>
      <w:r w:rsidRPr="00067884">
        <w:rPr>
          <w:bCs/>
          <w:sz w:val="9"/>
          <w:szCs w:val="9"/>
        </w:rPr>
        <w:tab/>
        <w:t>$2,869</w:t>
      </w:r>
      <w:r w:rsidRPr="00067884">
        <w:rPr>
          <w:bCs/>
          <w:sz w:val="9"/>
          <w:szCs w:val="9"/>
        </w:rPr>
        <w:tab/>
        <w:t>$137</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Winnsboro town</w:t>
      </w:r>
      <w:r w:rsidRPr="00067884">
        <w:rPr>
          <w:bCs/>
          <w:sz w:val="9"/>
          <w:szCs w:val="9"/>
        </w:rPr>
        <w:tab/>
        <w:t>$131,648</w:t>
      </w:r>
      <w:r w:rsidRPr="00067884">
        <w:rPr>
          <w:bCs/>
          <w:sz w:val="9"/>
          <w:szCs w:val="9"/>
        </w:rPr>
        <w:tab/>
        <w:t>$4,183</w:t>
      </w:r>
      <w:r w:rsidRPr="00067884">
        <w:rPr>
          <w:bCs/>
          <w:sz w:val="9"/>
          <w:szCs w:val="9"/>
        </w:rPr>
        <w:tab/>
        <w:t>($51,466)</w:t>
      </w:r>
      <w:r w:rsidRPr="00067884">
        <w:rPr>
          <w:bCs/>
          <w:sz w:val="9"/>
          <w:szCs w:val="9"/>
        </w:rPr>
        <w:tab/>
        <w:t>$84,172</w:t>
      </w:r>
      <w:r w:rsidRPr="00067884">
        <w:rPr>
          <w:bCs/>
          <w:sz w:val="9"/>
          <w:szCs w:val="9"/>
        </w:rPr>
        <w:tab/>
        <w:t>$3,990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Woodford town</w:t>
      </w:r>
      <w:r w:rsidRPr="00067884">
        <w:rPr>
          <w:bCs/>
          <w:sz w:val="9"/>
          <w:szCs w:val="9"/>
        </w:rPr>
        <w:tab/>
        <w:t>$6,861</w:t>
      </w:r>
      <w:r w:rsidRPr="00067884">
        <w:rPr>
          <w:bCs/>
          <w:sz w:val="9"/>
          <w:szCs w:val="9"/>
        </w:rPr>
        <w:tab/>
        <w:t>$92,479</w:t>
      </w:r>
      <w:r w:rsidRPr="00067884">
        <w:rPr>
          <w:bCs/>
          <w:sz w:val="9"/>
          <w:szCs w:val="9"/>
        </w:rPr>
        <w:tab/>
        <w:t>($2,684)</w:t>
      </w:r>
      <w:r w:rsidRPr="00067884">
        <w:rPr>
          <w:bCs/>
          <w:sz w:val="9"/>
          <w:szCs w:val="9"/>
        </w:rPr>
        <w:tab/>
        <w:t>$4,386</w:t>
      </w:r>
      <w:r w:rsidRPr="00067884">
        <w:rPr>
          <w:bCs/>
          <w:sz w:val="9"/>
          <w:szCs w:val="9"/>
        </w:rPr>
        <w:tab/>
        <w:t>$210</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Woodruff city</w:t>
      </w:r>
      <w:r w:rsidRPr="00067884">
        <w:rPr>
          <w:bCs/>
          <w:sz w:val="9"/>
          <w:szCs w:val="9"/>
        </w:rPr>
        <w:tab/>
        <w:t>$151,673</w:t>
      </w:r>
      <w:r w:rsidRPr="00067884">
        <w:rPr>
          <w:bCs/>
          <w:sz w:val="9"/>
          <w:szCs w:val="9"/>
        </w:rPr>
        <w:tab/>
        <w:t>$23,222</w:t>
      </w:r>
      <w:r w:rsidRPr="00067884">
        <w:rPr>
          <w:bCs/>
          <w:sz w:val="9"/>
          <w:szCs w:val="9"/>
        </w:rPr>
        <w:tab/>
        <w:t>($59,292)</w:t>
      </w:r>
      <w:r w:rsidRPr="00067884">
        <w:rPr>
          <w:bCs/>
          <w:sz w:val="9"/>
          <w:szCs w:val="9"/>
        </w:rPr>
        <w:tab/>
        <w:t>$96,976</w:t>
      </w:r>
      <w:r w:rsidRPr="00067884">
        <w:rPr>
          <w:bCs/>
          <w:sz w:val="9"/>
          <w:szCs w:val="9"/>
        </w:rPr>
        <w:tab/>
        <w:t>$4,595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Yemassee town</w:t>
      </w:r>
      <w:r w:rsidRPr="00067884">
        <w:rPr>
          <w:bCs/>
          <w:sz w:val="9"/>
          <w:szCs w:val="9"/>
        </w:rPr>
        <w:tab/>
        <w:t>$38,085</w:t>
      </w:r>
      <w:r w:rsidRPr="00067884">
        <w:rPr>
          <w:bCs/>
          <w:sz w:val="9"/>
          <w:szCs w:val="9"/>
        </w:rPr>
        <w:tab/>
        <w:t>$174,919</w:t>
      </w:r>
      <w:r w:rsidRPr="00067884">
        <w:rPr>
          <w:bCs/>
          <w:sz w:val="9"/>
          <w:szCs w:val="9"/>
        </w:rPr>
        <w:tab/>
        <w:t>($14,889)</w:t>
      </w:r>
      <w:r w:rsidRPr="00067884">
        <w:rPr>
          <w:bCs/>
          <w:sz w:val="9"/>
          <w:szCs w:val="9"/>
        </w:rPr>
        <w:tab/>
        <w:t>$24,351</w:t>
      </w:r>
      <w:r w:rsidRPr="00067884">
        <w:rPr>
          <w:bCs/>
          <w:sz w:val="9"/>
          <w:szCs w:val="9"/>
        </w:rPr>
        <w:tab/>
        <w:t>$1,155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York city</w:t>
      </w:r>
      <w:r w:rsidRPr="00067884">
        <w:rPr>
          <w:bCs/>
          <w:sz w:val="9"/>
          <w:szCs w:val="9"/>
        </w:rPr>
        <w:tab/>
        <w:t>$286,880</w:t>
      </w:r>
      <w:r w:rsidRPr="00067884">
        <w:rPr>
          <w:bCs/>
          <w:sz w:val="9"/>
          <w:szCs w:val="9"/>
        </w:rPr>
        <w:tab/>
        <w:t>$175,271</w:t>
      </w:r>
      <w:r w:rsidRPr="00067884">
        <w:rPr>
          <w:bCs/>
          <w:sz w:val="9"/>
          <w:szCs w:val="9"/>
        </w:rPr>
        <w:tab/>
        <w:t>($111,609)</w:t>
      </w:r>
      <w:r w:rsidRPr="00067884">
        <w:rPr>
          <w:bCs/>
          <w:sz w:val="9"/>
          <w:szCs w:val="9"/>
        </w:rPr>
        <w:tab/>
        <w:t>$183,424</w:t>
      </w:r>
      <w:r w:rsidRPr="00067884">
        <w:rPr>
          <w:bCs/>
          <w:sz w:val="9"/>
          <w:szCs w:val="9"/>
        </w:rPr>
        <w:tab/>
        <w:t>$8,153</w:t>
      </w:r>
    </w:p>
    <w:p w:rsid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r w:rsidRPr="00067884">
        <w:rPr>
          <w:bCs/>
          <w:sz w:val="9"/>
          <w:szCs w:val="9"/>
        </w:rPr>
        <w:t>Total</w:t>
      </w:r>
      <w:r w:rsidRPr="00067884">
        <w:rPr>
          <w:bCs/>
          <w:sz w:val="9"/>
          <w:szCs w:val="9"/>
        </w:rPr>
        <w:tab/>
        <w:t>$61,134,283</w:t>
      </w:r>
      <w:r w:rsidRPr="00067884">
        <w:rPr>
          <w:bCs/>
          <w:sz w:val="9"/>
          <w:szCs w:val="9"/>
        </w:rPr>
        <w:tab/>
        <w:t>$37,226,418</w:t>
      </w:r>
      <w:r w:rsidRPr="00067884">
        <w:rPr>
          <w:bCs/>
          <w:sz w:val="9"/>
          <w:szCs w:val="9"/>
        </w:rPr>
        <w:tab/>
        <w:t>($23,898,179)</w:t>
      </w:r>
      <w:r w:rsidRPr="00067884">
        <w:rPr>
          <w:bCs/>
          <w:sz w:val="9"/>
          <w:szCs w:val="9"/>
        </w:rPr>
        <w:tab/>
        <w:t>$39,087,740</w:t>
      </w:r>
      <w:r w:rsidRPr="00067884">
        <w:rPr>
          <w:bCs/>
          <w:sz w:val="9"/>
          <w:szCs w:val="9"/>
        </w:rPr>
        <w:tab/>
        <w:t>$1,851,635</w:t>
      </w:r>
    </w:p>
    <w:p w:rsidR="00067884" w:rsidRPr="00067884" w:rsidRDefault="00067884" w:rsidP="00067884">
      <w:pPr>
        <w:tabs>
          <w:tab w:val="left" w:pos="990"/>
          <w:tab w:val="left" w:pos="1080"/>
          <w:tab w:val="left" w:pos="1800"/>
          <w:tab w:val="left" w:pos="2700"/>
          <w:tab w:val="left" w:pos="4050"/>
          <w:tab w:val="left" w:pos="4230"/>
          <w:tab w:val="left" w:pos="5220"/>
          <w:tab w:val="left" w:pos="5490"/>
        </w:tabs>
        <w:ind w:left="108"/>
        <w:jc w:val="left"/>
        <w:rPr>
          <w:bCs/>
          <w:sz w:val="9"/>
          <w:szCs w:val="9"/>
        </w:rPr>
      </w:pPr>
    </w:p>
    <w:p w:rsidR="00067884" w:rsidRPr="00067884" w:rsidRDefault="00067884" w:rsidP="00067884">
      <w:pPr>
        <w:tabs>
          <w:tab w:val="left" w:pos="432"/>
          <w:tab w:val="left" w:pos="648"/>
          <w:tab w:val="left" w:pos="990"/>
          <w:tab w:val="left" w:pos="1080"/>
          <w:tab w:val="left" w:pos="1800"/>
          <w:tab w:val="left" w:pos="1944"/>
          <w:tab w:val="left" w:pos="2700"/>
          <w:tab w:val="left" w:pos="2790"/>
          <w:tab w:val="left" w:pos="4050"/>
          <w:tab w:val="left" w:pos="4104"/>
          <w:tab w:val="left" w:pos="4140"/>
          <w:tab w:val="left" w:pos="4230"/>
          <w:tab w:val="left" w:pos="5310"/>
          <w:tab w:val="left" w:pos="5400"/>
          <w:tab w:val="left" w:pos="5616"/>
        </w:tabs>
        <w:ind w:firstLine="90"/>
        <w:rPr>
          <w:sz w:val="12"/>
          <w:szCs w:val="12"/>
        </w:rPr>
      </w:pPr>
      <w:r w:rsidRPr="00067884">
        <w:rPr>
          <w:sz w:val="12"/>
          <w:szCs w:val="12"/>
        </w:rPr>
        <w:t>Notes: Statutory formula amounts are based upon the fully funded formula pursuant to Section 6‐27‐40. FY 2019‐20 estimated appropriations are based upon FY 2018‐19 recurring funds of $222,619,411 as ratified by the General Assembly on June 29, 2018. Of the $222,619,411, the current municipal allocation is 16.722%, which results in a distribution of $37,226,418. Under this proposal, the municipal allocation results in $37,236,104. These estimates include the newly incorporated Town of Van Wyck.</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67884" w:rsidRP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884" w:rsidRDefault="000678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7884" w:rsidSect="000F5D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03FF" w:rsidRDefault="006503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09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CHAPTER 27, TITLE 6, </w:t>
      </w:r>
      <w:r w:rsidRPr="00DF1BAF">
        <w:rPr>
          <w:color w:val="000000" w:themeColor="text1"/>
          <w:u w:color="000000" w:themeColor="text1"/>
        </w:rPr>
        <w:t xml:space="preserve">CODE OF LAWS OF SOUTH CAROLINA, 1976, RELATING TO THE STATE AID TO SUBDIVISIONS ACT, SO AS TO </w:t>
      </w:r>
      <w:r>
        <w:rPr>
          <w:color w:val="000000" w:themeColor="text1"/>
          <w:u w:color="000000" w:themeColor="text1"/>
        </w:rPr>
        <w:t xml:space="preserve">CHANGE THE NAME OF THE LOCAL GOVERNMENT FUND, TO </w:t>
      </w:r>
      <w:r w:rsidRPr="00DF1BAF">
        <w:rPr>
          <w:color w:val="000000" w:themeColor="text1"/>
          <w:u w:color="000000" w:themeColor="text1"/>
        </w:rPr>
        <w:t>DELETE THE REQUIREMENT THAT THE FUND REC</w:t>
      </w:r>
      <w:r>
        <w:rPr>
          <w:color w:val="000000" w:themeColor="text1"/>
          <w:u w:color="000000" w:themeColor="text1"/>
        </w:rPr>
        <w:t>EIVE NO LESS THAN FOUR AND ONE</w:t>
      </w:r>
      <w:r w:rsidR="0001768D">
        <w:rPr>
          <w:color w:val="000000" w:themeColor="text1"/>
          <w:u w:color="000000" w:themeColor="text1"/>
        </w:rPr>
        <w:noBreakHyphen/>
      </w:r>
      <w:r w:rsidRPr="00DF1BAF">
        <w:rPr>
          <w:color w:val="000000" w:themeColor="text1"/>
          <w:u w:color="000000" w:themeColor="text1"/>
        </w:rPr>
        <w:t>HALF PERCENT OF THE GENERAL FUND REVENUES OF THE LATEST COMPLETED FISCAL YEAR, TO D</w:t>
      </w:r>
      <w:r>
        <w:rPr>
          <w:color w:val="000000" w:themeColor="text1"/>
          <w:u w:color="000000" w:themeColor="text1"/>
        </w:rPr>
        <w:t>ELETE A PROVISION REGARDING MID</w:t>
      </w:r>
      <w:r w:rsidRPr="00DF1BAF">
        <w:rPr>
          <w:color w:val="000000" w:themeColor="text1"/>
          <w:u w:color="000000" w:themeColor="text1"/>
        </w:rPr>
        <w:t xml:space="preserve">YEAR CUTS, TO PROVIDE THAT THE </w:t>
      </w:r>
      <w:r>
        <w:rPr>
          <w:color w:val="000000" w:themeColor="text1"/>
          <w:u w:color="000000" w:themeColor="text1"/>
        </w:rPr>
        <w:t xml:space="preserve">APPROPRIATION TO THE </w:t>
      </w:r>
      <w:r w:rsidRPr="00DF1BAF">
        <w:rPr>
          <w:color w:val="000000" w:themeColor="text1"/>
          <w:u w:color="000000" w:themeColor="text1"/>
        </w:rPr>
        <w:t xml:space="preserve">FUND MUST BE INCREASED BY </w:t>
      </w:r>
      <w:r>
        <w:rPr>
          <w:color w:val="000000" w:themeColor="text1"/>
          <w:u w:color="000000" w:themeColor="text1"/>
        </w:rPr>
        <w:t xml:space="preserve">THE SAME PERCENTAGE THAT GENERAL FUND REVENUES ARE PROJECTED TO INCREASE, IF APPLICABLE, BUT NOT TO EXCEED FIVE PERCENT, </w:t>
      </w:r>
      <w:r w:rsidRPr="00DF1BAF">
        <w:rPr>
          <w:color w:val="000000" w:themeColor="text1"/>
          <w:u w:color="000000" w:themeColor="text1"/>
        </w:rPr>
        <w:t xml:space="preserve">TO </w:t>
      </w:r>
      <w:r>
        <w:rPr>
          <w:color w:val="000000" w:themeColor="text1"/>
          <w:u w:color="000000" w:themeColor="text1"/>
        </w:rPr>
        <w:t>REQUIRE</w:t>
      </w:r>
      <w:r w:rsidRPr="00DF1BAF">
        <w:rPr>
          <w:color w:val="000000" w:themeColor="text1"/>
          <w:u w:color="000000" w:themeColor="text1"/>
        </w:rPr>
        <w:t xml:space="preserve"> THAT THE PERCENT</w:t>
      </w:r>
      <w:r>
        <w:rPr>
          <w:color w:val="000000" w:themeColor="text1"/>
          <w:u w:color="000000" w:themeColor="text1"/>
        </w:rPr>
        <w:t>AGE</w:t>
      </w:r>
      <w:r w:rsidRPr="00DF1BAF">
        <w:rPr>
          <w:color w:val="000000" w:themeColor="text1"/>
          <w:u w:color="000000" w:themeColor="text1"/>
        </w:rPr>
        <w:t xml:space="preserve"> INCREASE, IF APPLICABLE, BE INCLUDED IN ALL STAGES OF THE BUDGET PROCESS, </w:t>
      </w:r>
      <w:r>
        <w:rPr>
          <w:color w:val="000000" w:themeColor="text1"/>
          <w:u w:color="000000" w:themeColor="text1"/>
        </w:rPr>
        <w:t xml:space="preserve">TO AMEND THE DISTRIBUTION PERCENTAGE OF THE FUND, </w:t>
      </w:r>
      <w:r w:rsidRPr="00DF1BAF">
        <w:rPr>
          <w:color w:val="000000" w:themeColor="text1"/>
          <w:u w:color="000000" w:themeColor="text1"/>
        </w:rPr>
        <w:t>AND TO DELETE A PROVISION REQUIRING AMENDMENTS TO THE STATE AID TO SUBDIVISIONS ACT BE INCLUDED IN SEPARATE LEGISLATION.</w:t>
      </w:r>
      <w:bookmarkEnd w:id="1"/>
    </w:p>
    <w:p w:rsidR="0010776B" w:rsidRDefault="009C6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C6452" w:rsidRDefault="009C6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4E" w:rsidRDefault="008D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94E" w:rsidRDefault="008D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F1BAF">
        <w:rPr>
          <w:color w:val="000000" w:themeColor="text1"/>
          <w:u w:color="000000" w:themeColor="text1"/>
        </w:rPr>
        <w:t>Chapter 27, Title 6 of the 1976 Code is amended to read:</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1BAF">
        <w:rPr>
          <w:color w:val="000000" w:themeColor="text1"/>
          <w:u w:color="000000" w:themeColor="text1"/>
        </w:rPr>
        <w:t>C</w:t>
      </w:r>
      <w:r>
        <w:rPr>
          <w:color w:val="000000" w:themeColor="text1"/>
          <w:u w:color="000000" w:themeColor="text1"/>
        </w:rPr>
        <w:t>HAPTER 27</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1BAF">
        <w:rPr>
          <w:color w:val="000000" w:themeColor="text1"/>
          <w:u w:color="000000" w:themeColor="text1"/>
        </w:rPr>
        <w:t>State Aid to Subdivisions Act</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lastRenderedPageBreak/>
        <w:tab/>
        <w:t>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10.</w:t>
      </w:r>
      <w:r w:rsidRPr="00DF1BAF">
        <w:rPr>
          <w:color w:val="000000" w:themeColor="text1"/>
          <w:u w:color="000000" w:themeColor="text1"/>
        </w:rPr>
        <w:tab/>
        <w:t xml:space="preserve">This chapter may be cited as the </w:t>
      </w:r>
      <w:r w:rsidR="0001768D" w:rsidRPr="0001768D">
        <w:rPr>
          <w:color w:val="000000" w:themeColor="text1"/>
          <w:u w:color="000000" w:themeColor="text1"/>
        </w:rPr>
        <w:t>‘</w:t>
      </w:r>
      <w:r w:rsidRPr="00DF1BAF">
        <w:rPr>
          <w:color w:val="000000" w:themeColor="text1"/>
          <w:u w:color="000000" w:themeColor="text1"/>
        </w:rPr>
        <w:t>State Aid to Subdivisions Act</w:t>
      </w:r>
      <w:r w:rsidR="00BD216E">
        <w:rPr>
          <w:color w:val="000000" w:themeColor="text1"/>
          <w:u w:color="000000" w:themeColor="text1"/>
        </w:rPr>
        <w:t>’</w:t>
      </w:r>
      <w:r w:rsidRPr="00DF1BAF">
        <w:rPr>
          <w:color w:val="000000" w:themeColor="text1"/>
          <w:u w:color="000000" w:themeColor="text1"/>
        </w:rPr>
        <w:t>.</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0E9"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7AE3">
        <w:rPr>
          <w:u w:color="000000" w:themeColor="text1"/>
        </w:rPr>
        <w:t>Section 6</w:t>
      </w:r>
      <w:r w:rsidRPr="00CF7AE3">
        <w:rPr>
          <w:u w:color="000000" w:themeColor="text1"/>
        </w:rPr>
        <w:noBreakHyphen/>
        <w:t>27</w:t>
      </w:r>
      <w:r w:rsidRPr="00CF7AE3">
        <w:rPr>
          <w:u w:color="000000" w:themeColor="text1"/>
        </w:rPr>
        <w:noBreakHyphen/>
        <w:t>20.</w:t>
      </w:r>
      <w:r w:rsidRPr="00CF7AE3">
        <w:rPr>
          <w:u w:color="000000" w:themeColor="text1"/>
        </w:rPr>
        <w:tab/>
        <w:t>There is created the Local Government</w:t>
      </w:r>
      <w:r w:rsidRPr="00CF7AE3">
        <w:t xml:space="preserve"> Fund</w:t>
      </w:r>
      <w:r w:rsidRPr="00CF7AE3">
        <w:rPr>
          <w:u w:color="000000" w:themeColor="text1"/>
        </w:rPr>
        <w:t xml:space="preserve"> administered by the State Treasurer.  This fund is part of the general fund of the State.  </w:t>
      </w:r>
      <w:r w:rsidRPr="00CF7AE3">
        <w:rPr>
          <w:strike/>
          <w:u w:color="000000" w:themeColor="text1"/>
        </w:rPr>
        <w:t>It is the intent of the General Assembly that this fund not be subject to mid</w:t>
      </w:r>
      <w:r w:rsidRPr="00CF7AE3">
        <w:rPr>
          <w:strike/>
          <w:u w:color="000000" w:themeColor="text1"/>
        </w:rPr>
        <w:noBreakHyphen/>
        <w:t>year cuts.  However, if mid</w:t>
      </w:r>
      <w:r w:rsidRPr="00CF7AE3">
        <w:rPr>
          <w:strike/>
          <w:u w:color="000000" w:themeColor="text1"/>
        </w:rPr>
        <w:noBreakHyphen/>
        <w:t>year cuts are mandated by the State Budget and Control Board to avoid a year</w:t>
      </w:r>
      <w:r w:rsidRPr="00CF7AE3">
        <w:rPr>
          <w:strike/>
          <w:u w:color="000000" w:themeColor="text1"/>
        </w:rPr>
        <w:noBreakHyphen/>
        <w:t>end deficit, this fund is not subject to such cuts, except by a majority vote of the entire State Budget and Control Board which is separate and apart from any other reduction.  These cuts are permitted only to the extent that counties and municipalities do not receive less funding than received in the immediate preceding fiscal year.</w:t>
      </w:r>
      <w:r w:rsidRPr="00CF7AE3">
        <w:rPr>
          <w:u w:color="000000" w:themeColor="text1"/>
        </w:rPr>
        <w:t xml:space="preserve">  The Local Government</w:t>
      </w:r>
      <w:r w:rsidRPr="00CF7AE3">
        <w:t xml:space="preserve"> </w:t>
      </w:r>
      <w:r w:rsidRPr="00CF7AE3">
        <w:rPr>
          <w:u w:color="000000" w:themeColor="text1"/>
        </w:rPr>
        <w:t>Fund must be financed as provided in this chapter.</w:t>
      </w:r>
    </w:p>
    <w:p w:rsidR="009F292D" w:rsidRPr="00CF7AE3" w:rsidRDefault="009F292D"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7AE3">
        <w:rPr>
          <w:u w:color="000000" w:themeColor="text1"/>
        </w:rPr>
        <w:tab/>
      </w:r>
      <w:r w:rsidRPr="00CF7AE3">
        <w:t>Section 6</w:t>
      </w:r>
      <w:r w:rsidRPr="00CF7AE3">
        <w:noBreakHyphen/>
        <w:t>27</w:t>
      </w:r>
      <w:r w:rsidRPr="00CF7AE3">
        <w:noBreakHyphen/>
        <w:t>30.</w:t>
      </w:r>
      <w:r w:rsidRPr="00CF7AE3">
        <w:tab/>
      </w:r>
      <w:r w:rsidRPr="00CF7AE3">
        <w:rPr>
          <w:u w:val="single" w:color="000000" w:themeColor="text1"/>
        </w:rPr>
        <w:t>(A)</w:t>
      </w:r>
      <w:r w:rsidRPr="00CF7AE3">
        <w:tab/>
        <w:t xml:space="preserve">In the annual general appropriations act, </w:t>
      </w:r>
      <w:r w:rsidRPr="00CF7AE3">
        <w:rPr>
          <w:strike/>
        </w:rPr>
        <w:t>an amount equal to not less than four and one</w:t>
      </w:r>
      <w:r w:rsidRPr="00CF7AE3">
        <w:rPr>
          <w:strike/>
        </w:rPr>
        <w:noBreakHyphen/>
        <w:t>half percent of general fund revenues of the latest completed fiscal year must be appropriated</w:t>
      </w:r>
      <w:r w:rsidRPr="00CF7AE3">
        <w:t xml:space="preserve"> </w:t>
      </w:r>
      <w:r w:rsidRPr="00CF7AE3">
        <w:rPr>
          <w:u w:val="single" w:color="000000" w:themeColor="text1"/>
        </w:rPr>
        <w:t>the General Assembly must appropriate funds</w:t>
      </w:r>
      <w:r w:rsidRPr="00CF7AE3">
        <w:t xml:space="preserve"> to the Local Government Fund.</w:t>
      </w: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7AE3">
        <w:tab/>
      </w:r>
      <w:r w:rsidRPr="00CF7AE3">
        <w:rPr>
          <w:u w:val="single" w:color="000000" w:themeColor="text1"/>
        </w:rPr>
        <w:t>(B)(1)</w:t>
      </w:r>
      <w:r w:rsidRPr="00CF7AE3">
        <w:tab/>
      </w:r>
      <w:r w:rsidRPr="00CF7AE3">
        <w:rPr>
          <w:u w:val="single" w:color="000000" w:themeColor="text1"/>
        </w:rPr>
        <w:t>In any fiscal year in which general fund revenues are projected to increase, the appropriation to the Local Government Fund for the upcoming fiscal year must be increased by the same projected percentage increase, but not to exceed five percent, when compared to the appropriation in the current fiscal year.  For purposes of this subsection, beginning with the initial forecast required pursuant to Section 11</w:t>
      </w:r>
      <w:r w:rsidRPr="00CF7AE3">
        <w:rPr>
          <w:u w:val="single" w:color="000000" w:themeColor="text1"/>
        </w:rPr>
        <w:noBreakHyphen/>
        <w:t>9</w:t>
      </w:r>
      <w:r w:rsidRPr="00CF7AE3">
        <w:rPr>
          <w:u w:val="single" w:color="000000" w:themeColor="text1"/>
        </w:rPr>
        <w:noBreakHyphen/>
        <w:t>880, the percentage increase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May thirty</w:t>
      </w:r>
      <w:r w:rsidRPr="00CF7AE3">
        <w:rPr>
          <w:u w:val="single" w:color="000000" w:themeColor="text1"/>
        </w:rPr>
        <w:noBreakHyphen/>
        <w:t xml:space="preserve">first of the current fiscal year is the final forecast for which the percentage increase is determined, and no subsequent forecast modifications shall have any effect on that determination. </w:t>
      </w: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7AE3">
        <w:lastRenderedPageBreak/>
        <w:tab/>
      </w:r>
      <w:r w:rsidRPr="00CF7AE3">
        <w:tab/>
      </w:r>
      <w:r w:rsidRPr="00CF7AE3">
        <w:rPr>
          <w:u w:val="single" w:color="000000" w:themeColor="text1"/>
        </w:rPr>
        <w:t>(2)</w:t>
      </w:r>
      <w:r w:rsidRPr="00CF7AE3">
        <w:tab/>
      </w:r>
      <w:r w:rsidRPr="00CF7AE3">
        <w:rPr>
          <w:u w:val="single" w:color="000000" w:themeColor="text1"/>
        </w:rPr>
        <w:t xml:space="preserve">The Governor shall include the appropriation increase to the Local Government Fund in the Executive Budget. </w:t>
      </w: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7AE3">
        <w:tab/>
      </w:r>
      <w:r w:rsidRPr="00CF7AE3">
        <w:tab/>
      </w:r>
      <w:r w:rsidRPr="00CF7AE3">
        <w:rPr>
          <w:u w:val="single" w:color="000000" w:themeColor="text1"/>
        </w:rPr>
        <w:t>(3)</w:t>
      </w:r>
      <w:r w:rsidRPr="00CF7AE3">
        <w:tab/>
      </w:r>
      <w:r w:rsidRPr="00CF7AE3">
        <w:rPr>
          <w:u w:val="single" w:color="000000" w:themeColor="text1"/>
        </w:rPr>
        <w:t>The Revenue and Fiscal Affairs Office shall determine the current fiscal year’s recurring general fund expenditure base, and determine any projected increase in general fund revenues.  If an increase is projected, the appropriation for the upcoming fiscal year must be adjusted accordingly.</w:t>
      </w:r>
    </w:p>
    <w:p w:rsidR="0038388C" w:rsidRPr="0019281C"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38388C" w:rsidRPr="0019281C">
        <w:rPr>
          <w:u w:val="single"/>
        </w:rPr>
        <w:t>(C)</w:t>
      </w:r>
      <w:r w:rsidR="0038388C" w:rsidRPr="0019281C">
        <w:tab/>
      </w:r>
      <w:r w:rsidR="0038388C" w:rsidRPr="0019281C">
        <w:rPr>
          <w:u w:val="single"/>
        </w:rPr>
        <w:t>For purposes of this section:</w:t>
      </w:r>
    </w:p>
    <w:p w:rsidR="0038388C" w:rsidRPr="0019281C" w:rsidRDefault="0038388C" w:rsidP="0038388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19281C">
        <w:rPr>
          <w:rFonts w:cs="Times New Roman"/>
        </w:rPr>
        <w:tab/>
      </w:r>
      <w:r w:rsidRPr="0019281C">
        <w:rPr>
          <w:rFonts w:cs="Times New Roman"/>
        </w:rPr>
        <w:tab/>
      </w:r>
      <w:r w:rsidRPr="0019281C">
        <w:rPr>
          <w:rFonts w:cs="Times New Roman"/>
          <w:u w:val="single"/>
        </w:rPr>
        <w:t>(1)</w:t>
      </w:r>
      <w:r w:rsidRPr="0019281C">
        <w:rPr>
          <w:rFonts w:cs="Times New Roman"/>
        </w:rPr>
        <w:tab/>
      </w:r>
      <w:r w:rsidR="0001768D" w:rsidRPr="0001768D">
        <w:rPr>
          <w:rFonts w:cs="Times New Roman"/>
          <w:u w:val="single"/>
        </w:rPr>
        <w:t>‘</w:t>
      </w:r>
      <w:r w:rsidRPr="0019281C">
        <w:rPr>
          <w:rFonts w:cs="Times New Roman"/>
          <w:u w:val="single"/>
        </w:rPr>
        <w:t>Recurring general fund revenue</w:t>
      </w:r>
      <w:r w:rsidR="0001768D" w:rsidRPr="0001768D">
        <w:rPr>
          <w:rFonts w:cs="Times New Roman"/>
          <w:u w:val="single"/>
        </w:rPr>
        <w:t>’</w:t>
      </w:r>
      <w:r w:rsidRPr="0019281C">
        <w:rPr>
          <w:rFonts w:cs="Times New Roman"/>
          <w:u w:val="single"/>
        </w:rPr>
        <w:t xml:space="preserve"> means the forecast of recurring general fund revenues pursuant to Section 11</w:t>
      </w:r>
      <w:r w:rsidR="0001768D">
        <w:rPr>
          <w:rFonts w:cs="Times New Roman"/>
          <w:u w:val="single"/>
        </w:rPr>
        <w:noBreakHyphen/>
      </w:r>
      <w:r w:rsidRPr="0019281C">
        <w:rPr>
          <w:rFonts w:cs="Times New Roman"/>
          <w:u w:val="single"/>
        </w:rPr>
        <w:t>9</w:t>
      </w:r>
      <w:r w:rsidR="0001768D">
        <w:rPr>
          <w:rFonts w:cs="Times New Roman"/>
          <w:u w:val="single"/>
        </w:rPr>
        <w:noBreakHyphen/>
      </w:r>
      <w:r w:rsidRPr="0019281C">
        <w:rPr>
          <w:rFonts w:cs="Times New Roman"/>
          <w:u w:val="single"/>
        </w:rPr>
        <w:t>880 after the amount apportioned to the Trust Fund for Tax Relief, as required in Section 11</w:t>
      </w:r>
      <w:r w:rsidR="0001768D">
        <w:rPr>
          <w:rFonts w:cs="Times New Roman"/>
          <w:u w:val="single"/>
        </w:rPr>
        <w:noBreakHyphen/>
      </w:r>
      <w:r w:rsidRPr="0019281C">
        <w:rPr>
          <w:rFonts w:cs="Times New Roman"/>
          <w:u w:val="single"/>
        </w:rPr>
        <w:t>11</w:t>
      </w:r>
      <w:r w:rsidR="0001768D">
        <w:rPr>
          <w:rFonts w:cs="Times New Roman"/>
          <w:u w:val="single"/>
        </w:rPr>
        <w:noBreakHyphen/>
      </w:r>
      <w:r w:rsidRPr="0019281C">
        <w:rPr>
          <w:rFonts w:cs="Times New Roman"/>
          <w:u w:val="single"/>
        </w:rPr>
        <w:t>150, is deducted.</w:t>
      </w:r>
    </w:p>
    <w:p w:rsidR="0038388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281C">
        <w:tab/>
      </w:r>
      <w:r w:rsidRPr="0019281C">
        <w:tab/>
      </w:r>
      <w:r w:rsidRPr="0019281C">
        <w:rPr>
          <w:u w:val="single"/>
        </w:rPr>
        <w:t>(2)</w:t>
      </w:r>
      <w:r w:rsidRPr="0019281C">
        <w:tab/>
      </w:r>
      <w:r w:rsidR="0001768D" w:rsidRPr="0001768D">
        <w:rPr>
          <w:u w:val="single"/>
        </w:rPr>
        <w:t>‘</w:t>
      </w:r>
      <w:r w:rsidRPr="0019281C">
        <w:rPr>
          <w:u w:val="single"/>
        </w:rPr>
        <w:t>Recurring general fund expenditure base</w:t>
      </w:r>
      <w:r w:rsidR="0001768D" w:rsidRPr="0001768D">
        <w:rPr>
          <w:u w:val="single"/>
        </w:rPr>
        <w:t>’</w:t>
      </w:r>
      <w:r w:rsidRPr="0019281C">
        <w:rPr>
          <w:u w:val="single"/>
        </w:rPr>
        <w:t xml:space="preserve"> means the total recurring general fund appropriations authorized in the current general appropriations act less any reduced appropriations mandated by the General Assembly or the Executive Budget Office pursuant to Section 11</w:t>
      </w:r>
      <w:r w:rsidR="0001768D">
        <w:rPr>
          <w:u w:val="single"/>
        </w:rPr>
        <w:noBreakHyphen/>
      </w:r>
      <w:r w:rsidRPr="0019281C">
        <w:rPr>
          <w:u w:val="single"/>
        </w:rPr>
        <w:t>9</w:t>
      </w:r>
      <w:r w:rsidR="0001768D">
        <w:rPr>
          <w:u w:val="single"/>
        </w:rPr>
        <w:noBreakHyphen/>
      </w:r>
      <w:r w:rsidRPr="0019281C">
        <w:rPr>
          <w:u w:val="single"/>
        </w:rPr>
        <w:t>890B.</w:t>
      </w:r>
    </w:p>
    <w:p w:rsidR="009F292D" w:rsidRPr="00DF1BAF" w:rsidRDefault="009F292D"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7AE3">
        <w:tab/>
        <w:t>Section 6</w:t>
      </w:r>
      <w:r w:rsidRPr="00CF7AE3">
        <w:noBreakHyphen/>
        <w:t>27</w:t>
      </w:r>
      <w:r w:rsidRPr="00CF7AE3">
        <w:noBreakHyphen/>
        <w:t>40.</w:t>
      </w:r>
      <w:r w:rsidRPr="00CF7AE3">
        <w:tab/>
        <w:t>(A)</w:t>
      </w:r>
      <w:r w:rsidRPr="00CF7AE3">
        <w:tab/>
        <w:t>Not later than thirty days after the end of the calendar quarter, the State Treasurer shall distribute the monies appropriated to the Local Government Fund as follows:</w:t>
      </w: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7AE3">
        <w:tab/>
      </w:r>
      <w:r w:rsidRPr="00CF7AE3">
        <w:tab/>
        <w:t>(1)</w:t>
      </w:r>
      <w:r w:rsidRPr="00CF7AE3">
        <w:tab/>
        <w:t>Eighty</w:t>
      </w:r>
      <w:r w:rsidRPr="00CF7AE3">
        <w:noBreakHyphen/>
        <w:t>three and two hundred seventy</w:t>
      </w:r>
      <w:r w:rsidRPr="00CF7AE3">
        <w:noBreakHyphen/>
        <w:t>eight thousandths percent must be distributed to counties. Of the total distributed to counties, each county must receive an amount based on the ratio that the county’s population is of the whole population of this State according to the most recent United States Census.</w:t>
      </w:r>
    </w:p>
    <w:p w:rsidR="001350E9" w:rsidRPr="0019281C"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7AE3">
        <w:tab/>
      </w:r>
      <w:r w:rsidRPr="00CF7AE3">
        <w:tab/>
        <w:t>(2)</w:t>
      </w:r>
      <w:r w:rsidRPr="00CF7AE3">
        <w:tab/>
        <w:t>Sixteen and seven hundred twenty</w:t>
      </w:r>
      <w:r w:rsidRPr="00CF7AE3">
        <w:noBreakHyphen/>
        <w:t>two thousandths percent must be distributed to municipalities. Of the total distributed to municipalities, each municipality must receive an amount based on the ratio that the municipality’s population is of the population of all municipalities in this State according to the most recent United States Census.</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(B)</w:t>
      </w:r>
      <w:r w:rsidRPr="00DF1BAF">
        <w:rPr>
          <w:color w:val="000000" w:themeColor="text1"/>
          <w:u w:color="000000" w:themeColor="text1"/>
        </w:rPr>
        <w:tab/>
        <w:t>In making the quarterly distribution to counties, the State Treasurer must 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sidR="0001768D">
        <w:rPr>
          <w:color w:val="000000" w:themeColor="text1"/>
          <w:u w:color="000000" w:themeColor="text1"/>
        </w:rPr>
        <w:noBreakHyphen/>
      </w:r>
      <w:r w:rsidRPr="00DF1BAF">
        <w:rPr>
          <w:color w:val="000000" w:themeColor="text1"/>
          <w:u w:color="000000" w:themeColor="text1"/>
        </w:rPr>
        <w:t>five percent of the revenue derived pursuant to Section 12</w:t>
      </w:r>
      <w:r w:rsidR="0001768D">
        <w:rPr>
          <w:color w:val="000000" w:themeColor="text1"/>
          <w:u w:color="000000" w:themeColor="text1"/>
        </w:rPr>
        <w:noBreakHyphen/>
      </w:r>
      <w:r w:rsidRPr="00DF1BAF">
        <w:rPr>
          <w:color w:val="000000" w:themeColor="text1"/>
          <w:u w:color="000000" w:themeColor="text1"/>
        </w:rPr>
        <w:t>33</w:t>
      </w:r>
      <w:r w:rsidR="0001768D">
        <w:rPr>
          <w:color w:val="000000" w:themeColor="text1"/>
          <w:u w:color="000000" w:themeColor="text1"/>
        </w:rPr>
        <w:noBreakHyphen/>
      </w:r>
      <w:r w:rsidRPr="00DF1BAF">
        <w:rPr>
          <w:color w:val="000000" w:themeColor="text1"/>
          <w:u w:color="000000" w:themeColor="text1"/>
        </w:rPr>
        <w:t>245 allocated on a per capita basis according to the most recent United States Census.</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lastRenderedPageBreak/>
        <w:tab/>
      </w:r>
      <w:r w:rsidRPr="00DF1BAF">
        <w:rPr>
          <w:strike/>
          <w:color w:val="000000" w:themeColor="text1"/>
          <w:u w:color="000000" w:themeColor="text1"/>
        </w:rPr>
        <w:t>Section 6</w:t>
      </w:r>
      <w:r w:rsidR="0001768D">
        <w:rPr>
          <w:strike/>
          <w:color w:val="000000" w:themeColor="text1"/>
          <w:u w:color="000000" w:themeColor="text1"/>
        </w:rPr>
        <w:noBreakHyphen/>
      </w:r>
      <w:r w:rsidRPr="00DF1BAF">
        <w:rPr>
          <w:strike/>
          <w:color w:val="000000" w:themeColor="text1"/>
          <w:u w:color="000000" w:themeColor="text1"/>
        </w:rPr>
        <w:t>27</w:t>
      </w:r>
      <w:r w:rsidR="0001768D">
        <w:rPr>
          <w:strike/>
          <w:color w:val="000000" w:themeColor="text1"/>
          <w:u w:color="000000" w:themeColor="text1"/>
        </w:rPr>
        <w:noBreakHyphen/>
      </w:r>
      <w:r w:rsidRPr="00DF1BAF">
        <w:rPr>
          <w:strike/>
          <w:color w:val="000000" w:themeColor="text1"/>
          <w:u w:color="000000" w:themeColor="text1"/>
        </w:rPr>
        <w:t>50.</w:t>
      </w:r>
      <w:r w:rsidRPr="00DF1BAF">
        <w:rPr>
          <w:color w:val="000000" w:themeColor="text1"/>
          <w:u w:color="000000" w:themeColor="text1"/>
        </w:rPr>
        <w:tab/>
      </w:r>
      <w:r w:rsidRPr="00DF1BAF">
        <w:rPr>
          <w:strike/>
          <w:color w:val="000000" w:themeColor="text1"/>
          <w:u w:color="000000" w:themeColor="text1"/>
        </w:rPr>
        <w:t>No section of this chapter may be amended or repealed except in separate legislation solely for that purpose.</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55.</w:t>
      </w:r>
      <w:r w:rsidRPr="00DF1BAF">
        <w:rPr>
          <w:color w:val="000000" w:themeColor="text1"/>
          <w:u w:color="000000" w:themeColor="text1"/>
        </w:rPr>
        <w:tab/>
        <w:t>From funds distributed to the county pursuant to 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40, a county council shall provide a reasonable amount of funds for all county offices of state agencies for which the council is required to provide funding by state law.”</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094E" w:rsidRDefault="001350E9"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0234">
        <w:rPr>
          <w:u w:color="000000" w:themeColor="text1"/>
        </w:rPr>
        <w:t>SECTION</w:t>
      </w:r>
      <w:r w:rsidRPr="00FA0234">
        <w:rPr>
          <w:u w:color="000000" w:themeColor="text1"/>
        </w:rPr>
        <w:tab/>
        <w:t>2.</w:t>
      </w:r>
      <w:r w:rsidRPr="00FA0234">
        <w:rPr>
          <w:u w:color="000000" w:themeColor="text1"/>
        </w:rPr>
        <w:tab/>
        <w:t>This act takes effect upon approval by the Governor and first applies for the annual general appropriations bill process for Fiscal Year 2019</w:t>
      </w:r>
      <w:r w:rsidRPr="00FA0234">
        <w:rPr>
          <w:u w:color="000000" w:themeColor="text1"/>
        </w:rPr>
        <w:noBreakHyphen/>
        <w:t>2020.</w:t>
      </w:r>
    </w:p>
    <w:p w:rsidR="000048A0" w:rsidRDefault="0001768D" w:rsidP="00004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0048A0" w:rsidSect="000F5D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9F0" w:rsidRDefault="00CB19F0" w:rsidP="009F0C77">
      <w:r>
        <w:separator/>
      </w:r>
    </w:p>
  </w:endnote>
  <w:endnote w:type="continuationSeparator" w:id="0">
    <w:p w:rsidR="00CB19F0" w:rsidRDefault="00CB19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FC3A509-2842-4986-9C02-1E1EF5DA5663}"/>
    <w:embedBold r:id="rId2" w:fontKey="{D704B4EB-8A72-456E-82D0-B3603E997343}"/>
  </w:font>
  <w:font w:name="Calibri">
    <w:panose1 w:val="020F0502020204030204"/>
    <w:charset w:val="00"/>
    <w:family w:val="swiss"/>
    <w:pitch w:val="variable"/>
    <w:sig w:usb0="E0002AFF" w:usb1="C000247B" w:usb2="00000009" w:usb3="00000000" w:csb0="000001FF" w:csb1="00000000"/>
    <w:embedRegular r:id="rId3" w:fontKey="{3A349CCD-7A8D-46BF-9829-46B740EB0047}"/>
    <w:embedBold r:id="rId4" w:fontKey="{C0CF5F96-8861-43DD-B811-49927C1BF6AB}"/>
  </w:font>
  <w:font w:name="Segoe UI">
    <w:panose1 w:val="020B0502040204020203"/>
    <w:charset w:val="00"/>
    <w:family w:val="swiss"/>
    <w:pitch w:val="variable"/>
    <w:sig w:usb0="E4002EFF" w:usb1="C000E47F" w:usb2="00000009" w:usb3="00000000" w:csb0="000001FF" w:csb1="00000000"/>
    <w:embedRegular r:id="rId5" w:fontKey="{AFB44FB2-DBC1-431C-B6DC-E79BA55E97B5}"/>
  </w:font>
  <w:font w:name="Cambria">
    <w:panose1 w:val="02040503050406030204"/>
    <w:charset w:val="00"/>
    <w:family w:val="roman"/>
    <w:pitch w:val="variable"/>
    <w:sig w:usb0="E00006FF" w:usb1="420024FF" w:usb2="02000000" w:usb3="00000000" w:csb0="0000019F" w:csb1="00000000"/>
    <w:embedRegular r:id="rId6" w:fontKey="{53872F9F-E82E-4431-9DB0-F4F1EFCD78F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9F0" w:rsidRPr="006503FF" w:rsidRDefault="00CB19F0" w:rsidP="006503FF">
    <w:pPr>
      <w:pStyle w:val="Footer"/>
      <w:tabs>
        <w:tab w:val="clear" w:pos="4680"/>
        <w:tab w:val="clear" w:pos="9360"/>
        <w:tab w:val="center" w:pos="2995"/>
      </w:tabs>
      <w:spacing w:before="120"/>
    </w:pPr>
    <w:r>
      <w:t>[3137-</w:t>
    </w:r>
    <w:r>
      <w:fldChar w:fldCharType="begin"/>
    </w:r>
    <w:r>
      <w:instrText xml:space="preserve"> PAGE  \* MERGEFORMAT </w:instrText>
    </w:r>
    <w:r>
      <w:fldChar w:fldCharType="separate"/>
    </w:r>
    <w:r w:rsidR="000048A0">
      <w:rPr>
        <w:noProof/>
      </w:rPr>
      <w:t>9</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9F0" w:rsidRPr="006503FF" w:rsidRDefault="00CB19F0" w:rsidP="006503FF">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sidR="000048A0">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9F0" w:rsidRDefault="00CB19F0" w:rsidP="009F0C77">
      <w:r>
        <w:separator/>
      </w:r>
    </w:p>
  </w:footnote>
  <w:footnote w:type="continuationSeparator" w:id="0">
    <w:p w:rsidR="00CB19F0" w:rsidRDefault="00CB19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8DG19"/>
    <w:docVar w:name="CoverBillType" w:val="b"/>
    <w:docVar w:name="DocPath" w:val="L:\Council\bills\NBD\11128DG19.DOCX"/>
    <w:docVar w:name="dvBillNumber" w:val="3137"/>
    <w:docVar w:name="dvBillNumberPrefix" w:val="H. "/>
    <w:docVar w:name="dvOriginalBody" w:val="House"/>
    <w:docVar w:name="dvSteno" w:val="NBD"/>
    <w:docVar w:name="NameofBody" w:val="h"/>
    <w:docVar w:name="vGroup2" w:val="Council"/>
  </w:docVars>
  <w:rsids>
    <w:rsidRoot w:val="008D094E"/>
    <w:rsid w:val="000048A0"/>
    <w:rsid w:val="00011869"/>
    <w:rsid w:val="00015CD6"/>
    <w:rsid w:val="0001768D"/>
    <w:rsid w:val="00067884"/>
    <w:rsid w:val="000E0100"/>
    <w:rsid w:val="000E1785"/>
    <w:rsid w:val="000F40FA"/>
    <w:rsid w:val="000F5DA7"/>
    <w:rsid w:val="001035F1"/>
    <w:rsid w:val="0010776B"/>
    <w:rsid w:val="00133E66"/>
    <w:rsid w:val="001350E9"/>
    <w:rsid w:val="0013561E"/>
    <w:rsid w:val="001435A3"/>
    <w:rsid w:val="00146ED3"/>
    <w:rsid w:val="00151044"/>
    <w:rsid w:val="001B2F78"/>
    <w:rsid w:val="001D08F2"/>
    <w:rsid w:val="001D1494"/>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88C"/>
    <w:rsid w:val="003C4DAB"/>
    <w:rsid w:val="003D01E8"/>
    <w:rsid w:val="003E5288"/>
    <w:rsid w:val="003F6D79"/>
    <w:rsid w:val="00412B28"/>
    <w:rsid w:val="0041760A"/>
    <w:rsid w:val="00417C01"/>
    <w:rsid w:val="004403BD"/>
    <w:rsid w:val="00451D12"/>
    <w:rsid w:val="00461441"/>
    <w:rsid w:val="0047746B"/>
    <w:rsid w:val="004809EE"/>
    <w:rsid w:val="004B51A6"/>
    <w:rsid w:val="004D04CC"/>
    <w:rsid w:val="004E7D54"/>
    <w:rsid w:val="005273C6"/>
    <w:rsid w:val="00530A69"/>
    <w:rsid w:val="00545593"/>
    <w:rsid w:val="00556EBF"/>
    <w:rsid w:val="00577C6C"/>
    <w:rsid w:val="005A62FE"/>
    <w:rsid w:val="005C2FE2"/>
    <w:rsid w:val="005E2BC9"/>
    <w:rsid w:val="00605102"/>
    <w:rsid w:val="006215AA"/>
    <w:rsid w:val="006503FF"/>
    <w:rsid w:val="006913C9"/>
    <w:rsid w:val="0069470D"/>
    <w:rsid w:val="006D58AA"/>
    <w:rsid w:val="00734F00"/>
    <w:rsid w:val="007A70AE"/>
    <w:rsid w:val="00813108"/>
    <w:rsid w:val="008362E8"/>
    <w:rsid w:val="00847304"/>
    <w:rsid w:val="0085786E"/>
    <w:rsid w:val="008A1768"/>
    <w:rsid w:val="008A489F"/>
    <w:rsid w:val="008D094E"/>
    <w:rsid w:val="008F0F33"/>
    <w:rsid w:val="008F4429"/>
    <w:rsid w:val="0092679F"/>
    <w:rsid w:val="0094021A"/>
    <w:rsid w:val="009B44AF"/>
    <w:rsid w:val="009C6452"/>
    <w:rsid w:val="009C6A0B"/>
    <w:rsid w:val="009F0C77"/>
    <w:rsid w:val="009F292D"/>
    <w:rsid w:val="009F4DD1"/>
    <w:rsid w:val="00A02543"/>
    <w:rsid w:val="00A41684"/>
    <w:rsid w:val="00A64E80"/>
    <w:rsid w:val="00A72BCD"/>
    <w:rsid w:val="00A741D9"/>
    <w:rsid w:val="00A833AB"/>
    <w:rsid w:val="00A9741D"/>
    <w:rsid w:val="00AC34A2"/>
    <w:rsid w:val="00AD1C9A"/>
    <w:rsid w:val="00AD4B17"/>
    <w:rsid w:val="00B05555"/>
    <w:rsid w:val="00B412D4"/>
    <w:rsid w:val="00BD216E"/>
    <w:rsid w:val="00BE3C22"/>
    <w:rsid w:val="00C0345E"/>
    <w:rsid w:val="00C31C95"/>
    <w:rsid w:val="00C3483A"/>
    <w:rsid w:val="00C6696F"/>
    <w:rsid w:val="00C74E9D"/>
    <w:rsid w:val="00C826DD"/>
    <w:rsid w:val="00C82FD3"/>
    <w:rsid w:val="00C92819"/>
    <w:rsid w:val="00CB19F0"/>
    <w:rsid w:val="00CC6B7B"/>
    <w:rsid w:val="00CD2089"/>
    <w:rsid w:val="00D73A67"/>
    <w:rsid w:val="00D970A9"/>
    <w:rsid w:val="00DF3845"/>
    <w:rsid w:val="00E41911"/>
    <w:rsid w:val="00E44B57"/>
    <w:rsid w:val="00E92EEF"/>
    <w:rsid w:val="00EC18E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098FAC-00DD-45C7-AA77-3618A7C6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38388C"/>
    <w:rPr>
      <w:rFonts w:eastAsiaTheme="minorHAnsi" w:cstheme="minorBidi"/>
      <w:szCs w:val="21"/>
    </w:rPr>
  </w:style>
  <w:style w:type="character" w:customStyle="1" w:styleId="PlainTextChar">
    <w:name w:val="Plain Text Char"/>
    <w:basedOn w:val="DefaultParagraphFont"/>
    <w:link w:val="PlainText"/>
    <w:uiPriority w:val="99"/>
    <w:rsid w:val="0038388C"/>
    <w:rPr>
      <w:szCs w:val="21"/>
    </w:rPr>
  </w:style>
  <w:style w:type="paragraph" w:styleId="BalloonText">
    <w:name w:val="Balloon Text"/>
    <w:basedOn w:val="Normal"/>
    <w:link w:val="BalloonTextChar"/>
    <w:uiPriority w:val="99"/>
    <w:semiHidden/>
    <w:unhideWhenUsed/>
    <w:rsid w:val="00BD21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1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20037-51F2-428E-8E10-33AD6D56C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530E2EC3.dotm</Template>
  <TotalTime>0</TotalTime>
  <Pages>13</Pages>
  <Words>5201</Words>
  <Characters>32509</Characters>
  <Application>Microsoft Office Word</Application>
  <DocSecurity>0</DocSecurity>
  <Lines>727</Lines>
  <Paragraphs>435</Paragraphs>
  <ScaleCrop>false</ScaleCrop>
  <HeadingPairs>
    <vt:vector size="2" baseType="variant">
      <vt:variant>
        <vt:lpstr>Title</vt:lpstr>
      </vt:variant>
      <vt:variant>
        <vt:i4>1</vt:i4>
      </vt:variant>
    </vt:vector>
  </HeadingPairs>
  <TitlesOfParts>
    <vt:vector size="1" baseType="lpstr">
      <vt:lpstr>2019-2020 Bill 3137: Subject not yet available - South Carolina Legislature Online</vt:lpstr>
    </vt:vector>
  </TitlesOfParts>
  <Company>LPITS</Company>
  <LinksUpToDate>false</LinksUpToDate>
  <CharactersWithSpaces>37763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3137 Text of Previous Version (Apr. 9, 2019) - South Carolina Legislature Online</dc:title>
  <dc:creator>Niki Downey</dc:creator>
  <cp:lastModifiedBy>Miriam Cook</cp:lastModifiedBy>
  <cp:revision>2</cp:revision>
  <cp:lastPrinted>2019-04-09T23:04:00Z</cp:lastPrinted>
  <dcterms:created xsi:type="dcterms:W3CDTF">2019-04-09T23:11:00Z</dcterms:created>
  <dcterms:modified xsi:type="dcterms:W3CDTF">2019-04-09T23:11:00Z</dcterms:modified>
</cp:coreProperties>
</file>