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67B" w:rsidRDefault="00CB5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5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160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D93799">
        <w:rPr>
          <w:szCs w:val="22"/>
        </w:rPr>
        <w:t>TO CREATE THE SOUTH CAROLINA STATE FLAG STUDY COMMITTEE CHARGED WITH PROPOSING AN OFFICIAL, UNIFORM DESIGN FOR THE STATE FLAG.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602" w:rsidRDefault="00DC16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1602" w:rsidRDefault="00DC16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799" w:rsidRPr="00D93799" w:rsidRDefault="00DC1602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>SECTION</w:t>
      </w:r>
      <w:r>
        <w:tab/>
        <w:t>1.</w:t>
      </w:r>
      <w:r>
        <w:tab/>
      </w:r>
      <w:r w:rsidR="00D93799" w:rsidRPr="00D93799">
        <w:rPr>
          <w:szCs w:val="22"/>
        </w:rPr>
        <w:t>(A)</w:t>
      </w:r>
      <w:r w:rsidR="00D93799" w:rsidRPr="00D93799">
        <w:rPr>
          <w:szCs w:val="22"/>
        </w:rPr>
        <w:tab/>
        <w:t xml:space="preserve">There is created the South Carolina State Flag Study Committee charged with proposing an official, uniform design for the state flag based on historically accurate details and legislative adoptions. </w:t>
      </w:r>
      <w:r w:rsidR="00D93799">
        <w:rPr>
          <w:szCs w:val="22"/>
        </w:rPr>
        <w:t xml:space="preserve"> </w:t>
      </w:r>
      <w:r w:rsidR="00D93799" w:rsidRPr="00D93799">
        <w:rPr>
          <w:szCs w:val="22"/>
        </w:rPr>
        <w:t>Membership of the study committee shall be comprised of five members as follows: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(1)</w:t>
      </w:r>
      <w:r>
        <w:rPr>
          <w:szCs w:val="22"/>
        </w:rPr>
        <w:tab/>
        <w:t xml:space="preserve">the </w:t>
      </w:r>
      <w:r w:rsidR="006317D5">
        <w:rPr>
          <w:szCs w:val="22"/>
        </w:rPr>
        <w:t>D</w:t>
      </w:r>
      <w:r w:rsidRPr="00D93799">
        <w:rPr>
          <w:szCs w:val="22"/>
        </w:rPr>
        <w:t>irector of the Department of Archives and History, or his designee, who shall serve as chair;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  <w:t xml:space="preserve">the </w:t>
      </w:r>
      <w:r w:rsidR="006317D5">
        <w:rPr>
          <w:szCs w:val="22"/>
        </w:rPr>
        <w:t>D</w:t>
      </w:r>
      <w:r w:rsidRPr="00D93799">
        <w:rPr>
          <w:szCs w:val="22"/>
        </w:rPr>
        <w:t>irector of the Department of Administration, or his designee;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(3)</w:t>
      </w:r>
      <w:r w:rsidRPr="00D93799">
        <w:rPr>
          <w:szCs w:val="22"/>
        </w:rPr>
        <w:tab/>
        <w:t xml:space="preserve">one member appointed by the President Pro Tempore of the Senate; 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(4)</w:t>
      </w:r>
      <w:r w:rsidRPr="00D93799">
        <w:rPr>
          <w:szCs w:val="22"/>
        </w:rPr>
        <w:tab/>
        <w:t>one member appointed by the Speaker of the House of Representatives; and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</w:r>
      <w:r w:rsidRPr="00D93799">
        <w:rPr>
          <w:szCs w:val="22"/>
        </w:rPr>
        <w:tab/>
        <w:t>(5)</w:t>
      </w:r>
      <w:r w:rsidRPr="00D93799">
        <w:rPr>
          <w:szCs w:val="22"/>
        </w:rPr>
        <w:tab/>
        <w:t>one member appointed by the Governor.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ab/>
        <w:t>(B)</w:t>
      </w:r>
      <w:r w:rsidRPr="00D93799">
        <w:rPr>
          <w:szCs w:val="22"/>
        </w:rPr>
        <w:tab/>
        <w:t>The study committee shall provide a report including a proposed design to the General Assembly by February</w:t>
      </w:r>
      <w:r>
        <w:rPr>
          <w:szCs w:val="22"/>
        </w:rPr>
        <w:t xml:space="preserve"> 1, 2020</w:t>
      </w:r>
      <w:r w:rsidRPr="00D93799">
        <w:rPr>
          <w:szCs w:val="22"/>
        </w:rPr>
        <w:t>, at which time the study committee shall dissolve.</w:t>
      </w:r>
      <w:r>
        <w:rPr>
          <w:szCs w:val="22"/>
        </w:rPr>
        <w:t xml:space="preserve"> </w:t>
      </w:r>
      <w:r w:rsidRPr="00D93799">
        <w:rPr>
          <w:szCs w:val="22"/>
        </w:rPr>
        <w:t xml:space="preserve"> Members of the study committee shall receive mileage, per diem, and subsistence as provided by law.</w:t>
      </w: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93799" w:rsidRPr="00D93799" w:rsidRDefault="00D93799" w:rsidP="00D93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D93799">
        <w:rPr>
          <w:szCs w:val="22"/>
        </w:rPr>
        <w:t>SECTION</w:t>
      </w:r>
      <w:r w:rsidRPr="00D93799">
        <w:rPr>
          <w:szCs w:val="22"/>
        </w:rPr>
        <w:tab/>
        <w:t>2.</w:t>
      </w:r>
      <w:r w:rsidRPr="00D93799">
        <w:rPr>
          <w:szCs w:val="22"/>
        </w:rPr>
        <w:tab/>
        <w:t>This joint resolution takes effect upon approval by the Governor.</w:t>
      </w:r>
    </w:p>
    <w:p w:rsidR="005B0546" w:rsidRDefault="00F17A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567B" w:rsidRDefault="00CB567B" w:rsidP="00CB567B">
      <w:pPr>
        <w:suppressAutoHyphens/>
      </w:pPr>
    </w:p>
    <w:sectPr w:rsidR="00CB567B" w:rsidSect="00CB56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602" w:rsidRDefault="00DC1602" w:rsidP="009F0C77">
      <w:r>
        <w:separator/>
      </w:r>
    </w:p>
  </w:endnote>
  <w:endnote w:type="continuationSeparator" w:id="0">
    <w:p w:rsidR="00DC1602" w:rsidRDefault="00DC16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2442F1-6D14-4CD0-BE8E-47BA02EB3C20}"/>
    <w:embedBold r:id="rId2" w:fontKey="{62AB51D0-FCFA-4627-B179-98A1B39974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E1B0CD-148F-474D-971A-4BBE2798F2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D19F9-81E0-4666-B5D4-D89336C3C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7FECA7-ED6A-4A7B-A5E5-85BA21CE30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546" w:rsidRPr="00CB567B" w:rsidRDefault="00CB567B" w:rsidP="00CB5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602" w:rsidRDefault="00DC1602" w:rsidP="009F0C77">
      <w:r>
        <w:separator/>
      </w:r>
    </w:p>
  </w:footnote>
  <w:footnote w:type="continuationSeparator" w:id="0">
    <w:p w:rsidR="00DC1602" w:rsidRDefault="00DC16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46SD19"/>
    <w:docVar w:name="CoverBillType" w:val="j"/>
    <w:docVar w:name="DocPath" w:val="L:\Council\bills\NL\13746SD19.DOCX"/>
    <w:docVar w:name="dvBillNumber" w:val="314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C160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546"/>
    <w:rsid w:val="005C2FE2"/>
    <w:rsid w:val="005E2BC9"/>
    <w:rsid w:val="00605102"/>
    <w:rsid w:val="006215AA"/>
    <w:rsid w:val="006317D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567B"/>
    <w:rsid w:val="00CC6B7B"/>
    <w:rsid w:val="00CD2089"/>
    <w:rsid w:val="00D73A67"/>
    <w:rsid w:val="00D93799"/>
    <w:rsid w:val="00D970A9"/>
    <w:rsid w:val="00DC1602"/>
    <w:rsid w:val="00DF3845"/>
    <w:rsid w:val="00E41911"/>
    <w:rsid w:val="00E44B57"/>
    <w:rsid w:val="00E92EEF"/>
    <w:rsid w:val="00EF2368"/>
    <w:rsid w:val="00F17AC8"/>
    <w:rsid w:val="00F24442"/>
    <w:rsid w:val="00F50AE3"/>
    <w:rsid w:val="00F655B7"/>
    <w:rsid w:val="00F656BA"/>
    <w:rsid w:val="00F6770C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CB8AA8-83B4-4ADF-9408-6B34B15F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A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A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94EF1-D049-442F-9582-3C943AC46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200</Words>
  <Characters>1032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3141 Text of Previous Version (Dec. 18, 2018) - South Carolina Legislature Online</dc:title>
  <dc:creator>nancylee</dc:creator>
  <cp:lastModifiedBy>S Volk</cp:lastModifiedBy>
  <cp:revision>2</cp:revision>
  <cp:lastPrinted>2018-11-27T15:06:00Z</cp:lastPrinted>
  <dcterms:created xsi:type="dcterms:W3CDTF">2018-12-18T19:38:00Z</dcterms:created>
  <dcterms:modified xsi:type="dcterms:W3CDTF">2018-12-18T19:38:00Z</dcterms:modified>
</cp:coreProperties>
</file>