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D7B" w:rsidRDefault="005D7D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5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600, CODE OF LAWS OF SOUTH CAROLINA, 1976,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SO AS TO DELETE THE PROVISION THAT RESTRICTS THE CARRYING OF A CONCEALED WEAPON ONTO CERTAIN PREMISES.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5DD" w:rsidRDefault="008435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5DD" w:rsidRDefault="008435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31</w:t>
      </w:r>
      <w:r>
        <w:noBreakHyphen/>
        <w:t>600 of the 1976 Code, is amended to read:</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31</w:t>
      </w:r>
      <w:r>
        <w:noBreakHyphen/>
        <w:t>600.</w:t>
      </w:r>
      <w:r>
        <w:tab/>
        <w:t>(A)</w:t>
      </w:r>
      <w:r>
        <w:tab/>
      </w:r>
      <w:r w:rsidRPr="00805F94">
        <w:t>For purposes of this section:</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46850">
        <w:t>‘</w:t>
      </w:r>
      <w:r w:rsidRPr="00805F94">
        <w:t>Identification card</w:t>
      </w:r>
      <w:r w:rsidRPr="00E46850">
        <w:t>’</w:t>
      </w:r>
      <w:r w:rsidRPr="00805F94">
        <w:t xml:space="preserve"> is a photographic identification card complying with 18 U.S.C. Section 926C.</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46850">
        <w:t>‘</w:t>
      </w:r>
      <w:r w:rsidRPr="00805F94">
        <w:t>Qualified retired law enforcement officer</w:t>
      </w:r>
      <w:r w:rsidRPr="00E46850">
        <w:t>’</w:t>
      </w:r>
      <w:r w:rsidRPr="00805F94">
        <w:t xml:space="preserve"> shall have the same meaning as in 18 U.S.C. Section 926C.</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Pr="00E46850">
        <w:t>‘</w:t>
      </w:r>
      <w:r w:rsidRPr="00805F94">
        <w:t>RETIRED</w:t>
      </w:r>
      <w:r w:rsidRPr="00E46850">
        <w:t>’</w:t>
      </w:r>
      <w:r w:rsidRPr="00805F94">
        <w:t>.</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r>
      <w:r w:rsidRPr="009A7D74">
        <w:rPr>
          <w:strike/>
        </w:rPr>
        <w:t>Subject to the limitations of subsection (E),</w:t>
      </w:r>
      <w:r>
        <w:t xml:space="preserve"> 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The firearms certification required by this subsection may be reflected on the identification card or may be in a separate document carried with the identification card.</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24FC5">
        <w:rPr>
          <w:strike/>
        </w:rPr>
        <w:t>The restrictions contained in Sections 23</w:t>
      </w:r>
      <w:r>
        <w:rPr>
          <w:strike/>
        </w:rPr>
        <w:noBreakHyphen/>
      </w:r>
      <w:r w:rsidRPr="00F24FC5">
        <w:rPr>
          <w:strike/>
        </w:rPr>
        <w:t>31</w:t>
      </w:r>
      <w:r>
        <w:rPr>
          <w:strike/>
        </w:rPr>
        <w:noBreakHyphen/>
      </w:r>
      <w:r w:rsidRPr="00F24FC5">
        <w:rPr>
          <w:strike/>
        </w:rPr>
        <w:t>220 and 23</w:t>
      </w:r>
      <w:r>
        <w:rPr>
          <w:strike/>
        </w:rPr>
        <w:noBreakHyphen/>
      </w:r>
      <w:r w:rsidRPr="00F24FC5">
        <w:rPr>
          <w:strike/>
        </w:rPr>
        <w:t>31</w:t>
      </w:r>
      <w:r>
        <w:rPr>
          <w:strike/>
        </w:rPr>
        <w:noBreakHyphen/>
      </w:r>
      <w:r w:rsidRPr="00F24FC5">
        <w:rPr>
          <w:strike/>
        </w:rPr>
        <w:t>225 are applicable to a person carrying a concealed weapon pursuant to this section.</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5DD"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56FE2" w:rsidRDefault="00E46850" w:rsidP="00B61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D7B" w:rsidRDefault="005D7D7B" w:rsidP="005D7D7B">
      <w:pPr>
        <w:suppressAutoHyphens/>
      </w:pPr>
    </w:p>
    <w:sectPr w:rsidR="005D7D7B" w:rsidSect="005D7D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5DD" w:rsidRDefault="008435DD" w:rsidP="009F0C77">
      <w:r>
        <w:separator/>
      </w:r>
    </w:p>
  </w:endnote>
  <w:endnote w:type="continuationSeparator" w:id="0">
    <w:p w:rsidR="008435DD" w:rsidRDefault="008435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85796B-32E8-4167-8D69-8514BDC181D6}"/>
    <w:embedBold r:id="rId2" w:fontKey="{42FACC6B-0FC9-4623-8D03-54DC0E3087BB}"/>
  </w:font>
  <w:font w:name="Calibri">
    <w:panose1 w:val="020F0502020204030204"/>
    <w:charset w:val="00"/>
    <w:family w:val="swiss"/>
    <w:pitch w:val="variable"/>
    <w:sig w:usb0="E00002FF" w:usb1="4000ACFF" w:usb2="00000001" w:usb3="00000000" w:csb0="0000019F" w:csb1="00000000"/>
    <w:embedRegular r:id="rId3" w:fontKey="{5F98F51D-A9A7-4C38-8D13-26A0B5CBEABD}"/>
  </w:font>
  <w:font w:name="Segoe UI">
    <w:panose1 w:val="020B0502040204020203"/>
    <w:charset w:val="00"/>
    <w:family w:val="swiss"/>
    <w:pitch w:val="variable"/>
    <w:sig w:usb0="E10022FF" w:usb1="C000E47F" w:usb2="00000029" w:usb3="00000000" w:csb0="000001DF" w:csb1="00000000"/>
    <w:embedRegular r:id="rId4" w:fontKey="{85B59279-C619-41D1-BBB3-E0C6FD1EE2F8}"/>
  </w:font>
  <w:font w:name="Cambria">
    <w:panose1 w:val="02040503050406030204"/>
    <w:charset w:val="00"/>
    <w:family w:val="roman"/>
    <w:pitch w:val="variable"/>
    <w:sig w:usb0="E00002FF" w:usb1="400004FF" w:usb2="00000000" w:usb3="00000000" w:csb0="0000019F" w:csb1="00000000"/>
    <w:embedRegular r:id="rId5" w:fontKey="{74A54AEE-8EB4-4160-AEAC-604289D969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FE2" w:rsidRPr="005D7D7B" w:rsidRDefault="005D7D7B" w:rsidP="005D7D7B">
    <w:pPr>
      <w:pStyle w:val="Footer"/>
      <w:tabs>
        <w:tab w:val="clear" w:pos="4680"/>
        <w:tab w:val="clear" w:pos="9360"/>
        <w:tab w:val="center" w:pos="2995"/>
      </w:tabs>
      <w:spacing w:before="120"/>
    </w:pPr>
    <w:r>
      <w:t>[3171]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5DD" w:rsidRDefault="008435DD" w:rsidP="009F0C77">
      <w:r>
        <w:separator/>
      </w:r>
    </w:p>
  </w:footnote>
  <w:footnote w:type="continuationSeparator" w:id="0">
    <w:p w:rsidR="008435DD" w:rsidRDefault="008435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9CM19"/>
    <w:docVar w:name="CoverBillType" w:val="b"/>
    <w:docVar w:name="DocPath" w:val="L:\Council\bills\GT\5539CM19.DOCX"/>
    <w:docVar w:name="dvBillNumber" w:val="3171"/>
    <w:docVar w:name="dvBillNumberPrefix" w:val="H. "/>
    <w:docVar w:name="dvOriginalBody" w:val="House"/>
    <w:docVar w:name="dvSteno" w:val="GT"/>
    <w:docVar w:name="NameofBody" w:val="h"/>
    <w:docVar w:name="vGroup2" w:val="Council"/>
  </w:docVars>
  <w:rsids>
    <w:rsidRoot w:val="008435D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5B83"/>
    <w:rsid w:val="00250967"/>
    <w:rsid w:val="002543C8"/>
    <w:rsid w:val="0025541D"/>
    <w:rsid w:val="00256FE2"/>
    <w:rsid w:val="00284AAE"/>
    <w:rsid w:val="002E5912"/>
    <w:rsid w:val="00301B21"/>
    <w:rsid w:val="00325348"/>
    <w:rsid w:val="0032732C"/>
    <w:rsid w:val="00336AD0"/>
    <w:rsid w:val="0037079A"/>
    <w:rsid w:val="003C4DAB"/>
    <w:rsid w:val="003D01E8"/>
    <w:rsid w:val="003D3D7C"/>
    <w:rsid w:val="003E5288"/>
    <w:rsid w:val="003F6D79"/>
    <w:rsid w:val="0041760A"/>
    <w:rsid w:val="00417C01"/>
    <w:rsid w:val="004403BD"/>
    <w:rsid w:val="00461441"/>
    <w:rsid w:val="004809EE"/>
    <w:rsid w:val="004A4B0D"/>
    <w:rsid w:val="004E7D54"/>
    <w:rsid w:val="005273C6"/>
    <w:rsid w:val="00530A69"/>
    <w:rsid w:val="00545593"/>
    <w:rsid w:val="00556EBF"/>
    <w:rsid w:val="00577C6C"/>
    <w:rsid w:val="005A62FE"/>
    <w:rsid w:val="005C2FE2"/>
    <w:rsid w:val="005D7D7B"/>
    <w:rsid w:val="005E2BC9"/>
    <w:rsid w:val="00605102"/>
    <w:rsid w:val="006215AA"/>
    <w:rsid w:val="006913C9"/>
    <w:rsid w:val="0069470D"/>
    <w:rsid w:val="006D58AA"/>
    <w:rsid w:val="00734F00"/>
    <w:rsid w:val="0075349E"/>
    <w:rsid w:val="007A70AE"/>
    <w:rsid w:val="0081351E"/>
    <w:rsid w:val="008362E8"/>
    <w:rsid w:val="008435DD"/>
    <w:rsid w:val="0085786E"/>
    <w:rsid w:val="0089555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FAF"/>
    <w:rsid w:val="00B412D4"/>
    <w:rsid w:val="00B61F7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685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25261F-4354-420A-902F-35189318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4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996A9-5C2C-4AB0-B4DE-667AD9868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442</Words>
  <Characters>2396</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3171 Text of Previous Version (Dec. 18, 2018) - South Carolina Legislature Online</dc:title>
  <dc:creator>Gwen Thurmond</dc:creator>
  <cp:lastModifiedBy>S Volk</cp:lastModifiedBy>
  <cp:revision>2</cp:revision>
  <cp:lastPrinted>2018-12-18T16:39:00Z</cp:lastPrinted>
  <dcterms:created xsi:type="dcterms:W3CDTF">2018-12-18T19:53:00Z</dcterms:created>
  <dcterms:modified xsi:type="dcterms:W3CDTF">2018-12-18T19:53:00Z</dcterms:modified>
</cp:coreProperties>
</file>