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4D8"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F7" w:rsidRPr="001922F7" w:rsidRDefault="001922F7" w:rsidP="001922F7">
      <w:pPr>
        <w:tabs>
          <w:tab w:val="right" w:pos="5933"/>
        </w:tabs>
        <w:suppressAutoHyphens/>
      </w:pPr>
      <w:r>
        <w:tab/>
      </w:r>
      <w:r>
        <w:rPr>
          <w:b/>
          <w:sz w:val="36"/>
        </w:rPr>
        <w:t>H. 3197</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F7"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S. Williams, Garvin, Jefferson and R. Williams</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922F7" w:rsidRPr="001922F7"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2F7" w:rsidRDefault="001922F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22F7" w:rsidSect="00594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1177" w:rsidRDefault="0040117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2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49" w:rsidRPr="00415272" w:rsidRDefault="003B6349" w:rsidP="003B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5272">
        <w:t>TO AMEND THE CODE OF LAWS OF SOUTH CAROLINA, 1976, TO ENACT THE “STUDENT LOAN BILL OF RIGHTS ACT”</w:t>
      </w:r>
      <w:r>
        <w:t xml:space="preserve"> </w:t>
      </w:r>
      <w:r w:rsidRPr="00415272">
        <w:t>BY ADDING ARTICLE 3 TO CHAPTER 103, TITLE 59,</w:t>
      </w:r>
      <w:r>
        <w:t xml:space="preserve"> </w:t>
      </w:r>
      <w:r w:rsidRPr="00415272">
        <w:t>SO AS TO PROVIDE FOR THE REGULATION OF STUDENT EDUCATION LOAN SERVICERS BY THE COMMISSION ON HIGHER EDUCATION.</w:t>
      </w:r>
      <w:bookmarkEnd w:id="1"/>
    </w:p>
    <w:p w:rsidR="0010776B" w:rsidRDefault="0032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224D8" w:rsidRDefault="0032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1.</w:t>
      </w:r>
      <w:r w:rsidRPr="00D91B53">
        <w:tab/>
        <w:t>Chapter 103, Title 59 of the 1976 Code is amended by adding:</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300.</w:t>
      </w:r>
      <w:r w:rsidRPr="00D91B53">
        <w:tab/>
        <w:t>This act must be known and may be cited as the ‘Student Loan Bill of Rights Act’.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2F7" w:rsidRPr="00B25640" w:rsidRDefault="003224D8"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001922F7" w:rsidRPr="00B25640">
        <w:t>Section 59</w:t>
      </w:r>
      <w:r w:rsidR="001922F7" w:rsidRPr="00B25640">
        <w:noBreakHyphen/>
        <w:t>103</w:t>
      </w:r>
      <w:r w:rsidR="001922F7" w:rsidRPr="00B25640">
        <w:noBreakHyphen/>
        <w:t>310.</w:t>
      </w:r>
      <w:r w:rsidR="001922F7" w:rsidRPr="00B25640">
        <w:tab/>
        <w:t>As used in this article:</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w:t>
      </w:r>
      <w:r w:rsidRPr="00B25640">
        <w:tab/>
        <w:t>‘Administrator’ means the administrator of the Department of Consumer Affairs (department) or the administrator’s designees.</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(2)</w:t>
      </w:r>
      <w:r w:rsidRPr="00B25640">
        <w:tab/>
        <w:t>‘Person’ means a natural person, partnership, limited liability company, limited partnership, limited liability company, limited partnership, corporation, association, or other group engaged in joint business activities, however organized.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(3)</w:t>
      </w:r>
      <w:r w:rsidRPr="00B25640">
        <w:tab/>
        <w:t>‘Servicing’ means:</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receiving scheduled periodic payments from a student loan borrower pursuant to the terms of a student education loan;</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lastRenderedPageBreak/>
        <w:tab/>
      </w:r>
      <w:r w:rsidRPr="00B25640">
        <w:tab/>
        <w:t>(b)</w:t>
      </w:r>
      <w:r w:rsidRPr="00B25640">
        <w:tab/>
        <w:t>applying the payments of principal and interest and such other payments with respect to the amounts received from a student loan borrower as may be required pursuant to the terms of a student education loan; and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(c)</w:t>
      </w:r>
      <w:r w:rsidRPr="00B25640">
        <w:tab/>
        <w:t>performing other administrative services with respect to a student education loan.</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(4)</w:t>
      </w:r>
      <w:r w:rsidRPr="00B25640">
        <w:tab/>
        <w:t>‘Student education loan’ means the creation or forbearance of debt incurred primarily for personal use to finance postsecondary education or other school</w:t>
      </w:r>
      <w:r w:rsidRPr="00B25640">
        <w:noBreakHyphen/>
        <w:t>related expenses. This term does not include an extension of credit secured by a first lien or equivalent security interest in real estate.</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(5)</w:t>
      </w:r>
      <w:r w:rsidRPr="00B25640">
        <w:tab/>
        <w:t>‘Student loan borrower’ or ‘borrower’ means:</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a resident of this State who has received or agreed to pay a student education loan; or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a person who shares legal responsibility with a resident for repaying the student education loan.</w:t>
      </w:r>
    </w:p>
    <w:p w:rsidR="003224D8"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25640">
        <w:tab/>
        <w:t>(6)</w:t>
      </w:r>
      <w:r w:rsidRPr="00B25640">
        <w:tab/>
        <w:t>‘Student loan servicer’ or ‘servicer’ means a person, wherever located, regularly engaged in the business of, and</w:t>
      </w:r>
      <w:r w:rsidRPr="00B25640">
        <w:rPr>
          <w:szCs w:val="52"/>
        </w:rPr>
        <w:t xml:space="preserve"> responsible </w:t>
      </w:r>
      <w:r w:rsidRPr="00B25640">
        <w:rPr>
          <w:szCs w:val="36"/>
        </w:rPr>
        <w:t xml:space="preserve">for, the servicing of a student education loan to a student loan borrower. </w:t>
      </w:r>
      <w:r w:rsidRPr="00B25640">
        <w:t>This term does not include banks, credit unions, savings and loan associations, and savings banks that are authorized legally to accept monetary deposits from consumers and admitted to transact business in South Carolina.</w:t>
      </w:r>
      <w:r w:rsidRPr="00B25640">
        <w:tab/>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Pr="00D91B53">
        <w:rPr>
          <w:szCs w:val="36"/>
        </w:rPr>
        <w:noBreakHyphen/>
        <w:t>103</w:t>
      </w:r>
      <w:r w:rsidRPr="00D91B53">
        <w:rPr>
          <w:szCs w:val="36"/>
        </w:rPr>
        <w:noBreakHyphen/>
        <w:t>320.</w:t>
      </w:r>
      <w:r w:rsidRPr="00D91B53">
        <w:rPr>
          <w:szCs w:val="36"/>
        </w:rPr>
        <w:tab/>
        <w:t>(A)</w:t>
      </w:r>
      <w:r w:rsidRPr="00D91B53">
        <w:rPr>
          <w:szCs w:val="36"/>
        </w:rPr>
        <w:tab/>
        <w:t>The administrator shall, using licensing and investigation fees collected pursuant to Section 59</w:t>
      </w:r>
      <w:r w:rsidRPr="00D91B53">
        <w:rPr>
          <w:szCs w:val="36"/>
        </w:rPr>
        <w:noBreakHyphen/>
        <w:t>103</w:t>
      </w:r>
      <w:r w:rsidRPr="00D91B53">
        <w:rPr>
          <w:szCs w:val="36"/>
        </w:rPr>
        <w:noBreakHyphen/>
        <w:t>350, support, maintain, and designate a student loan ombudsman to provide timely assistance to student loan borrowers.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(5)</w:t>
      </w:r>
      <w:r w:rsidRPr="00D91B53">
        <w:tab/>
        <w:t>analyze and monitor the development and implementation of federal, state, and local laws, ordinances, regulations, rules, and policies relating to student loan borrowers and recommend any necessary changes;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(7)</w:t>
      </w:r>
      <w:r w:rsidRPr="00D91B53">
        <w:tab/>
        <w:t>disseminate information concerning the availability of the student loan ombudsman to assist student loan borrowers and potential student loan borrowers, public institutions of higher education, student loan servicers, and any other participants in student education loan lending with any student education loan servicing concerns;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Pr="00D91B53">
        <w:noBreakHyphen/>
        <w:t>based repayment options, and loan forgiveness and disclosure requirements;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330.</w:t>
      </w:r>
      <w:r w:rsidRPr="00D91B53">
        <w:tab/>
        <w:t>The administrator annually shall submit a report before January thirty</w:t>
      </w:r>
      <w:r w:rsidRPr="00D91B53">
        <w:noBreakHyphen/>
        <w:t>first to the Senate Education Committee and the House Education and Public Works Committee. The report must include: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340.</w:t>
      </w:r>
      <w:r w:rsidRPr="00D91B53">
        <w:tab/>
        <w:t>The administrator shall retain and use monies received in the administration and enforcement of this article to implement the provisions of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2F7" w:rsidRPr="00B25640" w:rsidRDefault="003224D8"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001922F7" w:rsidRPr="00B25640">
        <w:t>Section 59</w:t>
      </w:r>
      <w:r w:rsidR="001922F7" w:rsidRPr="00B25640">
        <w:noBreakHyphen/>
        <w:t>103</w:t>
      </w:r>
      <w:r w:rsidR="001922F7" w:rsidRPr="00B25640">
        <w:noBreakHyphen/>
        <w:t>350.</w:t>
      </w:r>
      <w:r w:rsidR="001922F7" w:rsidRPr="00B25640">
        <w:tab/>
        <w:t>(A)</w:t>
      </w:r>
      <w:r w:rsidR="001922F7" w:rsidRPr="00B25640">
        <w:tab/>
        <w:t>A person may not act as a student loan servicer, directly or indirectly, without first:</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obtaining a license from the administrator pursuant to this section; and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lastRenderedPageBreak/>
        <w:tab/>
      </w:r>
      <w:r w:rsidRPr="00B25640">
        <w:tab/>
        <w:t>(2)</w:t>
      </w:r>
      <w:r w:rsidRPr="00B25640">
        <w:tab/>
      </w:r>
      <w:r w:rsidRPr="00B25640">
        <w:rPr>
          <w:szCs w:val="24"/>
        </w:rPr>
        <w:t>filing a surety bond in an amount determined by the administrator, based on the total dollar amount of loans subject to regulation by the administrator pursuant to this article in a calendar year in this State pursuant to the following:</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(a)</w:t>
      </w:r>
      <w:r w:rsidRPr="00B25640">
        <w:rPr>
          <w:szCs w:val="24"/>
        </w:rPr>
        <w:tab/>
        <w:t xml:space="preserve">dollar volume of student education loans up to $49,999,999: surety bond of $50,000; </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(b)</w:t>
      </w:r>
      <w:r w:rsidRPr="00B25640">
        <w:rPr>
          <w:szCs w:val="24"/>
        </w:rPr>
        <w:tab/>
        <w:t>dollar volume of student education loans from $50,000,000 to $24</w:t>
      </w:r>
      <w:bookmarkStart w:id="5" w:name="temp"/>
      <w:bookmarkEnd w:id="5"/>
      <w:r w:rsidRPr="00B25640">
        <w:rPr>
          <w:szCs w:val="24"/>
        </w:rPr>
        <w:t>9,999,999: surety bond of $100,000;</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(c)</w:t>
      </w:r>
      <w:r w:rsidRPr="00B25640">
        <w:rPr>
          <w:szCs w:val="24"/>
        </w:rPr>
        <w:tab/>
        <w:t xml:space="preserve">dollar volume of student education loans greater than $250,000,000: surety bond of $150,000. </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t>(3)</w:t>
      </w:r>
      <w:r w:rsidRPr="00B25640">
        <w:rPr>
          <w:szCs w:val="24"/>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(B)</w:t>
      </w:r>
      <w:r w:rsidRPr="00B25640">
        <w:tab/>
        <w:t>A person seeking to act within this State as a student loan servicer shall make a written application to the administrator for an initial license in such form as the administrator prescribes. The application must be accompanied by:</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information regarding the history of criminal convictions of the following to permit the administrator to make the findings under subsection (C):</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the applicant;</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partners, if the applicant is a partnership;</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members, if the applicant is a limited liability company or association; and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officers, directors, and principal employees, if the applicant is a corporation;</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lastRenderedPageBreak/>
        <w:tab/>
      </w:r>
      <w:r w:rsidRPr="00B25640">
        <w:tab/>
        <w:t>(3)</w:t>
      </w:r>
      <w:r w:rsidRPr="00B25640">
        <w:tab/>
        <w:t>a nonrefundable license fee of one thousand dollars; and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a nonrefundable investigation fee of eight hundred dollars.</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(C)</w:t>
      </w:r>
      <w:r w:rsidRPr="00B25640">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the applicant’s financial condition is sound;</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the applicant’s business will be conducted honestly, fairly, equitably, carefully, and efficiently within the purposes and intent of this article and in a manner commanding the confidence and trust of the community;</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if the applicant is:</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an individual, the individual is in all respects properly qualified and of good character;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a partnership, each partner is in all respects properly qualified and of good character;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a corporation, the president, chair of the executive committee, senior officer responsible for the corporation’s business and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a limited liability company or association, each member is in all respects properly qualified and of good character;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no person on behalf of the applicant knowingly has made an incorrect statement of a material fact in the application or in any report or statement made pursuant to this article; and</w:t>
      </w:r>
    </w:p>
    <w:p w:rsidR="003224D8"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(5)</w:t>
      </w:r>
      <w:r w:rsidRPr="00B25640">
        <w:tab/>
        <w:t>the applicant has met any other requirements as determined by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360.</w:t>
      </w:r>
      <w:r w:rsidRPr="00D91B53">
        <w:tab/>
        <w:t>A student loan servicer may not:</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directly or indirectly employ a scheme, device, or artifice to defraud or mislead student loan borrowers;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 xml:space="preserve">engage in an unfair or deceptive practice toward any person or misrepresent or omit any material information in connection with </w:t>
      </w:r>
      <w:r w:rsidRPr="00D91B53">
        <w:lastRenderedPageBreak/>
        <w:t>the servicing of a student education loan including, but not limited to, misrepresenting the amount, nature, or terms of any fee or payment due or claimed to be due on a student education loan, the terms and conditions of the loan agreement, or the borrower’s obligations under the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borrower’s creditworthiness;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Pr="00D91B53">
        <w:noBreakHyphen/>
        <w:t>based repayment program prior to placing the borrower in forbearance or default, if an income</w:t>
      </w:r>
      <w:r w:rsidRPr="00D91B53">
        <w:noBreakHyphen/>
        <w:t>based repayment program is available to the borrower.</w:t>
      </w:r>
    </w:p>
    <w:p w:rsidR="001922F7" w:rsidRPr="00B25640" w:rsidRDefault="001922F7"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(10)</w:t>
      </w:r>
      <w:r w:rsidRPr="00B25640">
        <w:tab/>
        <w:t>Unless otherwise provided by federal law, a servicer may not charge a borrower any fee to modify, defer, forbear, renew, extend, or amend the borrower’</w:t>
      </w:r>
      <w:r>
        <w:t>s student education loan.</w:t>
      </w:r>
      <w:r>
        <w:tab/>
      </w:r>
    </w:p>
    <w:p w:rsidR="001922F7" w:rsidRPr="001922F7" w:rsidRDefault="001922F7"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370.</w:t>
      </w:r>
      <w:r w:rsidRPr="00D91B53">
        <w:tab/>
        <w:t>The administrator has the authority to conduct investigations and examinations as follows: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 xml:space="preserve">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w:t>
      </w:r>
      <w:r w:rsidRPr="00D91B53">
        <w:lastRenderedPageBreak/>
        <w:t>criminal, civil, and administrative history information; personal history and experience information, including independent credit 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 xml:space="preserve">Whenever a person has violated, is violating, or is about to violate a provision of this article or a regulation adopted pursuant to this article, or that a licensee or an owner, director, officer, member, partner, shareholder, trustee, employee, or agent of the licensee has </w:t>
      </w:r>
      <w:r w:rsidRPr="00D91B53">
        <w:lastRenderedPageBreak/>
        <w:t>committed fraud, engaged in dishonest activities, or made a misrepresentation, the administrator may:</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issue an administrative order to suspend, revoke, or refuse to renew the person’s license and impose equitable and injunctive relief including, but not limited to, cease and desist orders and fines; and</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390.</w:t>
      </w:r>
      <w:r w:rsidRPr="00D91B53">
        <w:tab/>
        <w:t>The provisions of the Administrative Procedures Act of Chapter 23, Title 1 apply to this article. The administrator may promulgate regulations necessary to effectuate the purposes of this article.”</w:t>
      </w:r>
    </w:p>
    <w:p w:rsidR="003224D8"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4D8" w:rsidRPr="00D91B53" w:rsidRDefault="003224D8"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2.</w:t>
      </w:r>
      <w:r w:rsidRPr="00D91B53">
        <w:tab/>
        <w:t>This act</w:t>
      </w:r>
      <w:r w:rsidR="008F391E">
        <w:t xml:space="preserve"> takes effect January 1, 2020.</w:t>
      </w:r>
    </w:p>
    <w:p w:rsidR="009C650C" w:rsidRDefault="002F2217" w:rsidP="009C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C650C" w:rsidSect="00594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2F7" w:rsidRDefault="001922F7" w:rsidP="009F0C77">
      <w:r>
        <w:separator/>
      </w:r>
    </w:p>
  </w:endnote>
  <w:endnote w:type="continuationSeparator" w:id="0">
    <w:p w:rsidR="001922F7" w:rsidRDefault="00192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6ED78A-1EA9-484A-BB0A-15C4766B944C}"/>
    <w:embedBold r:id="rId2" w:fontKey="{F9F12BB0-57C1-492B-A12E-719761828050}"/>
  </w:font>
  <w:font w:name="Calibri">
    <w:panose1 w:val="020F0502020204030204"/>
    <w:charset w:val="00"/>
    <w:family w:val="swiss"/>
    <w:pitch w:val="variable"/>
    <w:sig w:usb0="E0002AFF" w:usb1="C000247B" w:usb2="00000009" w:usb3="00000000" w:csb0="000001FF" w:csb1="00000000"/>
    <w:embedRegular r:id="rId3" w:fontKey="{FE0C57F7-A1CC-412F-AA04-D8CF099E547B}"/>
  </w:font>
  <w:font w:name="Cambria">
    <w:panose1 w:val="02040503050406030204"/>
    <w:charset w:val="00"/>
    <w:family w:val="roman"/>
    <w:pitch w:val="variable"/>
    <w:sig w:usb0="E00006FF" w:usb1="420024FF" w:usb2="02000000" w:usb3="00000000" w:csb0="0000019F" w:csb1="00000000"/>
    <w:embedRegular r:id="rId4" w:fontKey="{D435C928-8EB2-4EFE-97E6-A1EF67722820}"/>
  </w:font>
  <w:font w:name="Segoe UI">
    <w:panose1 w:val="020B0502040204020203"/>
    <w:charset w:val="00"/>
    <w:family w:val="swiss"/>
    <w:pitch w:val="variable"/>
    <w:sig w:usb0="E4002EFF" w:usb1="C000E47F" w:usb2="00000009" w:usb3="00000000" w:csb0="000001FF" w:csb1="00000000"/>
    <w:embedRegular r:id="rId5" w:fontKey="{51BF552F-273B-4623-8506-ADB1A3C6D1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2F7" w:rsidRPr="00401177" w:rsidRDefault="001922F7" w:rsidP="00401177">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9C65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2F7" w:rsidRPr="00401177" w:rsidRDefault="001922F7" w:rsidP="00401177">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9C65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2F7" w:rsidRDefault="001922F7" w:rsidP="009F0C77">
      <w:r>
        <w:separator/>
      </w:r>
    </w:p>
  </w:footnote>
  <w:footnote w:type="continuationSeparator" w:id="0">
    <w:p w:rsidR="001922F7" w:rsidRDefault="00192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9WAB19"/>
    <w:docVar w:name="CoverBillType" w:val="b"/>
    <w:docVar w:name="DocPath" w:val="L:\Council\bills\AGM\19329WAB19.DOCX"/>
    <w:docVar w:name="dvBillNumber" w:val="3197"/>
    <w:docVar w:name="dvBillNumberPrefix" w:val="H. "/>
    <w:docVar w:name="dvOriginalBody" w:val="House"/>
    <w:docVar w:name="dvSteno" w:val="AGM"/>
    <w:docVar w:name="NameofBody" w:val="h"/>
    <w:docVar w:name="vGroup2" w:val="Council"/>
  </w:docVars>
  <w:rsids>
    <w:rsidRoot w:val="002D7256"/>
    <w:rsid w:val="00011869"/>
    <w:rsid w:val="00015CD6"/>
    <w:rsid w:val="000E0100"/>
    <w:rsid w:val="000E0FB1"/>
    <w:rsid w:val="000E1785"/>
    <w:rsid w:val="000F40FA"/>
    <w:rsid w:val="001035F1"/>
    <w:rsid w:val="0010776B"/>
    <w:rsid w:val="00133E66"/>
    <w:rsid w:val="001435A3"/>
    <w:rsid w:val="00146ED3"/>
    <w:rsid w:val="00150172"/>
    <w:rsid w:val="00151044"/>
    <w:rsid w:val="001922F7"/>
    <w:rsid w:val="001D08F2"/>
    <w:rsid w:val="001D3A58"/>
    <w:rsid w:val="001D525B"/>
    <w:rsid w:val="001D7F4F"/>
    <w:rsid w:val="001F4165"/>
    <w:rsid w:val="00205238"/>
    <w:rsid w:val="002321B6"/>
    <w:rsid w:val="00250967"/>
    <w:rsid w:val="00254370"/>
    <w:rsid w:val="002543C8"/>
    <w:rsid w:val="0025541D"/>
    <w:rsid w:val="00284AAE"/>
    <w:rsid w:val="002B71A8"/>
    <w:rsid w:val="002D7256"/>
    <w:rsid w:val="002E5912"/>
    <w:rsid w:val="002F2217"/>
    <w:rsid w:val="00301B21"/>
    <w:rsid w:val="003224D8"/>
    <w:rsid w:val="00325348"/>
    <w:rsid w:val="0032732C"/>
    <w:rsid w:val="00336AD0"/>
    <w:rsid w:val="003373C4"/>
    <w:rsid w:val="0037079A"/>
    <w:rsid w:val="00373DB1"/>
    <w:rsid w:val="003B6349"/>
    <w:rsid w:val="003C4DAB"/>
    <w:rsid w:val="003D01E8"/>
    <w:rsid w:val="003E5288"/>
    <w:rsid w:val="003F6D79"/>
    <w:rsid w:val="00401177"/>
    <w:rsid w:val="0041760A"/>
    <w:rsid w:val="00417C01"/>
    <w:rsid w:val="004403BD"/>
    <w:rsid w:val="00461441"/>
    <w:rsid w:val="004809EE"/>
    <w:rsid w:val="004E7D54"/>
    <w:rsid w:val="005273C6"/>
    <w:rsid w:val="00530A69"/>
    <w:rsid w:val="00545593"/>
    <w:rsid w:val="00556EBF"/>
    <w:rsid w:val="00577C6C"/>
    <w:rsid w:val="00594B4F"/>
    <w:rsid w:val="005A62FE"/>
    <w:rsid w:val="005C2FE2"/>
    <w:rsid w:val="005E2BC9"/>
    <w:rsid w:val="00605102"/>
    <w:rsid w:val="0060545D"/>
    <w:rsid w:val="006215AA"/>
    <w:rsid w:val="006913C9"/>
    <w:rsid w:val="0069470D"/>
    <w:rsid w:val="006A6CBC"/>
    <w:rsid w:val="006D58AA"/>
    <w:rsid w:val="00734F00"/>
    <w:rsid w:val="007A70AE"/>
    <w:rsid w:val="008362E8"/>
    <w:rsid w:val="0085786E"/>
    <w:rsid w:val="008A1768"/>
    <w:rsid w:val="008A489F"/>
    <w:rsid w:val="008F0F33"/>
    <w:rsid w:val="008F391E"/>
    <w:rsid w:val="008F4429"/>
    <w:rsid w:val="0094021A"/>
    <w:rsid w:val="00971DA3"/>
    <w:rsid w:val="009B44AF"/>
    <w:rsid w:val="009C650C"/>
    <w:rsid w:val="009C6A0B"/>
    <w:rsid w:val="009D5CE2"/>
    <w:rsid w:val="009F0C77"/>
    <w:rsid w:val="009F4DD1"/>
    <w:rsid w:val="00A02543"/>
    <w:rsid w:val="00A41684"/>
    <w:rsid w:val="00A64E80"/>
    <w:rsid w:val="00A72BCD"/>
    <w:rsid w:val="00A741D9"/>
    <w:rsid w:val="00A833AB"/>
    <w:rsid w:val="00A9741D"/>
    <w:rsid w:val="00AC34A2"/>
    <w:rsid w:val="00AC3821"/>
    <w:rsid w:val="00AD1C9A"/>
    <w:rsid w:val="00AD4B17"/>
    <w:rsid w:val="00B22F45"/>
    <w:rsid w:val="00B412D4"/>
    <w:rsid w:val="00B66728"/>
    <w:rsid w:val="00BE3C22"/>
    <w:rsid w:val="00C0345E"/>
    <w:rsid w:val="00C30D42"/>
    <w:rsid w:val="00C31C95"/>
    <w:rsid w:val="00C3483A"/>
    <w:rsid w:val="00C355AD"/>
    <w:rsid w:val="00C74E9D"/>
    <w:rsid w:val="00C826DD"/>
    <w:rsid w:val="00C82FD3"/>
    <w:rsid w:val="00C92819"/>
    <w:rsid w:val="00CC6B7B"/>
    <w:rsid w:val="00CD2089"/>
    <w:rsid w:val="00CE22F8"/>
    <w:rsid w:val="00D4055A"/>
    <w:rsid w:val="00D73A67"/>
    <w:rsid w:val="00D970A9"/>
    <w:rsid w:val="00DF3845"/>
    <w:rsid w:val="00E41911"/>
    <w:rsid w:val="00E44B57"/>
    <w:rsid w:val="00E92EEF"/>
    <w:rsid w:val="00E940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B5ACD-D2C7-43A0-B29D-0DA1DD83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94B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1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94B4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94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DEC35-0B93-4472-9339-F4FC1919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9</Pages>
  <Words>2545</Words>
  <Characters>14116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2019-2020 Bill 3197: Subject not yet available - South Carolina Legislature Online</vt:lpstr>
    </vt:vector>
  </TitlesOfParts>
  <Company>LPITS</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3197 Text of Previous Version (Feb. 19, 2020) - South Carolina Legislature Online</dc:title>
  <dc:creator>Angie Morgan</dc:creator>
  <cp:lastModifiedBy>Danny Crook</cp:lastModifiedBy>
  <cp:revision>2</cp:revision>
  <cp:lastPrinted>2020-01-21T21:30:00Z</cp:lastPrinted>
  <dcterms:created xsi:type="dcterms:W3CDTF">2020-02-19T19:45:00Z</dcterms:created>
  <dcterms:modified xsi:type="dcterms:W3CDTF">2020-02-19T19:45:00Z</dcterms:modified>
</cp:coreProperties>
</file>