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7871" w:rsidRDefault="00FC7871"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C7871" w:rsidRPr="00FC7871" w:rsidRDefault="00FC7871"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C7871" w:rsidRDefault="00FC7871"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871" w:rsidRDefault="006A2CAC"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A2CAC" w:rsidRDefault="006A2CAC"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21, 2020</w:t>
      </w:r>
    </w:p>
    <w:p w:rsidR="006A2CAC" w:rsidRDefault="006A2CAC"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CAC" w:rsidRPr="006A2CAC" w:rsidRDefault="006A2CAC" w:rsidP="006A2CAC">
      <w:pPr>
        <w:tabs>
          <w:tab w:val="right" w:pos="5933"/>
        </w:tabs>
        <w:suppressAutoHyphens/>
      </w:pPr>
      <w:r>
        <w:tab/>
      </w:r>
      <w:r>
        <w:rPr>
          <w:b/>
          <w:sz w:val="36"/>
        </w:rPr>
        <w:t>H. 3199</w:t>
      </w:r>
    </w:p>
    <w:p w:rsidR="006A2CAC" w:rsidRDefault="006A2CAC"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CAC" w:rsidRDefault="006A2CAC"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Govan and Clyburn</w:t>
      </w:r>
    </w:p>
    <w:p w:rsidR="006A2CAC" w:rsidRDefault="006A2CAC"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CAC" w:rsidRDefault="006A2CAC"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1/21/20--H.</w:t>
      </w:r>
    </w:p>
    <w:p w:rsidR="006A2CAC" w:rsidRDefault="006A2CAC"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6A2CAC" w:rsidRPr="006A2CAC" w:rsidRDefault="006A2CAC"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A2CAC" w:rsidRDefault="006A2CAC"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CAC" w:rsidRDefault="006A2CAC"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A2CAC" w:rsidSect="00FC78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7BB6" w:rsidRDefault="00527BB6"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E55" w:rsidRDefault="00AC7E55"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E55" w:rsidRDefault="00AC7E55"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E55" w:rsidRDefault="00AC7E55"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E55" w:rsidRDefault="00AC7E55"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E55" w:rsidRDefault="00AC7E55"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E55" w:rsidRDefault="00AC7E55" w:rsidP="00AC7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7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2124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3D2" w:rsidRPr="002F5152" w:rsidRDefault="009863D2" w:rsidP="0098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F5152">
        <w:rPr>
          <w:color w:val="000000" w:themeColor="text1"/>
          <w:u w:color="000000" w:themeColor="text1"/>
        </w:rPr>
        <w:t>TO AMEND SECTION 59</w:t>
      </w:r>
      <w:r w:rsidR="00E72919">
        <w:rPr>
          <w:color w:val="000000" w:themeColor="text1"/>
          <w:u w:color="000000" w:themeColor="text1"/>
        </w:rPr>
        <w:noBreakHyphen/>
      </w:r>
      <w:r w:rsidRPr="002F5152">
        <w:rPr>
          <w:color w:val="000000" w:themeColor="text1"/>
          <w:u w:color="000000" w:themeColor="text1"/>
        </w:rPr>
        <w:t>29</w:t>
      </w:r>
      <w:r w:rsidR="00E72919">
        <w:rPr>
          <w:color w:val="000000" w:themeColor="text1"/>
          <w:u w:color="000000" w:themeColor="text1"/>
        </w:rPr>
        <w:noBreakHyphen/>
      </w:r>
      <w:r w:rsidRPr="002F5152">
        <w:rPr>
          <w:color w:val="000000" w:themeColor="text1"/>
          <w:u w:color="000000" w:themeColor="text1"/>
        </w:rPr>
        <w:t>410, CODE OF LAWS OF SOUTH CAROLINA, 1976, RELATING TO INSTRUCTIONAL TOPICS REQUIRED IN HIGH SCHOOL FINANCIAL LITERACY PROGRAMS, SO AS TO ALSO REQUIRE INSTRUCTION ON THE TOPICS OF COLLEGE AND EDUCATION LOANS, KEY LOAN TERMS, MONTHLY PAYMENT OBLIGATIONS, REPAYMENT OPTIONS, CREDIT, AND EDUCATION LOAN DEBT.</w:t>
      </w:r>
      <w:bookmarkEnd w:id="1"/>
    </w:p>
    <w:p w:rsidR="0010776B" w:rsidRDefault="006A2C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A2CAC" w:rsidRDefault="006A2C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4B" w:rsidRDefault="00B21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124B" w:rsidRDefault="00B21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CAC" w:rsidRDefault="006A2CAC"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1475">
        <w:t>SECTION</w:t>
      </w:r>
      <w:r w:rsidRPr="00591475">
        <w:tab/>
        <w:t>1.</w:t>
      </w:r>
      <w:r w:rsidRPr="00591475">
        <w:tab/>
      </w:r>
      <w:r w:rsidRPr="00591475">
        <w:rPr>
          <w:u w:color="000000" w:themeColor="text1"/>
        </w:rPr>
        <w:t>Section 59</w:t>
      </w:r>
      <w:r w:rsidRPr="00591475">
        <w:rPr>
          <w:u w:color="000000" w:themeColor="text1"/>
        </w:rPr>
        <w:noBreakHyphen/>
        <w:t>29</w:t>
      </w:r>
      <w:r w:rsidRPr="00591475">
        <w:rPr>
          <w:u w:color="000000" w:themeColor="text1"/>
        </w:rPr>
        <w:noBreakHyphen/>
        <w:t>410(B) of the 1976 Code is amended to read:</w:t>
      </w:r>
    </w:p>
    <w:p w:rsidR="006A2CAC" w:rsidRPr="00591475" w:rsidRDefault="006A2CAC"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2CAC" w:rsidRPr="00591475" w:rsidRDefault="006A2CAC"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rPr>
          <w:u w:color="000000" w:themeColor="text1"/>
        </w:rPr>
        <w:tab/>
        <w:t>“(B)</w:t>
      </w:r>
      <w:r w:rsidRPr="00591475">
        <w:rPr>
          <w:u w:color="000000" w:themeColor="text1"/>
        </w:rPr>
        <w:tab/>
      </w:r>
      <w:r w:rsidRPr="00591475">
        <w:t>The financial literacy program shall include, but not be limited to, instruction in the following areas:</w:t>
      </w:r>
    </w:p>
    <w:p w:rsidR="006A2CAC" w:rsidRPr="00591475" w:rsidRDefault="006A2CAC"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(1)</w:t>
      </w:r>
      <w:r w:rsidRPr="00591475">
        <w:tab/>
      </w:r>
      <w:r w:rsidRPr="00591475">
        <w:tab/>
        <w:t>opening a deposit account and assessing the quality of a depository institution’s services;</w:t>
      </w:r>
    </w:p>
    <w:p w:rsidR="006A2CAC" w:rsidRPr="00591475" w:rsidRDefault="006A2CAC"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(2)</w:t>
      </w:r>
      <w:r w:rsidRPr="00591475">
        <w:tab/>
      </w:r>
      <w:r w:rsidRPr="00591475">
        <w:tab/>
        <w:t>balancing a check book;</w:t>
      </w:r>
    </w:p>
    <w:p w:rsidR="006A2CAC" w:rsidRPr="00591475" w:rsidRDefault="006A2CAC"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(3)</w:t>
      </w:r>
      <w:r w:rsidRPr="00591475">
        <w:tab/>
      </w:r>
      <w:r w:rsidRPr="00591475">
        <w:tab/>
        <w:t>spending, credit, credit scoring, and managing debt, including retail and credit card debt;</w:t>
      </w:r>
    </w:p>
    <w:p w:rsidR="006A2CAC" w:rsidRPr="00591475" w:rsidRDefault="006A2CAC"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(4)</w:t>
      </w:r>
      <w:r w:rsidRPr="00591475">
        <w:tab/>
      </w:r>
      <w:r w:rsidRPr="00591475">
        <w:tab/>
        <w:t>completing a loan application;</w:t>
      </w:r>
    </w:p>
    <w:p w:rsidR="006A2CAC" w:rsidRPr="00591475" w:rsidRDefault="006A2CAC"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(5)</w:t>
      </w:r>
      <w:r w:rsidRPr="00591475">
        <w:tab/>
      </w:r>
      <w:r w:rsidRPr="00591475">
        <w:tab/>
        <w:t>the implications of an inheritance;</w:t>
      </w:r>
    </w:p>
    <w:p w:rsidR="006A2CAC" w:rsidRPr="00591475" w:rsidRDefault="006A2CAC"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(6)</w:t>
      </w:r>
      <w:r w:rsidRPr="00591475">
        <w:tab/>
      </w:r>
      <w:r w:rsidRPr="00591475">
        <w:tab/>
        <w:t>the basic principles of personal insurance policies;</w:t>
      </w:r>
    </w:p>
    <w:p w:rsidR="006A2CAC" w:rsidRPr="00591475" w:rsidRDefault="006A2CAC"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(7)</w:t>
      </w:r>
      <w:r w:rsidRPr="00591475">
        <w:tab/>
      </w:r>
      <w:r w:rsidRPr="00591475">
        <w:tab/>
        <w:t>computing state and federal income taxes;</w:t>
      </w:r>
    </w:p>
    <w:p w:rsidR="006A2CAC" w:rsidRPr="00591475" w:rsidRDefault="006A2CAC"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(8)</w:t>
      </w:r>
      <w:r w:rsidRPr="00591475">
        <w:tab/>
      </w:r>
      <w:r w:rsidRPr="00591475">
        <w:tab/>
        <w:t>local tax assessments;</w:t>
      </w:r>
    </w:p>
    <w:p w:rsidR="006A2CAC" w:rsidRPr="00591475" w:rsidRDefault="006A2CAC"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(9)</w:t>
      </w:r>
      <w:r w:rsidRPr="00591475">
        <w:tab/>
      </w:r>
      <w:r w:rsidRPr="00591475">
        <w:tab/>
        <w:t>computing interest rates by various mechanisms;</w:t>
      </w:r>
    </w:p>
    <w:p w:rsidR="006A2CAC" w:rsidRPr="00591475" w:rsidRDefault="006A2CAC"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(10)</w:t>
      </w:r>
      <w:r w:rsidRPr="00591475">
        <w:tab/>
        <w:t>understanding simple contracts;</w:t>
      </w:r>
    </w:p>
    <w:p w:rsidR="006A2CAC" w:rsidRPr="00591475" w:rsidRDefault="006A2CAC"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(11)</w:t>
      </w:r>
      <w:r w:rsidRPr="00591475">
        <w:tab/>
        <w:t>contesting an incorrect billing statement;</w:t>
      </w:r>
    </w:p>
    <w:p w:rsidR="006A2CAC" w:rsidRPr="00591475" w:rsidRDefault="006A2CAC"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t>(12)</w:t>
      </w:r>
      <w:r w:rsidRPr="00591475">
        <w:tab/>
        <w:t xml:space="preserve">savings and investing; </w:t>
      </w:r>
      <w:r w:rsidRPr="00591475">
        <w:rPr>
          <w:strike/>
        </w:rPr>
        <w:t>and</w:t>
      </w:r>
    </w:p>
    <w:p w:rsidR="006A2CAC" w:rsidRPr="00591475" w:rsidRDefault="006A2CAC"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91475">
        <w:lastRenderedPageBreak/>
        <w:tab/>
      </w:r>
      <w:r w:rsidRPr="00591475">
        <w:tab/>
        <w:t>(13)</w:t>
      </w:r>
      <w:r w:rsidRPr="00591475">
        <w:tab/>
        <w:t>state and federal laws concerning finance</w:t>
      </w:r>
      <w:r w:rsidRPr="00591475">
        <w:rPr>
          <w:u w:val="single"/>
        </w:rPr>
        <w:t>; and</w:t>
      </w:r>
    </w:p>
    <w:p w:rsidR="006A2CAC" w:rsidRPr="00591475" w:rsidRDefault="006A2CAC"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ab/>
      </w:r>
      <w:r w:rsidRPr="00591475">
        <w:tab/>
      </w:r>
      <w:r w:rsidRPr="00591475">
        <w:rPr>
          <w:u w:val="single"/>
        </w:rPr>
        <w:t>(14)</w:t>
      </w:r>
      <w:r w:rsidRPr="00591475">
        <w:tab/>
      </w:r>
      <w:r w:rsidRPr="00591475">
        <w:rPr>
          <w:u w:val="single" w:color="000000" w:themeColor="text1"/>
        </w:rPr>
        <w:t>college and education loans, key loan terms, monthly payment obligations, repayment options, credit, and education loan debt</w:t>
      </w:r>
      <w:r w:rsidRPr="00591475">
        <w:rPr>
          <w:u w:val="single"/>
        </w:rPr>
        <w:t>. The provisions of this item are applicable with the adoption of the next revisions to the social studies academic standards adopted by the State Board of Education. The State Board of Education shall integrate the requirements of this item in those revisions.</w:t>
      </w:r>
      <w:r w:rsidRPr="00591475">
        <w:t>”</w:t>
      </w:r>
    </w:p>
    <w:p w:rsidR="006A2CAC" w:rsidRDefault="006A2CAC"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2CAC" w:rsidRPr="00591475" w:rsidRDefault="006A2CAC" w:rsidP="006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1475">
        <w:t>SECTION</w:t>
      </w:r>
      <w:r w:rsidRPr="00591475">
        <w:tab/>
        <w:t>2.</w:t>
      </w:r>
      <w:r w:rsidRPr="00591475">
        <w:tab/>
        <w:t>This act takes effect u</w:t>
      </w:r>
      <w:r>
        <w:t>pon approval by the Governor.</w:t>
      </w:r>
    </w:p>
    <w:p w:rsidR="00853D00" w:rsidRDefault="00E729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53FA" w:rsidRDefault="000753FA" w:rsidP="000753FA">
      <w:pPr>
        <w:suppressAutoHyphens/>
      </w:pPr>
    </w:p>
    <w:sectPr w:rsidR="000753FA" w:rsidSect="00FC78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124B" w:rsidRDefault="00B2124B" w:rsidP="009F0C77">
      <w:r>
        <w:separator/>
      </w:r>
    </w:p>
  </w:endnote>
  <w:endnote w:type="continuationSeparator" w:id="0">
    <w:p w:rsidR="00B2124B" w:rsidRDefault="00B212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B2AC4A3-0968-4975-BE12-E4256980E765}"/>
    <w:embedBold r:id="rId2" w:fontKey="{E2FD530D-F22A-48D6-B932-292D21666CE4}"/>
  </w:font>
  <w:font w:name="Calibri">
    <w:panose1 w:val="020F0502020204030204"/>
    <w:charset w:val="00"/>
    <w:family w:val="swiss"/>
    <w:pitch w:val="variable"/>
    <w:sig w:usb0="E0002AFF" w:usb1="C000247B" w:usb2="00000009" w:usb3="00000000" w:csb0="000001FF" w:csb1="00000000"/>
    <w:embedRegular r:id="rId3" w:fontKey="{FCF80BB8-F964-4CD6-91D5-060518EA9F54}"/>
  </w:font>
  <w:font w:name="Segoe UI">
    <w:panose1 w:val="020B0502040204020203"/>
    <w:charset w:val="00"/>
    <w:family w:val="swiss"/>
    <w:pitch w:val="variable"/>
    <w:sig w:usb0="E4002EFF" w:usb1="C000E47F" w:usb2="00000009" w:usb3="00000000" w:csb0="000001FF" w:csb1="00000000"/>
    <w:embedRegular r:id="rId4" w:fontKey="{E29EC54E-4770-4A3E-BD21-C5D62C9C5269}"/>
  </w:font>
  <w:font w:name="Cambria">
    <w:panose1 w:val="02040503050406030204"/>
    <w:charset w:val="00"/>
    <w:family w:val="roman"/>
    <w:pitch w:val="variable"/>
    <w:sig w:usb0="E00006FF" w:usb1="420024FF" w:usb2="02000000" w:usb3="00000000" w:csb0="0000019F" w:csb1="00000000"/>
    <w:embedRegular r:id="rId5" w:fontKey="{FA4E4EF1-93A8-4EDD-A614-674DDAD9ACA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D00" w:rsidRPr="00527BB6" w:rsidRDefault="00527BB6" w:rsidP="00527BB6">
    <w:pPr>
      <w:pStyle w:val="Footer"/>
      <w:tabs>
        <w:tab w:val="clear" w:pos="4680"/>
        <w:tab w:val="clear" w:pos="9360"/>
        <w:tab w:val="center" w:pos="2995"/>
      </w:tabs>
      <w:spacing w:before="120"/>
    </w:pPr>
    <w:r>
      <w:t>[3199</w:t>
    </w:r>
    <w:r w:rsidR="00FC7871">
      <w:t>-</w:t>
    </w:r>
    <w:r w:rsidR="00FC7871">
      <w:fldChar w:fldCharType="begin"/>
    </w:r>
    <w:r w:rsidR="00FC7871">
      <w:instrText xml:space="preserve"> PAGE  \* MERGEFORMAT </w:instrText>
    </w:r>
    <w:r w:rsidR="00FC7871">
      <w:fldChar w:fldCharType="separate"/>
    </w:r>
    <w:r w:rsidR="000663E6">
      <w:rPr>
        <w:noProof/>
      </w:rPr>
      <w:t>1</w:t>
    </w:r>
    <w:r w:rsidR="00FC7871">
      <w:fldChar w:fldCharType="end"/>
    </w:r>
    <w:r w:rsidR="00FC787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871" w:rsidRPr="00527BB6" w:rsidRDefault="00FC7871" w:rsidP="00527BB6">
    <w:pPr>
      <w:pStyle w:val="Footer"/>
      <w:tabs>
        <w:tab w:val="clear" w:pos="4680"/>
        <w:tab w:val="clear" w:pos="9360"/>
        <w:tab w:val="center" w:pos="2995"/>
      </w:tabs>
      <w:spacing w:before="120"/>
    </w:pPr>
    <w:r>
      <w:t>[3199]</w:t>
    </w:r>
    <w:r>
      <w:tab/>
    </w:r>
    <w:r>
      <w:fldChar w:fldCharType="begin"/>
    </w:r>
    <w:r>
      <w:instrText xml:space="preserve"> PAGE  \* MERGEFORMAT </w:instrText>
    </w:r>
    <w:r>
      <w:fldChar w:fldCharType="separate"/>
    </w:r>
    <w:r w:rsidR="000753F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124B" w:rsidRDefault="00B2124B" w:rsidP="009F0C77">
      <w:r>
        <w:separator/>
      </w:r>
    </w:p>
  </w:footnote>
  <w:footnote w:type="continuationSeparator" w:id="0">
    <w:p w:rsidR="00B2124B" w:rsidRDefault="00B212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86WAB19"/>
    <w:docVar w:name="CoverBillType" w:val="b"/>
    <w:docVar w:name="DocPath" w:val="L:\Council\bills\AGM\19486WAB19.DOCX"/>
    <w:docVar w:name="dvBillNumber" w:val="3199"/>
    <w:docVar w:name="dvBillNumberPrefix" w:val="H. "/>
    <w:docVar w:name="dvOriginalBody" w:val="House"/>
    <w:docVar w:name="dvSteno" w:val="AGM"/>
    <w:docVar w:name="NameofBody" w:val="h"/>
    <w:docVar w:name="vGroup2" w:val="Council"/>
  </w:docVars>
  <w:rsids>
    <w:rsidRoot w:val="00B2124B"/>
    <w:rsid w:val="00011869"/>
    <w:rsid w:val="00015CD6"/>
    <w:rsid w:val="000663E6"/>
    <w:rsid w:val="000753F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07AC"/>
    <w:rsid w:val="003C4DAB"/>
    <w:rsid w:val="003D01E8"/>
    <w:rsid w:val="003E5288"/>
    <w:rsid w:val="003F6D79"/>
    <w:rsid w:val="0041760A"/>
    <w:rsid w:val="00417C01"/>
    <w:rsid w:val="004403BD"/>
    <w:rsid w:val="00461441"/>
    <w:rsid w:val="004809EE"/>
    <w:rsid w:val="004E7D54"/>
    <w:rsid w:val="005273C6"/>
    <w:rsid w:val="00527BB6"/>
    <w:rsid w:val="00530A69"/>
    <w:rsid w:val="00545593"/>
    <w:rsid w:val="00556EBF"/>
    <w:rsid w:val="00577C6C"/>
    <w:rsid w:val="005A49C8"/>
    <w:rsid w:val="005A62FE"/>
    <w:rsid w:val="005C2FE2"/>
    <w:rsid w:val="005D78F7"/>
    <w:rsid w:val="005E2BC9"/>
    <w:rsid w:val="00605102"/>
    <w:rsid w:val="006215AA"/>
    <w:rsid w:val="006913C9"/>
    <w:rsid w:val="0069470D"/>
    <w:rsid w:val="006A2CAC"/>
    <w:rsid w:val="006D58AA"/>
    <w:rsid w:val="00734F00"/>
    <w:rsid w:val="007A70AE"/>
    <w:rsid w:val="008362E8"/>
    <w:rsid w:val="00853D00"/>
    <w:rsid w:val="0085786E"/>
    <w:rsid w:val="008A1768"/>
    <w:rsid w:val="008A489F"/>
    <w:rsid w:val="008F0F33"/>
    <w:rsid w:val="008F4429"/>
    <w:rsid w:val="0094021A"/>
    <w:rsid w:val="009863D2"/>
    <w:rsid w:val="009B44AF"/>
    <w:rsid w:val="009C6A0B"/>
    <w:rsid w:val="009F0C77"/>
    <w:rsid w:val="009F4DD1"/>
    <w:rsid w:val="00A02543"/>
    <w:rsid w:val="00A41684"/>
    <w:rsid w:val="00A64E80"/>
    <w:rsid w:val="00A72BCD"/>
    <w:rsid w:val="00A741D9"/>
    <w:rsid w:val="00A833AB"/>
    <w:rsid w:val="00A9741D"/>
    <w:rsid w:val="00AC34A2"/>
    <w:rsid w:val="00AC7E55"/>
    <w:rsid w:val="00AD1C9A"/>
    <w:rsid w:val="00AD4B17"/>
    <w:rsid w:val="00B2124B"/>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170EF"/>
    <w:rsid w:val="00E41911"/>
    <w:rsid w:val="00E44B57"/>
    <w:rsid w:val="00E72919"/>
    <w:rsid w:val="00E92EEF"/>
    <w:rsid w:val="00EF2368"/>
    <w:rsid w:val="00F24442"/>
    <w:rsid w:val="00F50AE3"/>
    <w:rsid w:val="00F655B7"/>
    <w:rsid w:val="00F656BA"/>
    <w:rsid w:val="00F67CF1"/>
    <w:rsid w:val="00F728AA"/>
    <w:rsid w:val="00F840F0"/>
    <w:rsid w:val="00FB0D0D"/>
    <w:rsid w:val="00FB43B4"/>
    <w:rsid w:val="00FB6B0B"/>
    <w:rsid w:val="00FC787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73CE9A-1A9C-4F95-9AAE-837AA86AE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49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49C8"/>
    <w:rPr>
      <w:rFonts w:ascii="Segoe UI" w:eastAsia="Times New Roman" w:hAnsi="Segoe UI" w:cs="Segoe UI"/>
      <w:sz w:val="18"/>
      <w:szCs w:val="18"/>
    </w:rPr>
  </w:style>
  <w:style w:type="paragraph" w:styleId="NoSpacing">
    <w:name w:val="No Spacing"/>
    <w:uiPriority w:val="1"/>
    <w:qFormat/>
    <w:rsid w:val="00FC787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F8CA8-9482-4FB7-974B-E4F3CACDE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92F93957.dotm</Template>
  <TotalTime>0</TotalTime>
  <Pages>3</Pages>
  <Words>292</Words>
  <Characters>1609</Characters>
  <Application>Microsoft Office Word</Application>
  <DocSecurity>0</DocSecurity>
  <Lines>67</Lines>
  <Paragraphs>30</Paragraphs>
  <ScaleCrop>false</ScaleCrop>
  <HeadingPairs>
    <vt:vector size="2" baseType="variant">
      <vt:variant>
        <vt:lpstr>Title</vt:lpstr>
      </vt:variant>
      <vt:variant>
        <vt:i4>1</vt:i4>
      </vt:variant>
    </vt:vector>
  </HeadingPairs>
  <TitlesOfParts>
    <vt:vector size="1" baseType="lpstr">
      <vt:lpstr>2019-2020 Bill 3199: Subject not yet available - South Carolina Legislature Online</vt:lpstr>
    </vt:vector>
  </TitlesOfParts>
  <Company>LPITS</Company>
  <LinksUpToDate>false</LinksUpToDate>
  <CharactersWithSpaces>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3199 Text of Previous Version (Jan. 21, 2020) - South Carolina Legislature Online</dc:title>
  <dc:creator>Angie Morgan</dc:creator>
  <cp:lastModifiedBy>Danny Crook</cp:lastModifiedBy>
  <cp:revision>2</cp:revision>
  <cp:lastPrinted>2018-12-14T19:08:00Z</cp:lastPrinted>
  <dcterms:created xsi:type="dcterms:W3CDTF">2020-01-21T21:37:00Z</dcterms:created>
  <dcterms:modified xsi:type="dcterms:W3CDTF">2020-01-21T21:37:00Z</dcterms:modified>
</cp:coreProperties>
</file>