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A58" w:rsidRDefault="005A6A58"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67180"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054493">
        <w:noBreakHyphen/>
      </w:r>
      <w:r w:rsidRPr="00B67180">
        <w:t>1</w:t>
      </w:r>
      <w:r w:rsidR="00054493">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rsidR="00491749">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4E45B3"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7180">
        <w:t>This act must be</w:t>
      </w:r>
      <w:r w:rsidR="00B67180" w:rsidRPr="00BF1C19">
        <w:t xml:space="preserve"> known and may be cited as the “South Carolina Lactation Support Act”.</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C19">
        <w:t>2.</w:t>
      </w:r>
      <w:r>
        <w:tab/>
      </w:r>
      <w:r w:rsidRPr="00BF1C19">
        <w:t>It is the intent of the General Assembly</w:t>
      </w:r>
      <w:r>
        <w:t>,</w:t>
      </w:r>
      <w:r w:rsidRPr="00BF1C19">
        <w:t xml:space="preserve"> by this act</w:t>
      </w:r>
      <w:r>
        <w:t>,</w:t>
      </w:r>
      <w:r w:rsidRPr="00BF1C19">
        <w:t xml:space="preserve"> to promote public health and to</w:t>
      </w:r>
      <w:r>
        <w:t xml:space="preserve"> </w:t>
      </w:r>
      <w:r w:rsidRPr="00BF1C19">
        <w:t>support those who wish</w:t>
      </w:r>
      <w:r>
        <w:t xml:space="preserve"> to express breast milk at work</w:t>
      </w:r>
      <w:r w:rsidRPr="00BF1C19">
        <w:t xml:space="preserve"> by requiring employers to make reasonable</w:t>
      </w:r>
      <w:r>
        <w:t xml:space="preserve"> </w:t>
      </w:r>
      <w:r w:rsidRPr="00BF1C19">
        <w:t>efforts to provide workers with reasonable unpaid break time and space to express milk at work. This</w:t>
      </w:r>
      <w:r>
        <w:t xml:space="preserve"> a</w:t>
      </w:r>
      <w:r w:rsidRPr="00BF1C19">
        <w:t>ct will not require employers to compensate employees for breaks taken to express breast milk unless</w:t>
      </w:r>
      <w:r>
        <w:t xml:space="preserve"> </w:t>
      </w:r>
      <w:r w:rsidRPr="00BF1C19">
        <w:t>the employer already provides compensated breaks and does not require employers to create a</w:t>
      </w:r>
      <w:r>
        <w:t xml:space="preserve"> </w:t>
      </w:r>
      <w:r w:rsidRPr="00BF1C19">
        <w:t xml:space="preserve">permanent or dedicated space for </w:t>
      </w:r>
      <w:r w:rsidRPr="00BF1C19">
        <w:lastRenderedPageBreak/>
        <w:t>use by pumping employees. South Carolina ranks far lower than the</w:t>
      </w:r>
      <w:r>
        <w:t xml:space="preserve"> </w:t>
      </w:r>
      <w:r w:rsidRPr="00BF1C19">
        <w:t>national average of breastfed infants. Providing workers reasonable support to express milk on the job</w:t>
      </w:r>
      <w:r>
        <w:t xml:space="preserve"> </w:t>
      </w:r>
      <w:r w:rsidRPr="00BF1C19">
        <w:t>is a crucial health measure and will benefit South Carolina</w:t>
      </w:r>
      <w:r w:rsidR="00054493" w:rsidRPr="00054493">
        <w:t>’</w:t>
      </w:r>
      <w:r w:rsidRPr="00BF1C19">
        <w:t>s economy by keeping nursing employees</w:t>
      </w:r>
      <w:r>
        <w:t xml:space="preserve"> </w:t>
      </w:r>
      <w:r w:rsidRPr="00BF1C19">
        <w:t>in the workforce.</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3.</w:t>
      </w:r>
      <w:r>
        <w:tab/>
      </w:r>
      <w:r w:rsidRPr="00BF1C19">
        <w:t>Chapter 1, Title 41, of the 1976 Code is amended by adding:</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54493">
        <w:noBreakHyphen/>
      </w:r>
      <w:r>
        <w:t>1</w:t>
      </w:r>
      <w:r w:rsidR="00054493">
        <w:noBreakHyphen/>
      </w:r>
      <w:r>
        <w:t>130.</w:t>
      </w:r>
      <w:r>
        <w:tab/>
        <w:t>(A)</w:t>
      </w:r>
      <w:r>
        <w:tab/>
      </w:r>
      <w:r w:rsidRPr="00BF1C19">
        <w:t xml:space="preserve">As used in this section, </w:t>
      </w:r>
      <w:r w:rsidR="00054493" w:rsidRPr="00054493">
        <w:t>‘</w:t>
      </w:r>
      <w:r w:rsidRPr="00BF1C19">
        <w:t>employer</w:t>
      </w:r>
      <w:r w:rsidR="00054493" w:rsidRPr="00054493">
        <w:t>’</w:t>
      </w:r>
      <w:r w:rsidRPr="00BF1C19">
        <w:t xml:space="preserve"> means a person or entity that employs one or more employees and includes the State and its political subdivisions.</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(B)</w:t>
      </w:r>
      <w:r>
        <w:tab/>
      </w:r>
      <w:r w:rsidRPr="00BF1C19">
        <w:t xml:space="preserve">An employer shall provide an employee with reasonable unpaid break time or shall permit an employee to use paid break time or meal time each day to express breast milk. The employer shall make reasonable efforts to provide a room or other location, other than a restroom, in close proximity to the work area, where an employee </w:t>
      </w:r>
      <w:r>
        <w:t>may</w:t>
      </w:r>
      <w:r w:rsidRPr="00BF1C19">
        <w:t xml:space="preserve"> express milk in privacy. </w:t>
      </w:r>
      <w:r>
        <w:t>An</w:t>
      </w:r>
      <w:r w:rsidRPr="00BF1C19">
        <w:t xml:space="preserve"> employer </w:t>
      </w:r>
      <w:r>
        <w:t>may not</w:t>
      </w:r>
      <w:r w:rsidRPr="00BF1C19">
        <w:t xml:space="preserve"> discriminate against an employee </w:t>
      </w:r>
      <w:r>
        <w:t>for</w:t>
      </w:r>
      <w:r w:rsidRPr="00BF1C19">
        <w:t xml:space="preserve"> choos</w:t>
      </w:r>
      <w:r w:rsidR="00551ECB">
        <w:t>ing</w:t>
      </w:r>
      <w:r w:rsidRPr="00BF1C19">
        <w:t xml:space="preserve"> to express breast milk in the work </w:t>
      </w:r>
      <w:r>
        <w:t>place in compliance with the provisions of this section.</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(C)</w:t>
      </w:r>
      <w:r>
        <w:tab/>
      </w:r>
      <w:r w:rsidRPr="00BF1C19">
        <w:t xml:space="preserve">The procedures for </w:t>
      </w:r>
      <w:r>
        <w:t xml:space="preserve">seeking redress for </w:t>
      </w:r>
      <w:r w:rsidRPr="00BF1C19">
        <w:t>violations of this chapter are provided in Section 1</w:t>
      </w:r>
      <w:r w:rsidR="00054493">
        <w:noBreakHyphen/>
      </w:r>
      <w:r w:rsidRPr="00BF1C19">
        <w:t>13</w:t>
      </w:r>
      <w:r w:rsidR="00054493">
        <w:noBreakHyphen/>
      </w:r>
      <w:r w:rsidRPr="00BF1C19">
        <w:t>90.”</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4.</w:t>
      </w:r>
      <w:r>
        <w:tab/>
      </w:r>
      <w:r w:rsidRPr="00BF1C19">
        <w:t xml:space="preserve">Nothing in this act </w:t>
      </w:r>
      <w:r>
        <w:t>may</w:t>
      </w:r>
      <w:r w:rsidRPr="00BF1C19">
        <w:t xml:space="preserve"> be construed to preempt, limit, </w:t>
      </w:r>
      <w:r>
        <w:t>diminish, or otherwise affect an</w:t>
      </w:r>
      <w:r w:rsidRPr="00BF1C19">
        <w:t xml:space="preserve">other provision of federal, state, or local law, or to invalidate or limit the remedies, rights, and procedures of a federal, state, or local law that provides greater or equal protection for </w:t>
      </w:r>
      <w:r>
        <w:t xml:space="preserve">an </w:t>
      </w:r>
      <w:r w:rsidRPr="00BF1C19">
        <w:t xml:space="preserve">employee affected by pregnancy, childbirth, or </w:t>
      </w:r>
      <w:r>
        <w:t>a related condition</w:t>
      </w:r>
      <w:r w:rsidRPr="00BF1C19">
        <w:t>.</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180">
        <w:t>5</w:t>
      </w:r>
      <w:r>
        <w:t>.</w:t>
      </w:r>
      <w:r>
        <w:tab/>
        <w:t>This act takes effect upon approval by the Governor.</w:t>
      </w:r>
    </w:p>
    <w:p w:rsidR="00A403A2" w:rsidRDefault="00054493" w:rsidP="00466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A58" w:rsidRDefault="005A6A58" w:rsidP="005A6A58">
      <w:pPr>
        <w:suppressAutoHyphens/>
      </w:pPr>
    </w:p>
    <w:sectPr w:rsidR="005A6A58" w:rsidSect="005A6A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5B3" w:rsidRDefault="004E45B3" w:rsidP="009F0C77">
      <w:r>
        <w:separator/>
      </w:r>
    </w:p>
  </w:endnote>
  <w:endnote w:type="continuationSeparator" w:id="0">
    <w:p w:rsidR="004E45B3" w:rsidRDefault="004E45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89EBB2-3DA6-4EC2-A7A5-F104F5A583FC}"/>
    <w:embedBold r:id="rId2" w:fontKey="{187714BA-DBCF-4236-B60F-4352F179D3D3}"/>
  </w:font>
  <w:font w:name="Calibri">
    <w:panose1 w:val="020F0502020204030204"/>
    <w:charset w:val="00"/>
    <w:family w:val="swiss"/>
    <w:pitch w:val="variable"/>
    <w:sig w:usb0="E00002FF" w:usb1="4000ACFF" w:usb2="00000001" w:usb3="00000000" w:csb0="0000019F" w:csb1="00000000"/>
    <w:embedRegular r:id="rId3" w:fontKey="{CCCC7890-6954-42FD-8EF6-B276E0D281EB}"/>
  </w:font>
  <w:font w:name="Segoe UI">
    <w:panose1 w:val="020B0502040204020203"/>
    <w:charset w:val="00"/>
    <w:family w:val="swiss"/>
    <w:pitch w:val="variable"/>
    <w:sig w:usb0="E10022FF" w:usb1="C000E47F" w:usb2="00000029" w:usb3="00000000" w:csb0="000001DF" w:csb1="00000000"/>
    <w:embedRegular r:id="rId4" w:fontKey="{E0E55D40-ACC5-42F1-99EA-C1F07DFDB3B5}"/>
  </w:font>
  <w:font w:name="Cambria">
    <w:panose1 w:val="02040503050406030204"/>
    <w:charset w:val="00"/>
    <w:family w:val="roman"/>
    <w:pitch w:val="variable"/>
    <w:sig w:usb0="E00002FF" w:usb1="400004FF" w:usb2="00000000" w:usb3="00000000" w:csb0="0000019F" w:csb1="00000000"/>
    <w:embedRegular r:id="rId5" w:fontKey="{DF2E9769-D9EA-4E4E-90F4-EF4FDC1E1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3A2" w:rsidRPr="005A6A58" w:rsidRDefault="005A6A58" w:rsidP="005A6A58">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5B3" w:rsidRDefault="004E45B3" w:rsidP="009F0C77">
      <w:r>
        <w:separator/>
      </w:r>
    </w:p>
  </w:footnote>
  <w:footnote w:type="continuationSeparator" w:id="0">
    <w:p w:rsidR="004E45B3" w:rsidRDefault="004E45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8WAB19"/>
    <w:docVar w:name="CoverBillType" w:val="b"/>
    <w:docVar w:name="DocPath" w:val="L:\Council\bills\AGM\19438WAB19.DOCX"/>
    <w:docVar w:name="dvBillNumber" w:val="3200"/>
    <w:docVar w:name="dvBillNumberPrefix" w:val="H. "/>
    <w:docVar w:name="dvOriginalBody" w:val="House"/>
    <w:docVar w:name="dvSteno" w:val="AGM"/>
    <w:docVar w:name="NameofBody" w:val="h"/>
    <w:docVar w:name="vGroup2" w:val="Council"/>
  </w:docVars>
  <w:rsids>
    <w:rsidRoot w:val="004E45B3"/>
    <w:rsid w:val="00011869"/>
    <w:rsid w:val="00015CD6"/>
    <w:rsid w:val="00054493"/>
    <w:rsid w:val="000E0100"/>
    <w:rsid w:val="000E1785"/>
    <w:rsid w:val="000E5DED"/>
    <w:rsid w:val="000F40FA"/>
    <w:rsid w:val="001035F1"/>
    <w:rsid w:val="0010776B"/>
    <w:rsid w:val="00133E66"/>
    <w:rsid w:val="001435A3"/>
    <w:rsid w:val="00146ED3"/>
    <w:rsid w:val="00151044"/>
    <w:rsid w:val="001D08F2"/>
    <w:rsid w:val="001D0C0D"/>
    <w:rsid w:val="001D3A58"/>
    <w:rsid w:val="001D525B"/>
    <w:rsid w:val="001D7F4F"/>
    <w:rsid w:val="001E007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D74"/>
    <w:rsid w:val="00461441"/>
    <w:rsid w:val="00466781"/>
    <w:rsid w:val="004809EE"/>
    <w:rsid w:val="00491749"/>
    <w:rsid w:val="004E45B3"/>
    <w:rsid w:val="004E7D54"/>
    <w:rsid w:val="005273C6"/>
    <w:rsid w:val="00530A69"/>
    <w:rsid w:val="00545593"/>
    <w:rsid w:val="00551ECB"/>
    <w:rsid w:val="00556EBF"/>
    <w:rsid w:val="00564BB7"/>
    <w:rsid w:val="00577C6C"/>
    <w:rsid w:val="005A62FE"/>
    <w:rsid w:val="005A6A58"/>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03A2"/>
    <w:rsid w:val="00A41684"/>
    <w:rsid w:val="00A64E80"/>
    <w:rsid w:val="00A72BCD"/>
    <w:rsid w:val="00A741D9"/>
    <w:rsid w:val="00A833AB"/>
    <w:rsid w:val="00A9741D"/>
    <w:rsid w:val="00AC34A2"/>
    <w:rsid w:val="00AD1C86"/>
    <w:rsid w:val="00AD1C9A"/>
    <w:rsid w:val="00AD4B17"/>
    <w:rsid w:val="00B25BAF"/>
    <w:rsid w:val="00B412D4"/>
    <w:rsid w:val="00B6718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16A9"/>
    <w:rsid w:val="00F840F0"/>
    <w:rsid w:val="00FB0D0D"/>
    <w:rsid w:val="00FB43B4"/>
    <w:rsid w:val="00FB6B0B"/>
    <w:rsid w:val="00FE31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64CE-3796-4992-AF91-8F21742A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0680-08CA-4F89-A697-D21CF1B8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495</Words>
  <Characters>2512</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3200 Text of Previous Version (Dec. 18, 2018) - South Carolina Legislature Online</dc:title>
  <dc:creator>Angie Morgan</dc:creator>
  <cp:lastModifiedBy>S Volk</cp:lastModifiedBy>
  <cp:revision>2</cp:revision>
  <cp:lastPrinted>2018-12-13T21:03:00Z</cp:lastPrinted>
  <dcterms:created xsi:type="dcterms:W3CDTF">2018-12-18T20:13:00Z</dcterms:created>
  <dcterms:modified xsi:type="dcterms:W3CDTF">2018-12-18T20:13:00Z</dcterms:modified>
</cp:coreProperties>
</file>