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595" w:rsidRDefault="00797595" w:rsidP="00305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059F7" w:rsidRDefault="003059F7" w:rsidP="00305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9F7" w:rsidRDefault="003059F7" w:rsidP="00305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9F7" w:rsidRDefault="003059F7" w:rsidP="00305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9F7" w:rsidRDefault="003059F7" w:rsidP="00305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9F7" w:rsidRDefault="003059F7" w:rsidP="00305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9F7" w:rsidRDefault="003059F7" w:rsidP="00305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7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7C9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41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F379F">
        <w:rPr>
          <w:color w:val="000000" w:themeColor="text1"/>
          <w:u w:color="000000" w:themeColor="text1"/>
        </w:rPr>
        <w:t>TO AMEND THE CODE OF LAWS OF SOUTH CAROLINA, 1976, BY ADDING SECTION 27</w:t>
      </w:r>
      <w:r w:rsidR="00914529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1</w:t>
      </w:r>
      <w:r w:rsidR="00914529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65 SO AS TO AUTHORIZE A HOMEOWNER OR TENANT TO DISPLAY A</w:t>
      </w:r>
      <w:r>
        <w:rPr>
          <w:color w:val="000000" w:themeColor="text1"/>
          <w:u w:color="000000" w:themeColor="text1"/>
        </w:rPr>
        <w:t>NY</w:t>
      </w:r>
      <w:r w:rsidRPr="001F379F">
        <w:rPr>
          <w:color w:val="000000" w:themeColor="text1"/>
          <w:u w:color="000000" w:themeColor="text1"/>
        </w:rPr>
        <w:t xml:space="preserve"> FOR SALE SIGN ON THE PREMISES REGARDLESS OF ANY PROVISION IN A DEED, CONTRACT, LEASE, RENTAL AGREEMENT, OR HOMEOWNER</w:t>
      </w:r>
      <w:r w:rsidR="00914529" w:rsidRPr="00914529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>S ASSOCIATION DOCUMENT</w:t>
      </w:r>
      <w:r>
        <w:rPr>
          <w:color w:val="000000" w:themeColor="text1"/>
          <w:u w:color="000000" w:themeColor="text1"/>
        </w:rPr>
        <w:t>,</w:t>
      </w:r>
      <w:r w:rsidRPr="001F379F">
        <w:rPr>
          <w:color w:val="000000" w:themeColor="text1"/>
          <w:u w:color="000000" w:themeColor="text1"/>
        </w:rPr>
        <w:t xml:space="preserve"> AND TO PROHIBIT A DEED, CONTRACT, LEASE, RENTAL AGREEMENT, OR HOMEOWNER</w:t>
      </w:r>
      <w:r w:rsidR="00914529" w:rsidRPr="00914529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>S ASSOCIATION DOCUMENT FROM PRECLUDING A TENANT OR HOMEOWNER FROM DISPLAYING A FOR SALE SIGN.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7C94" w:rsidRDefault="006C7C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C7C94" w:rsidRDefault="006C7C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11A" w:rsidRPr="001F379F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1F379F">
        <w:rPr>
          <w:color w:val="000000" w:themeColor="text1"/>
          <w:u w:color="000000" w:themeColor="text1"/>
        </w:rPr>
        <w:t>Chapter 1, Title 27 of the 1976 Code is amended by adding:</w:t>
      </w:r>
    </w:p>
    <w:p w:rsidR="0045411A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11A" w:rsidRPr="001F379F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  <w:t>“Section 27</w:t>
      </w:r>
      <w:r w:rsidR="00914529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1</w:t>
      </w:r>
      <w:r w:rsidR="00914529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65.</w:t>
      </w:r>
      <w:r w:rsidRPr="001F379F">
        <w:rPr>
          <w:color w:val="000000" w:themeColor="text1"/>
          <w:u w:color="000000" w:themeColor="text1"/>
        </w:rPr>
        <w:tab/>
        <w:t>(A)</w:t>
      </w:r>
      <w:r w:rsidRPr="001F379F">
        <w:rPr>
          <w:color w:val="000000" w:themeColor="text1"/>
          <w:u w:color="000000" w:themeColor="text1"/>
        </w:rPr>
        <w:tab/>
        <w:t xml:space="preserve">Regardless of any restrictive covenant, declaration, rule, contractual provision, or other requirement concerning </w:t>
      </w:r>
      <w:r>
        <w:rPr>
          <w:color w:val="000000" w:themeColor="text1"/>
          <w:u w:color="000000" w:themeColor="text1"/>
        </w:rPr>
        <w:t>a for sale sign</w:t>
      </w:r>
      <w:r w:rsidRPr="001F379F">
        <w:rPr>
          <w:color w:val="000000" w:themeColor="text1"/>
          <w:u w:color="000000" w:themeColor="text1"/>
        </w:rPr>
        <w:t xml:space="preserve"> found in a</w:t>
      </w:r>
      <w:r>
        <w:rPr>
          <w:color w:val="000000" w:themeColor="text1"/>
          <w:u w:color="000000" w:themeColor="text1"/>
        </w:rPr>
        <w:t>ny</w:t>
      </w:r>
      <w:r w:rsidRPr="001F379F">
        <w:rPr>
          <w:color w:val="000000" w:themeColor="text1"/>
          <w:u w:color="000000" w:themeColor="text1"/>
        </w:rPr>
        <w:t xml:space="preserve"> deed, contract, lease, rental agreement, or homeowner</w:t>
      </w:r>
      <w:r w:rsidR="00950E16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>s association document,</w:t>
      </w:r>
      <w:r>
        <w:rPr>
          <w:color w:val="000000" w:themeColor="text1"/>
          <w:u w:color="000000" w:themeColor="text1"/>
        </w:rPr>
        <w:t xml:space="preserve"> including restrictive covenants, bylaws, rules, conditions, and other documents, whether recorded in the public record or not,</w:t>
      </w:r>
      <w:r w:rsidRPr="001F379F">
        <w:rPr>
          <w:color w:val="000000" w:themeColor="text1"/>
          <w:u w:color="000000" w:themeColor="text1"/>
        </w:rPr>
        <w:t xml:space="preserve"> a homeowner or tenant may display a</w:t>
      </w:r>
      <w:r>
        <w:rPr>
          <w:color w:val="000000" w:themeColor="text1"/>
          <w:u w:color="000000" w:themeColor="text1"/>
        </w:rPr>
        <w:t>ny</w:t>
      </w:r>
      <w:r w:rsidRPr="001F379F">
        <w:rPr>
          <w:color w:val="000000" w:themeColor="text1"/>
          <w:u w:color="000000" w:themeColor="text1"/>
        </w:rPr>
        <w:t xml:space="preserve"> </w:t>
      </w:r>
      <w:r w:rsidR="00914529" w:rsidRPr="00914529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for sale sign</w:t>
      </w:r>
      <w:r w:rsidR="00914529" w:rsidRPr="00914529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on the premises of </w:t>
      </w:r>
      <w:r>
        <w:rPr>
          <w:color w:val="000000" w:themeColor="text1"/>
          <w:u w:color="000000" w:themeColor="text1"/>
        </w:rPr>
        <w:t>any real</w:t>
      </w:r>
      <w:r w:rsidRPr="001F379F">
        <w:rPr>
          <w:color w:val="000000" w:themeColor="text1"/>
          <w:u w:color="000000" w:themeColor="text1"/>
        </w:rPr>
        <w:t xml:space="preserve"> property</w:t>
      </w:r>
      <w:r>
        <w:rPr>
          <w:color w:val="000000" w:themeColor="text1"/>
          <w:u w:color="000000" w:themeColor="text1"/>
        </w:rPr>
        <w:t xml:space="preserve"> intended to be sold</w:t>
      </w:r>
      <w:r w:rsidRPr="001F379F">
        <w:rPr>
          <w:color w:val="000000" w:themeColor="text1"/>
          <w:u w:color="000000" w:themeColor="text1"/>
        </w:rPr>
        <w:t>.</w:t>
      </w:r>
    </w:p>
    <w:p w:rsidR="0045411A" w:rsidRPr="001F379F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  <w:t>(B)(1)</w:t>
      </w:r>
      <w:r w:rsidRPr="001F379F">
        <w:rPr>
          <w:color w:val="000000" w:themeColor="text1"/>
          <w:u w:color="000000" w:themeColor="text1"/>
        </w:rPr>
        <w:tab/>
        <w:t>A homeowner</w:t>
      </w:r>
      <w:r w:rsidR="00950E16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>s association document may not preclude the display of a</w:t>
      </w:r>
      <w:r>
        <w:rPr>
          <w:color w:val="000000" w:themeColor="text1"/>
          <w:u w:color="000000" w:themeColor="text1"/>
        </w:rPr>
        <w:t>ny</w:t>
      </w:r>
      <w:r w:rsidRPr="001F379F">
        <w:rPr>
          <w:color w:val="000000" w:themeColor="text1"/>
          <w:u w:color="000000" w:themeColor="text1"/>
        </w:rPr>
        <w:t xml:space="preserve"> </w:t>
      </w:r>
      <w:r w:rsidR="00914529" w:rsidRPr="00914529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for sale sign</w:t>
      </w:r>
      <w:r w:rsidR="00914529" w:rsidRPr="00914529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by </w:t>
      </w:r>
      <w:r>
        <w:rPr>
          <w:color w:val="000000" w:themeColor="text1"/>
          <w:u w:color="000000" w:themeColor="text1"/>
        </w:rPr>
        <w:t>a homeowner or a licensed real estate agent of the homeowner that complies with the Department of Labor, Licensing and Regulation rules, regulations, or requirements</w:t>
      </w:r>
      <w:r w:rsidRPr="001F379F">
        <w:rPr>
          <w:color w:val="000000" w:themeColor="text1"/>
          <w:u w:color="000000" w:themeColor="text1"/>
        </w:rPr>
        <w:t>.</w:t>
      </w:r>
    </w:p>
    <w:p w:rsidR="0045411A" w:rsidRPr="001F379F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lastRenderedPageBreak/>
        <w:tab/>
      </w:r>
      <w:r w:rsidRPr="001F379F">
        <w:rPr>
          <w:color w:val="000000" w:themeColor="text1"/>
          <w:u w:color="000000" w:themeColor="text1"/>
        </w:rPr>
        <w:tab/>
        <w:t>(2)</w:t>
      </w:r>
      <w:r w:rsidRPr="001F379F">
        <w:rPr>
          <w:color w:val="000000" w:themeColor="text1"/>
          <w:u w:color="000000" w:themeColor="text1"/>
        </w:rPr>
        <w:tab/>
        <w:t xml:space="preserve">A restrictive covenant in a deed may not preclude the display of </w:t>
      </w:r>
      <w:r>
        <w:rPr>
          <w:color w:val="000000" w:themeColor="text1"/>
          <w:u w:color="000000" w:themeColor="text1"/>
        </w:rPr>
        <w:t xml:space="preserve">such </w:t>
      </w:r>
      <w:r w:rsidRPr="001F379F">
        <w:rPr>
          <w:color w:val="000000" w:themeColor="text1"/>
          <w:u w:color="000000" w:themeColor="text1"/>
        </w:rPr>
        <w:t xml:space="preserve">a </w:t>
      </w:r>
      <w:r w:rsidR="00914529" w:rsidRPr="00914529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for sale sign</w:t>
      </w:r>
      <w:r w:rsidR="00914529" w:rsidRPr="00914529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on the property.</w:t>
      </w:r>
    </w:p>
    <w:p w:rsidR="0045411A" w:rsidRPr="001F379F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ab/>
        <w:t>(3)</w:t>
      </w:r>
      <w:r w:rsidRPr="001F379F">
        <w:rPr>
          <w:color w:val="000000" w:themeColor="text1"/>
          <w:u w:color="000000" w:themeColor="text1"/>
        </w:rPr>
        <w:tab/>
        <w:t xml:space="preserve">A rental agreement, lease, or contract may not preclude the display of a </w:t>
      </w:r>
      <w:r w:rsidR="00914529" w:rsidRPr="00914529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for sale sign</w:t>
      </w:r>
      <w:r w:rsidR="00914529" w:rsidRPr="00914529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on the premises of a tenant. </w:t>
      </w:r>
    </w:p>
    <w:p w:rsidR="0045411A" w:rsidRPr="001F379F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  <w:t>(C)</w:t>
      </w:r>
      <w:r w:rsidRPr="001F379F">
        <w:rPr>
          <w:color w:val="000000" w:themeColor="text1"/>
          <w:u w:color="000000" w:themeColor="text1"/>
        </w:rPr>
        <w:tab/>
        <w:t>For purposes of this section:</w:t>
      </w:r>
    </w:p>
    <w:p w:rsidR="0045411A" w:rsidRPr="001F379F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ab/>
        <w:t>(1)</w:t>
      </w:r>
      <w:r w:rsidRPr="001F379F">
        <w:rPr>
          <w:color w:val="000000" w:themeColor="text1"/>
          <w:u w:color="000000" w:themeColor="text1"/>
        </w:rPr>
        <w:tab/>
      </w:r>
      <w:r w:rsidR="00914529" w:rsidRPr="00914529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For sale sign</w:t>
      </w:r>
      <w:r w:rsidR="00914529" w:rsidRPr="00914529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means an advertisement that complies with applicable Department of Labor, Licensing and Regulation rules, regulations, or requirements for the sale of real property and </w:t>
      </w:r>
      <w:r w:rsidRPr="001F379F">
        <w:rPr>
          <w:color w:val="000000" w:themeColor="text1"/>
          <w:u w:color="000000" w:themeColor="text1"/>
        </w:rPr>
        <w:t>includes any additional signage for a brokerage or real estate company</w:t>
      </w:r>
      <w:r>
        <w:rPr>
          <w:color w:val="000000" w:themeColor="text1"/>
          <w:u w:color="000000" w:themeColor="text1"/>
        </w:rPr>
        <w:t>.</w:t>
      </w:r>
    </w:p>
    <w:p w:rsidR="0045411A" w:rsidRPr="001F379F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ab/>
        <w:t>(2)</w:t>
      </w:r>
      <w:r w:rsidRPr="001F379F">
        <w:rPr>
          <w:color w:val="000000" w:themeColor="text1"/>
          <w:u w:color="000000" w:themeColor="text1"/>
        </w:rPr>
        <w:tab/>
      </w:r>
      <w:r w:rsidR="00914529" w:rsidRPr="00914529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Homeowner</w:t>
      </w:r>
      <w:r w:rsidR="00914529" w:rsidRPr="00914529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means a person who holds title to real property, in fee simple or otherwise including, but not limited to, an owner of real property subject to a homeowner</w:t>
      </w:r>
      <w:r w:rsidR="00950E16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>s association, an owner of an interest in a vacation time sharing plan, and a co</w:t>
      </w:r>
      <w:r w:rsidR="00914529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owner under a horizontal property regime</w:t>
      </w:r>
      <w:r>
        <w:rPr>
          <w:color w:val="000000" w:themeColor="text1"/>
          <w:u w:color="000000" w:themeColor="text1"/>
        </w:rPr>
        <w:t>.</w:t>
      </w:r>
    </w:p>
    <w:p w:rsidR="0045411A" w:rsidRPr="001F379F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ab/>
        <w:t>(3)</w:t>
      </w:r>
      <w:r w:rsidRPr="001F379F">
        <w:rPr>
          <w:color w:val="000000" w:themeColor="text1"/>
          <w:u w:color="000000" w:themeColor="text1"/>
        </w:rPr>
        <w:tab/>
      </w:r>
      <w:r w:rsidR="00914529" w:rsidRPr="00914529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Homeowner</w:t>
      </w:r>
      <w:r w:rsidR="00950E16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>s association</w:t>
      </w:r>
      <w:r w:rsidR="00914529" w:rsidRPr="00914529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has the same meaning as provided in Section 12</w:t>
      </w:r>
      <w:r w:rsidR="00914529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43</w:t>
      </w:r>
      <w:r w:rsidR="00914529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230</w:t>
      </w:r>
      <w:r>
        <w:rPr>
          <w:color w:val="000000" w:themeColor="text1"/>
          <w:u w:color="000000" w:themeColor="text1"/>
        </w:rPr>
        <w:t>.</w:t>
      </w:r>
    </w:p>
    <w:p w:rsidR="0045411A" w:rsidRPr="001F379F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ab/>
        <w:t>(4)</w:t>
      </w:r>
      <w:r w:rsidRPr="001F379F">
        <w:rPr>
          <w:color w:val="000000" w:themeColor="text1"/>
          <w:u w:color="000000" w:themeColor="text1"/>
        </w:rPr>
        <w:tab/>
      </w:r>
      <w:r w:rsidR="00914529" w:rsidRPr="00914529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Homeowner</w:t>
      </w:r>
      <w:r w:rsidR="00950E16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>s association document</w:t>
      </w:r>
      <w:r w:rsidR="00914529" w:rsidRPr="00914529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includes, but is not limited to, declarations of covenants, articles of incorporation, bylaws, or any similar document concerning the rights of property owners to use their property</w:t>
      </w:r>
      <w:r>
        <w:rPr>
          <w:color w:val="000000" w:themeColor="text1"/>
          <w:u w:color="000000" w:themeColor="text1"/>
        </w:rPr>
        <w:t>.</w:t>
      </w:r>
    </w:p>
    <w:p w:rsidR="0045411A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ab/>
        <w:t>(5)</w:t>
      </w:r>
      <w:r w:rsidRPr="001F379F">
        <w:rPr>
          <w:color w:val="000000" w:themeColor="text1"/>
          <w:u w:color="000000" w:themeColor="text1"/>
        </w:rPr>
        <w:tab/>
      </w:r>
      <w:r w:rsidR="00914529" w:rsidRPr="00914529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Tenant</w:t>
      </w:r>
      <w:r w:rsidR="00914529" w:rsidRPr="00914529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means a</w:t>
      </w:r>
      <w:r>
        <w:rPr>
          <w:color w:val="000000" w:themeColor="text1"/>
          <w:u w:color="000000" w:themeColor="text1"/>
        </w:rPr>
        <w:t>:</w:t>
      </w:r>
    </w:p>
    <w:p w:rsidR="0045411A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>tenant under a rental agreement executed p</w:t>
      </w:r>
      <w:r>
        <w:rPr>
          <w:color w:val="000000" w:themeColor="text1"/>
          <w:u w:color="000000" w:themeColor="text1"/>
        </w:rPr>
        <w:t>ursuant to Chapter 40, Title 27;</w:t>
      </w:r>
    </w:p>
    <w:p w:rsidR="0045411A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>tenant under a rental agreement executed p</w:t>
      </w:r>
      <w:r>
        <w:rPr>
          <w:color w:val="000000" w:themeColor="text1"/>
          <w:u w:color="000000" w:themeColor="text1"/>
        </w:rPr>
        <w:t>ursuant to Chapter 47, Title 27;</w:t>
      </w:r>
    </w:p>
    <w:p w:rsidR="0045411A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tenant under a vacation time</w:t>
      </w:r>
      <w:r w:rsidR="00914529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sharing plan</w:t>
      </w:r>
      <w:r>
        <w:rPr>
          <w:color w:val="000000" w:themeColor="text1"/>
          <w:u w:color="000000" w:themeColor="text1"/>
        </w:rPr>
        <w:t>;</w:t>
      </w:r>
    </w:p>
    <w:p w:rsidR="0045411A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>tenant under a horizontal property regime</w:t>
      </w:r>
      <w:r>
        <w:rPr>
          <w:color w:val="000000" w:themeColor="text1"/>
          <w:u w:color="000000" w:themeColor="text1"/>
        </w:rPr>
        <w:t>; and</w:t>
      </w:r>
    </w:p>
    <w:p w:rsidR="0045411A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>person who leases commercial or residential real property under a contractual agreement.”</w:t>
      </w:r>
    </w:p>
    <w:p w:rsidR="0045411A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11A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47A62" w:rsidRDefault="00914529" w:rsidP="00950E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7595" w:rsidRDefault="00797595" w:rsidP="00797595">
      <w:pPr>
        <w:suppressAutoHyphens/>
      </w:pPr>
    </w:p>
    <w:sectPr w:rsidR="00797595" w:rsidSect="007975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C94" w:rsidRDefault="006C7C94" w:rsidP="009F0C77">
      <w:r>
        <w:separator/>
      </w:r>
    </w:p>
  </w:endnote>
  <w:endnote w:type="continuationSeparator" w:id="0">
    <w:p w:rsidR="006C7C94" w:rsidRDefault="006C7C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80BC9AE-0A18-4C57-9075-327E8D1838C7}"/>
    <w:embedBold r:id="rId2" w:fontKey="{BE37C016-ABCC-4B67-96E0-6E297C8EB37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9CD455-B5F4-41EB-B0D3-A90DCFFA2F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9809A95-A1FF-4BC7-ACFE-09425F69ED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A62" w:rsidRPr="00797595" w:rsidRDefault="00797595" w:rsidP="007975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C94" w:rsidRDefault="006C7C94" w:rsidP="009F0C77">
      <w:r>
        <w:separator/>
      </w:r>
    </w:p>
  </w:footnote>
  <w:footnote w:type="continuationSeparator" w:id="0">
    <w:p w:rsidR="006C7C94" w:rsidRDefault="006C7C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67SA19"/>
    <w:docVar w:name="CoverBillType" w:val="b"/>
    <w:docVar w:name="DocPath" w:val="L:\Council\bills\RT\17467SA19.DOCX"/>
    <w:docVar w:name="dvBillNumber" w:val="320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6C7C9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5315"/>
    <w:rsid w:val="00284AAE"/>
    <w:rsid w:val="002E5912"/>
    <w:rsid w:val="00301B21"/>
    <w:rsid w:val="003059F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411A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75EA"/>
    <w:rsid w:val="006215AA"/>
    <w:rsid w:val="006913C9"/>
    <w:rsid w:val="0069470D"/>
    <w:rsid w:val="006C7C94"/>
    <w:rsid w:val="006D58AA"/>
    <w:rsid w:val="00734F00"/>
    <w:rsid w:val="00797595"/>
    <w:rsid w:val="007A70AE"/>
    <w:rsid w:val="00824AD4"/>
    <w:rsid w:val="008362E8"/>
    <w:rsid w:val="0085786E"/>
    <w:rsid w:val="008A1768"/>
    <w:rsid w:val="008A489F"/>
    <w:rsid w:val="008F0F33"/>
    <w:rsid w:val="008F4429"/>
    <w:rsid w:val="00914529"/>
    <w:rsid w:val="0094021A"/>
    <w:rsid w:val="00950E1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7A6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10B5"/>
    <w:rsid w:val="00D73A67"/>
    <w:rsid w:val="00D970A9"/>
    <w:rsid w:val="00DF3845"/>
    <w:rsid w:val="00E41911"/>
    <w:rsid w:val="00E44B57"/>
    <w:rsid w:val="00E92EEF"/>
    <w:rsid w:val="00EC4CE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AD3A21-F049-474A-A79F-009305706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01126-2CB6-4EC8-8A65-4353C50F2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464</Words>
  <Characters>2445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3203 Text of Previous Version (Dec. 18, 2018) - South Carolina Legislature Online</dc:title>
  <dc:creator>Rebecca Turner</dc:creator>
  <cp:lastModifiedBy>S Volk</cp:lastModifiedBy>
  <cp:revision>2</cp:revision>
  <cp:lastPrinted>2018-10-15T17:14:00Z</cp:lastPrinted>
  <dcterms:created xsi:type="dcterms:W3CDTF">2018-12-18T20:16:00Z</dcterms:created>
  <dcterms:modified xsi:type="dcterms:W3CDTF">2018-12-18T20:16:00Z</dcterms:modified>
</cp:coreProperties>
</file>