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F99" w:rsidRDefault="00896F99" w:rsidP="006C4F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C4F47" w:rsidRDefault="006C4F47" w:rsidP="006C4F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4F47" w:rsidRDefault="006C4F47" w:rsidP="006C4F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4F47" w:rsidRDefault="006C4F47" w:rsidP="006C4F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4F47" w:rsidRDefault="006C4F47" w:rsidP="006C4F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4F47" w:rsidRDefault="006C4F47" w:rsidP="006C4F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4F47" w:rsidRDefault="006C4F47" w:rsidP="006C4F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6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3FA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451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23</w:t>
      </w:r>
      <w:r>
        <w:noBreakHyphen/>
        <w:t>47</w:t>
      </w:r>
      <w:r>
        <w:noBreakHyphen/>
        <w:t>80, CODE OF LAWS OF SOUTH CAROLINA, 1976, RELATING TO PENALTIES FOR 911 CALL ABUSE INCLUDING FALSE REPORTING, SO AS TO INCLUDE 911 CALL ABUSE VIA TEXT MESSAGING.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3FAD" w:rsidRDefault="00863F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4517B" w:rsidRDefault="0064517B" w:rsidP="00645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517B" w:rsidRDefault="0064517B" w:rsidP="00645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23</w:t>
      </w:r>
      <w:r>
        <w:noBreakHyphen/>
        <w:t>47</w:t>
      </w:r>
      <w:r>
        <w:noBreakHyphen/>
        <w:t>80 of the 1976 Code is amended to read:</w:t>
      </w:r>
    </w:p>
    <w:p w:rsidR="0064517B" w:rsidRDefault="0064517B" w:rsidP="00645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517B" w:rsidRDefault="0064517B" w:rsidP="00645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47</w:t>
      </w:r>
      <w:r>
        <w:noBreakHyphen/>
        <w:t>80.</w:t>
      </w:r>
      <w:r>
        <w:tab/>
      </w:r>
      <w:r>
        <w:rPr>
          <w:u w:val="single"/>
        </w:rPr>
        <w:t>(A)</w:t>
      </w:r>
      <w:r>
        <w:tab/>
      </w:r>
      <w:r w:rsidRPr="001D3F84">
        <w:t>It is unlawful for a person anonymously or otherwise to:</w:t>
      </w:r>
    </w:p>
    <w:p w:rsidR="0064517B" w:rsidRDefault="0064517B" w:rsidP="00645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</w:r>
      <w:r w:rsidRPr="001D3F84">
        <w:t>use any words or language of a profane, vulgar, lewd, lascivious, or indecent nature on an emergency 911 number with the intent to intimidate or harass a dispatcher;</w:t>
      </w:r>
    </w:p>
    <w:p w:rsidR="0064517B" w:rsidRDefault="0064517B" w:rsidP="00645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D3F84">
        <w:tab/>
      </w:r>
      <w:r w:rsidRPr="001D3F84">
        <w:tab/>
        <w:t>(2)</w:t>
      </w:r>
      <w:r>
        <w:tab/>
      </w:r>
      <w:r w:rsidRPr="001D3F84">
        <w:t xml:space="preserve">telephone </w:t>
      </w:r>
      <w:r>
        <w:rPr>
          <w:u w:val="single"/>
        </w:rPr>
        <w:t>or text</w:t>
      </w:r>
      <w:r>
        <w:t xml:space="preserve"> </w:t>
      </w:r>
      <w:r w:rsidRPr="001D3F84">
        <w:t>the emergency 911 number, whether or not conversation ensues for the purpose of annoying or harassing the dispatcher or interfering with or disrupting emergency 911 service;</w:t>
      </w:r>
    </w:p>
    <w:p w:rsidR="0064517B" w:rsidRDefault="0064517B" w:rsidP="00645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D3F84">
        <w:tab/>
      </w:r>
      <w:r w:rsidRPr="001D3F84">
        <w:tab/>
        <w:t>(3)</w:t>
      </w:r>
      <w:r>
        <w:tab/>
      </w:r>
      <w:r w:rsidRPr="001D3F84">
        <w:t>make a telephone call to a 911 dispatcher and intentionally fail to hang up or disengage the connection for the purpose of interfering with or disrupting emergency service;</w:t>
      </w:r>
    </w:p>
    <w:p w:rsidR="0064517B" w:rsidRPr="00FF7035" w:rsidRDefault="0064517B" w:rsidP="00645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D3F84">
        <w:tab/>
      </w:r>
      <w:r w:rsidRPr="001D3F84">
        <w:tab/>
        <w:t>(4)</w:t>
      </w:r>
      <w:r>
        <w:tab/>
      </w:r>
      <w:r>
        <w:rPr>
          <w:u w:val="single"/>
        </w:rPr>
        <w:t>text 911 in such a volume to disrupt the emergency service;</w:t>
      </w:r>
    </w:p>
    <w:p w:rsidR="0064517B" w:rsidRDefault="0064517B" w:rsidP="00645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rPr>
          <w:u w:val="single"/>
        </w:rPr>
        <w:t>(5)</w:t>
      </w:r>
      <w:r>
        <w:tab/>
      </w:r>
      <w:r w:rsidRPr="001D3F84">
        <w:t xml:space="preserve">telephone </w:t>
      </w:r>
      <w:r>
        <w:rPr>
          <w:u w:val="single"/>
        </w:rPr>
        <w:t>or text</w:t>
      </w:r>
      <w:r>
        <w:t xml:space="preserve"> </w:t>
      </w:r>
      <w:r w:rsidRPr="001D3F84">
        <w:t>the emergency 911 number and intentionally make a false report.</w:t>
      </w:r>
    </w:p>
    <w:p w:rsidR="0064517B" w:rsidRDefault="0064517B" w:rsidP="00645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D3F84">
        <w:tab/>
      </w:r>
      <w:r>
        <w:rPr>
          <w:u w:val="single"/>
        </w:rPr>
        <w:t>(B)</w:t>
      </w:r>
      <w:r>
        <w:tab/>
      </w:r>
      <w:r w:rsidRPr="001D3F84">
        <w:t>A person who violates the provisions of this section is guilty of a misdemeanor and, upon conviction, must be imprisoned not more than six months or fined not more than two hundred dollars, or both.</w:t>
      </w:r>
      <w:r>
        <w:t>”</w:t>
      </w:r>
    </w:p>
    <w:p w:rsidR="0064517B" w:rsidRDefault="0064517B" w:rsidP="00645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63FAD" w:rsidRDefault="00863F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4517B">
        <w:t>2</w:t>
      </w:r>
      <w:r>
        <w:t>.</w:t>
      </w:r>
      <w:r>
        <w:tab/>
        <w:t>This act takes effect upon approval by the Governor.</w:t>
      </w:r>
    </w:p>
    <w:p w:rsidR="0094295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96F99" w:rsidRDefault="00896F99" w:rsidP="00896F99">
      <w:pPr>
        <w:suppressAutoHyphens/>
      </w:pPr>
    </w:p>
    <w:sectPr w:rsidR="00896F99" w:rsidSect="00896F9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3FAD" w:rsidRDefault="00863FAD" w:rsidP="009F0C77">
      <w:r>
        <w:separator/>
      </w:r>
    </w:p>
  </w:endnote>
  <w:endnote w:type="continuationSeparator" w:id="0">
    <w:p w:rsidR="00863FAD" w:rsidRDefault="00863FA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D8F2E30-C921-4682-91E0-A938AC7DEB4F}"/>
    <w:embedBold r:id="rId2" w:fontKey="{FCC716C1-476B-4CC3-AA91-73246B6AA4C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44785EC-0632-40DC-A37D-31BC2E4A16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BE0FAE5-105F-4875-92D4-A463CB005C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95A" w:rsidRPr="00896F99" w:rsidRDefault="00896F99" w:rsidP="00896F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3FAD" w:rsidRDefault="00863FAD" w:rsidP="009F0C77">
      <w:r>
        <w:separator/>
      </w:r>
    </w:p>
  </w:footnote>
  <w:footnote w:type="continuationSeparator" w:id="0">
    <w:p w:rsidR="00863FAD" w:rsidRDefault="00863FA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29AHB19"/>
    <w:docVar w:name="CoverBillType" w:val="b"/>
    <w:docVar w:name="DocPath" w:val="L:\Council\bills\BH\7029AHB19.DOCX"/>
    <w:docVar w:name="dvBillNumber" w:val="3225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863FA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1C1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11B6"/>
    <w:rsid w:val="005A62FE"/>
    <w:rsid w:val="005C2FE2"/>
    <w:rsid w:val="005E2BC9"/>
    <w:rsid w:val="00605102"/>
    <w:rsid w:val="006215AA"/>
    <w:rsid w:val="0064517B"/>
    <w:rsid w:val="00652F86"/>
    <w:rsid w:val="006913C9"/>
    <w:rsid w:val="0069470D"/>
    <w:rsid w:val="006C4F47"/>
    <w:rsid w:val="006D58AA"/>
    <w:rsid w:val="00734F00"/>
    <w:rsid w:val="007A70AE"/>
    <w:rsid w:val="008362E8"/>
    <w:rsid w:val="0085786E"/>
    <w:rsid w:val="00863FAD"/>
    <w:rsid w:val="00896F99"/>
    <w:rsid w:val="008A1768"/>
    <w:rsid w:val="008A489F"/>
    <w:rsid w:val="008F0F33"/>
    <w:rsid w:val="008F4429"/>
    <w:rsid w:val="0094021A"/>
    <w:rsid w:val="0094295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2070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9305D36-4267-4039-8EBD-A98DC1D14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1A9B4-3E73-4521-AF16-F7362633F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234</Words>
  <Characters>1146</Characters>
  <Application>Microsoft Office Word</Application>
  <DocSecurity>0</DocSecurity>
  <Lines>43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3225 Text of Previous Version (Dec. 18, 2018) - South Carolina Legislature Online</dc:title>
  <dc:creator>Bonnie Huth</dc:creator>
  <cp:lastModifiedBy>S Volk</cp:lastModifiedBy>
  <cp:revision>2</cp:revision>
  <dcterms:created xsi:type="dcterms:W3CDTF">2018-12-18T20:34:00Z</dcterms:created>
  <dcterms:modified xsi:type="dcterms:W3CDTF">2018-12-18T20:34:00Z</dcterms:modified>
</cp:coreProperties>
</file>