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CAB" w:rsidRDefault="00F21CAB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38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7783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7783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460.</w:t>
      </w:r>
      <w:r w:rsidRPr="00387A8A">
        <w:rPr>
          <w:color w:val="000000" w:themeColor="text1"/>
          <w:u w:color="000000" w:themeColor="text1"/>
        </w:rPr>
        <w:tab/>
        <w:t>An order concerning a defendant’s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4C38BC" w:rsidRDefault="004C3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8BC" w:rsidRDefault="004C3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7783">
        <w:t>2</w:t>
      </w:r>
      <w:r>
        <w:t>.</w:t>
      </w:r>
      <w:r>
        <w:tab/>
        <w:t>This act takes effect upon approval by the Governor.</w:t>
      </w:r>
    </w:p>
    <w:p w:rsidR="007865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1CAB" w:rsidRDefault="00F21CAB" w:rsidP="00F21CAB">
      <w:pPr>
        <w:suppressAutoHyphens/>
      </w:pPr>
    </w:p>
    <w:sectPr w:rsidR="00F21CAB" w:rsidSect="00F21C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8BC" w:rsidRDefault="004C38BC" w:rsidP="009F0C77">
      <w:r>
        <w:separator/>
      </w:r>
    </w:p>
  </w:endnote>
  <w:endnote w:type="continuationSeparator" w:id="0">
    <w:p w:rsidR="004C38BC" w:rsidRDefault="004C3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EAFE7E-ED82-4BB8-BDFF-468DD79A16CD}"/>
    <w:embedBold r:id="rId2" w:fontKey="{0C5FB38E-C7B3-49DA-8B19-39AB04169D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8F88FD-BADF-42BC-9473-3E5ECE776F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BDBFF8-E7C1-46D5-8379-C4DA52AEAF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01BBC7-57AD-4DAB-A44E-8147CB8A8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534" w:rsidRPr="00F21CAB" w:rsidRDefault="00F21CAB" w:rsidP="00F21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8BC" w:rsidRDefault="004C38BC" w:rsidP="009F0C77">
      <w:r>
        <w:separator/>
      </w:r>
    </w:p>
  </w:footnote>
  <w:footnote w:type="continuationSeparator" w:id="0">
    <w:p w:rsidR="004C38BC" w:rsidRDefault="004C3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2AHB19"/>
    <w:docVar w:name="CoverBillType" w:val="b"/>
    <w:docVar w:name="DocPath" w:val="L:\Council\bills\BH\7032AHB19.DOCX"/>
    <w:docVar w:name="dvBillNumber" w:val="32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C38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09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7B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8BC"/>
    <w:rsid w:val="004E7D54"/>
    <w:rsid w:val="005273C6"/>
    <w:rsid w:val="00530A69"/>
    <w:rsid w:val="00543D0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6534"/>
    <w:rsid w:val="007A70AE"/>
    <w:rsid w:val="008362E8"/>
    <w:rsid w:val="0085786E"/>
    <w:rsid w:val="008A1768"/>
    <w:rsid w:val="008A489F"/>
    <w:rsid w:val="008F0F33"/>
    <w:rsid w:val="008F4429"/>
    <w:rsid w:val="0090778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2A3"/>
    <w:rsid w:val="00E92EEF"/>
    <w:rsid w:val="00EF2368"/>
    <w:rsid w:val="00F21CA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6605D-6702-41D2-87D7-EFAC0942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0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0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E6731-077A-4E6C-9ACB-66AC4F4E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149</Words>
  <Characters>770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3228 Text of Previous Version (Dec. 18, 2018) - South Carolina Legislature Online</dc:title>
  <dc:creator>Bonnie Huth</dc:creator>
  <cp:lastModifiedBy>S Volk</cp:lastModifiedBy>
  <cp:revision>2</cp:revision>
  <cp:lastPrinted>2018-11-14T14:36:00Z</cp:lastPrinted>
  <dcterms:created xsi:type="dcterms:W3CDTF">2018-12-18T20:36:00Z</dcterms:created>
  <dcterms:modified xsi:type="dcterms:W3CDTF">2018-12-18T20:36:00Z</dcterms:modified>
</cp:coreProperties>
</file>