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EB9" w:rsidRPr="00522CE0" w:rsidRDefault="00B85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5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1D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F1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59-63-30 OF THE 1976 CODE, RELATING TO QUALIFICATIONS FOR PUBLIC SCHOOL ATTENDANCE, TO PROVIDE THAT CHILDREN OF THE SAME HOUSEHOLD WHO </w:t>
      </w:r>
      <w:r w:rsidRPr="001F136A">
        <w:rPr>
          <w:color w:val="000000" w:themeColor="text1"/>
          <w:szCs w:val="32"/>
        </w:rPr>
        <w:t>JOINTLY OWN REAL ESTATE HAVING AN ASSESSED VALUE OF THREE HUNDRED DOLLARS OR MORE</w:t>
      </w:r>
      <w:r>
        <w:rPr>
          <w:color w:val="000000" w:themeColor="text1"/>
          <w:szCs w:val="32"/>
        </w:rPr>
        <w:t xml:space="preserve"> MAY QUALIFY TO ATTEND THE PUBLIC SCHOOLS OF THE RESPECTIVE SCHOOL DISTRICT, WITHOUT CHARGE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F136A">
        <w:rPr>
          <w:rFonts w:eastAsia="Times New Roman"/>
        </w:rPr>
        <w:t>Section 59-63-30 of the 1976 Code is amended to read:</w:t>
      </w:r>
    </w:p>
    <w:p w:rsidR="00FE4D63" w:rsidRDefault="00FE4D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</w:t>
      </w:r>
      <w:r w:rsidRPr="00FE4D63">
        <w:rPr>
          <w:rFonts w:eastAsia="Times New Roman"/>
        </w:rPr>
        <w:t xml:space="preserve"> </w:t>
      </w:r>
      <w:r w:rsidRPr="00FE4D63">
        <w:t>59</w:t>
      </w:r>
      <w:r w:rsidR="00E55546">
        <w:noBreakHyphen/>
      </w:r>
      <w:r w:rsidRPr="00FE4D63">
        <w:t>63</w:t>
      </w:r>
      <w:r w:rsidR="00E55546">
        <w:noBreakHyphen/>
      </w:r>
      <w:r w:rsidRPr="00FE4D63">
        <w:t>30.</w:t>
      </w:r>
      <w:r w:rsidRPr="0022361E">
        <w:tab/>
        <w:t>Children within the ages prescribed by Section 59</w:t>
      </w:r>
      <w:r w:rsidR="00E55546">
        <w:noBreakHyphen/>
      </w:r>
      <w:r w:rsidRPr="0022361E">
        <w:t>63</w:t>
      </w:r>
      <w:r w:rsidR="00E55546">
        <w:noBreakHyphen/>
      </w:r>
      <w:r w:rsidRPr="0022361E">
        <w:t>20 shall be entitled to attend the public schools of any school district, without charge, only if qualified under the following provisions of this section:</w:t>
      </w:r>
    </w:p>
    <w:p w:rsidR="00FE4D63" w:rsidRPr="001F136A" w:rsidRDefault="001D591D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="00FE4D63" w:rsidRPr="0022361E">
        <w:tab/>
      </w:r>
      <w:r w:rsidR="00FE4D63" w:rsidRPr="001F136A">
        <w:rPr>
          <w:strike/>
        </w:rPr>
        <w:t>(a)</w:t>
      </w:r>
      <w:r w:rsidR="001F136A" w:rsidRPr="001F136A">
        <w:rPr>
          <w:u w:val="single"/>
        </w:rPr>
        <w:t>(1)(a)</w:t>
      </w:r>
      <w:r w:rsidR="001F136A">
        <w:rPr>
          <w:u w:val="single"/>
        </w:rPr>
        <w:t>(ii)</w:t>
      </w:r>
      <w:r w:rsidR="00FE4D63">
        <w:tab/>
      </w:r>
      <w:r w:rsidR="00FE4D63" w:rsidRPr="0022361E">
        <w:t>Such child resides with its parent or legal guardian;</w:t>
      </w:r>
      <w:r w:rsidR="001F136A">
        <w:t xml:space="preserve"> </w:t>
      </w:r>
      <w:r w:rsidR="001F136A">
        <w:rPr>
          <w:u w:val="single"/>
        </w:rPr>
        <w:t>and</w:t>
      </w:r>
    </w:p>
    <w:p w:rsidR="00FE4D63" w:rsidRDefault="001F136A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1D591D">
        <w:tab/>
      </w:r>
      <w:r w:rsidR="00FE4D63" w:rsidRPr="0022361E">
        <w:tab/>
      </w:r>
      <w:r w:rsidR="00FE4D63" w:rsidRPr="0022361E">
        <w:tab/>
      </w:r>
      <w:r w:rsidR="00FE4D63" w:rsidRPr="001F136A">
        <w:rPr>
          <w:strike/>
        </w:rPr>
        <w:t>(b)</w:t>
      </w:r>
      <w:r>
        <w:rPr>
          <w:u w:val="single"/>
        </w:rPr>
        <w:t>(ii</w:t>
      </w:r>
      <w:r w:rsidRPr="001F136A">
        <w:rPr>
          <w:u w:val="single"/>
        </w:rPr>
        <w:t>)</w:t>
      </w:r>
      <w:r w:rsidR="00FE4D63">
        <w:tab/>
      </w:r>
      <w:r w:rsidR="00FE4D63" w:rsidRPr="0022361E">
        <w:t xml:space="preserve">The parent or legal guardian, with whom the child resides, is a resident of such school district; </w:t>
      </w:r>
      <w:r w:rsidR="00FE4D63" w:rsidRPr="001F136A">
        <w:rPr>
          <w:strike/>
        </w:rPr>
        <w:t>or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2361E">
        <w:tab/>
      </w:r>
      <w:r w:rsidR="001D591D">
        <w:tab/>
      </w:r>
      <w:r w:rsidRPr="0022361E">
        <w:tab/>
      </w:r>
      <w:r w:rsidRPr="00FE4D63">
        <w:rPr>
          <w:strike/>
        </w:rPr>
        <w:t>(c)</w:t>
      </w:r>
      <w:r>
        <w:rPr>
          <w:u w:val="single"/>
        </w:rPr>
        <w:t>(</w:t>
      </w:r>
      <w:r w:rsidR="001F136A">
        <w:rPr>
          <w:u w:val="single"/>
        </w:rPr>
        <w:t>b</w:t>
      </w:r>
      <w:r>
        <w:rPr>
          <w:u w:val="single"/>
        </w:rPr>
        <w:t>)</w:t>
      </w:r>
      <w:r>
        <w:tab/>
      </w:r>
      <w:r w:rsidRPr="0022361E">
        <w:t>The child owns real estate in the district having an assessed value of three hundred dollars or more;</w:t>
      </w:r>
      <w:r>
        <w:t xml:space="preserve"> </w:t>
      </w:r>
      <w:r>
        <w:rPr>
          <w:u w:val="single"/>
        </w:rPr>
        <w:t>or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1D591D">
        <w:tab/>
      </w:r>
      <w:r>
        <w:tab/>
      </w:r>
      <w:r>
        <w:rPr>
          <w:u w:val="single"/>
        </w:rPr>
        <w:t>(</w:t>
      </w:r>
      <w:r w:rsidR="001F136A">
        <w:rPr>
          <w:u w:val="single"/>
        </w:rPr>
        <w:t>c</w:t>
      </w:r>
      <w:r>
        <w:rPr>
          <w:u w:val="single"/>
        </w:rPr>
        <w:t>)</w:t>
      </w:r>
      <w:r>
        <w:tab/>
      </w:r>
      <w:r w:rsidRPr="008B3574">
        <w:rPr>
          <w:color w:val="000000" w:themeColor="text1"/>
          <w:szCs w:val="32"/>
          <w:u w:val="single" w:color="000000" w:themeColor="text1"/>
        </w:rPr>
        <w:t>Children of the same household jointly own real estate having an assessed value of three hundred dollars or more</w:t>
      </w:r>
      <w:r>
        <w:rPr>
          <w:u w:val="single"/>
        </w:rPr>
        <w:t>;</w:t>
      </w:r>
      <w:r w:rsidRPr="0022361E">
        <w:t xml:space="preserve"> </w:t>
      </w:r>
      <w:r w:rsidRPr="001F136A">
        <w:rPr>
          <w:strike/>
        </w:rPr>
        <w:t>and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2361E">
        <w:tab/>
      </w:r>
      <w:r w:rsidRPr="0022361E">
        <w:tab/>
      </w:r>
      <w:r w:rsidRPr="00FE4D63">
        <w:rPr>
          <w:strike/>
        </w:rPr>
        <w:t>(d)</w:t>
      </w:r>
      <w:r>
        <w:rPr>
          <w:u w:val="single"/>
        </w:rPr>
        <w:t>(</w:t>
      </w:r>
      <w:r w:rsidR="001F136A">
        <w:rPr>
          <w:u w:val="single"/>
        </w:rPr>
        <w:t>2</w:t>
      </w:r>
      <w:r>
        <w:rPr>
          <w:u w:val="single"/>
        </w:rPr>
        <w:t>)</w:t>
      </w:r>
      <w:r>
        <w:tab/>
      </w:r>
      <w:r w:rsidRPr="0022361E">
        <w:t>The child has maintained a satisfactory scholastic record in accordance with scholastic standards of achievement prescribed by the trustees pursuant to Section 59</w:t>
      </w:r>
      <w:r w:rsidR="00E55546">
        <w:noBreakHyphen/>
      </w:r>
      <w:r w:rsidRPr="0022361E">
        <w:t>19</w:t>
      </w:r>
      <w:r w:rsidR="00E55546">
        <w:noBreakHyphen/>
      </w:r>
      <w:r w:rsidRPr="0022361E">
        <w:t>90; and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2361E">
        <w:lastRenderedPageBreak/>
        <w:tab/>
      </w:r>
      <w:r w:rsidRPr="0022361E">
        <w:tab/>
      </w:r>
      <w:r w:rsidRPr="00FE4D63">
        <w:rPr>
          <w:strike/>
        </w:rPr>
        <w:t>(e)</w:t>
      </w:r>
      <w:r>
        <w:rPr>
          <w:u w:val="single"/>
        </w:rPr>
        <w:t>(</w:t>
      </w:r>
      <w:r w:rsidR="001F136A">
        <w:rPr>
          <w:u w:val="single"/>
        </w:rPr>
        <w:t>3</w:t>
      </w:r>
      <w:r>
        <w:rPr>
          <w:u w:val="single"/>
        </w:rPr>
        <w:t>)</w:t>
      </w:r>
      <w:r>
        <w:tab/>
      </w:r>
      <w:r w:rsidRPr="0022361E">
        <w:t>The child has not been guilty of infraction of the rules of conduct promulgated by the trustees of such school district pursuant to Section 59</w:t>
      </w:r>
      <w:r w:rsidR="00E55546">
        <w:noBreakHyphen/>
      </w:r>
      <w:r w:rsidRPr="0022361E">
        <w:t>19</w:t>
      </w:r>
      <w:r w:rsidR="00E55546">
        <w:noBreakHyphen/>
      </w:r>
      <w:r w:rsidRPr="0022361E">
        <w:t>90.</w:t>
      </w:r>
      <w:r>
        <w:t>”</w:t>
      </w:r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1D4D" w:rsidRPr="00522CE0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F136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5736" w:rsidRDefault="00E555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5EB9" w:rsidRDefault="00B85EB9" w:rsidP="00B85EB9">
      <w:pPr>
        <w:suppressAutoHyphens/>
        <w:jc w:val="both"/>
        <w:rPr>
          <w:rFonts w:eastAsia="Times New Roman"/>
        </w:rPr>
      </w:pPr>
    </w:p>
    <w:sectPr w:rsidR="00B85EB9" w:rsidSect="00B85EB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D4D" w:rsidRDefault="00E81D4D" w:rsidP="00522CE0">
      <w:r>
        <w:separator/>
      </w:r>
    </w:p>
  </w:endnote>
  <w:endnote w:type="continuationSeparator" w:id="0">
    <w:p w:rsidR="00E81D4D" w:rsidRDefault="00E81D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828229-4E3A-448C-8AA3-3FB20F6652A1}"/>
    <w:embedBold r:id="rId2" w:fontKey="{CCC72040-6CD6-48CD-B88F-E4B3342CAB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E1BFCF-4AC1-4746-A95D-AC7BA123F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B04BBB-9D5D-43E7-AB0C-0E40316A9C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736" w:rsidRPr="00B85EB9" w:rsidRDefault="00B85EB9" w:rsidP="00B85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D4D" w:rsidRDefault="00E81D4D" w:rsidP="00522CE0">
      <w:r>
        <w:separator/>
      </w:r>
    </w:p>
  </w:footnote>
  <w:footnote w:type="continuationSeparator" w:id="0">
    <w:p w:rsidR="00E81D4D" w:rsidRDefault="00E81D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UBL.KMM.DBV"/>
    <w:docVar w:name="CoverAttorneyInitials" w:val="KMM"/>
    <w:docVar w:name="CoverAttorneyLastName" w:val="Moffitt"/>
    <w:docVar w:name="CoverBillType" w:val="b"/>
    <w:docVar w:name="CoverSenator" w:val="DBV"/>
    <w:docVar w:name="dvBillNumber" w:val="324"/>
    <w:docVar w:name="dvBillNumberPrefix" w:val="S. "/>
    <w:docVar w:name="dvOriginalBody" w:val="Senate"/>
    <w:docVar w:name="fulldraftpath" w:val="L:\S-RES\DBV\001PUBL.KMM.DBV.DOCX"/>
    <w:docVar w:name="NameofBody" w:val="S"/>
    <w:docVar w:name="vgroup2" w:val="S-RES"/>
  </w:docVars>
  <w:rsids>
    <w:rsidRoot w:val="00E81D4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53EF"/>
    <w:rsid w:val="00197DF1"/>
    <w:rsid w:val="001B3DD9"/>
    <w:rsid w:val="001B7E5D"/>
    <w:rsid w:val="001D3BAC"/>
    <w:rsid w:val="001D591D"/>
    <w:rsid w:val="001F136A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84B03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6D1C"/>
    <w:rsid w:val="008314D2"/>
    <w:rsid w:val="00856B8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736"/>
    <w:rsid w:val="00A02011"/>
    <w:rsid w:val="00A4011E"/>
    <w:rsid w:val="00A86015"/>
    <w:rsid w:val="00A9594E"/>
    <w:rsid w:val="00AE59C8"/>
    <w:rsid w:val="00B10098"/>
    <w:rsid w:val="00B5790D"/>
    <w:rsid w:val="00B85EB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2A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5546"/>
    <w:rsid w:val="00E76AD9"/>
    <w:rsid w:val="00E81D4D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D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710A81D-A1D5-4DA4-9854-C7EDED83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248</Words>
  <Characters>1278</Characters>
  <Application>Microsoft Office Word</Application>
  <DocSecurity>0</DocSecurity>
  <Lines>46</Lines>
  <Paragraphs>13</Paragraphs>
  <ScaleCrop>false</ScaleCrop>
  <Company> 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324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2019-01-08T22:38:00Z</dcterms:created>
  <dcterms:modified xsi:type="dcterms:W3CDTF">2019-01-08T22:38:00Z</dcterms:modified>
</cp:coreProperties>
</file>