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53B9" w:rsidRDefault="00E953B9" w:rsidP="00E22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22BFE" w:rsidRDefault="00E22BFE" w:rsidP="00E22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BFE" w:rsidRDefault="00E22BFE" w:rsidP="00E22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BFE" w:rsidRDefault="00E22BFE" w:rsidP="00E22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BFE" w:rsidRDefault="00E22BFE" w:rsidP="00E22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BFE" w:rsidRDefault="00E22BFE" w:rsidP="00E22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BFE" w:rsidRDefault="00E22BFE" w:rsidP="00E22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5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7EF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754" w:rsidRDefault="004A4754" w:rsidP="004A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C95051">
        <w:noBreakHyphen/>
      </w:r>
      <w:r>
        <w:t>1</w:t>
      </w:r>
      <w:r w:rsidR="00C95051">
        <w:noBreakHyphen/>
      </w:r>
      <w:r>
        <w:t>425, CODE OF LAWS OF SOUTH CAROLINA, 1976, RELATING TO THE UNIFORM START DATE FOR PUBLIC SCHOOLS, SO AS TO ELIMINATE THE REQUIREMENT AND VEST SOLE AUTHORITY FOR SETTING THE START DATE OF A DISTRICT IN THE SCHOOL BOARD OF THE DISTRICT.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7EF3" w:rsidRDefault="00C67E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7EF3" w:rsidRDefault="00C67E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754" w:rsidRDefault="00C67EF3" w:rsidP="004A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A4754">
        <w:t>Section 59</w:t>
      </w:r>
      <w:r w:rsidR="00C95051">
        <w:noBreakHyphen/>
      </w:r>
      <w:r w:rsidR="004A4754">
        <w:t>1</w:t>
      </w:r>
      <w:r w:rsidR="00C95051">
        <w:noBreakHyphen/>
      </w:r>
      <w:r w:rsidR="004A4754">
        <w:t>425(A) of the 1976 Code is amended to read:</w:t>
      </w:r>
    </w:p>
    <w:p w:rsidR="004A4754" w:rsidRDefault="004A4754" w:rsidP="004A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754" w:rsidRDefault="004A4754" w:rsidP="004A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E22E3B">
        <w:t xml:space="preserve">A local school district board of trustees of the State has the authority to establish an annual school calendar for teachers, staff, and students. The statutory school term is one hundred ninety days annually and must consist of a minimum of one hundred eighty days of instruction covering at least nine calendar months. </w:t>
      </w:r>
      <w:r w:rsidRPr="00A50E12">
        <w:rPr>
          <w:strike/>
        </w:rPr>
        <w:t>However, beginning with the 2007</w:t>
      </w:r>
      <w:r w:rsidR="00C95051">
        <w:rPr>
          <w:strike/>
        </w:rPr>
        <w:noBreakHyphen/>
      </w:r>
      <w:r w:rsidRPr="00A50E12">
        <w:rPr>
          <w:strike/>
        </w:rPr>
        <w:t>2008 school year, the opening date for students must not be before the third Monday in August, except for schools operating on a year</w:t>
      </w:r>
      <w:r w:rsidR="00C95051">
        <w:rPr>
          <w:strike/>
        </w:rPr>
        <w:noBreakHyphen/>
      </w:r>
      <w:r w:rsidRPr="00A50E12">
        <w:rPr>
          <w:strike/>
        </w:rPr>
        <w:t>round modified school calendar.</w:t>
      </w:r>
      <w:r w:rsidRPr="00E22E3B">
        <w:t xml:space="preserve"> Three days must be used for collegial professional development based upon the educational standards as required by Section 59</w:t>
      </w:r>
      <w:r w:rsidR="00C95051">
        <w:noBreakHyphen/>
      </w:r>
      <w:r w:rsidRPr="00E22E3B">
        <w:t>18</w:t>
      </w:r>
      <w:r w:rsidR="00C95051">
        <w:noBreakHyphen/>
      </w:r>
      <w:r w:rsidRPr="00E22E3B">
        <w:t>300. The professional development must address, at a minimum, academic achievement standards including strengthening teachers</w:t>
      </w:r>
      <w:r w:rsidR="00C95051" w:rsidRPr="00C95051">
        <w:t>’</w:t>
      </w:r>
      <w:r w:rsidRPr="00E22E3B">
        <w:t xml:space="preserve"> knowledge in their content area, teaching techniques, and assessment. No more than two days may be used for 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w:t>
      </w:r>
      <w:r>
        <w:t>”</w:t>
      </w:r>
    </w:p>
    <w:p w:rsidR="004A4754" w:rsidRDefault="004A4754" w:rsidP="004A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754" w:rsidRDefault="004A4754" w:rsidP="004A4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42BDF" w:rsidRDefault="00C950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53B9" w:rsidRDefault="00E953B9" w:rsidP="00E953B9">
      <w:pPr>
        <w:suppressAutoHyphens/>
      </w:pPr>
    </w:p>
    <w:sectPr w:rsidR="00E953B9" w:rsidSect="00E953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7EF3" w:rsidRDefault="00C67EF3" w:rsidP="009F0C77">
      <w:r>
        <w:separator/>
      </w:r>
    </w:p>
  </w:endnote>
  <w:endnote w:type="continuationSeparator" w:id="0">
    <w:p w:rsidR="00C67EF3" w:rsidRDefault="00C67E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0FCE18A-24D6-4D87-BAEA-334F5811E708}"/>
    <w:embedBold r:id="rId2" w:fontKey="{C863DF92-C806-40BC-9A73-361D0745CFC4}"/>
  </w:font>
  <w:font w:name="Calibri">
    <w:panose1 w:val="020F0502020204030204"/>
    <w:charset w:val="00"/>
    <w:family w:val="swiss"/>
    <w:pitch w:val="variable"/>
    <w:sig w:usb0="E00002FF" w:usb1="4000ACFF" w:usb2="00000001" w:usb3="00000000" w:csb0="0000019F" w:csb1="00000000"/>
    <w:embedRegular r:id="rId3" w:fontKey="{BEAF133B-DF5D-4C63-8CA2-9B049B70CA51}"/>
  </w:font>
  <w:font w:name="Segoe UI">
    <w:panose1 w:val="020B0502040204020203"/>
    <w:charset w:val="00"/>
    <w:family w:val="swiss"/>
    <w:pitch w:val="variable"/>
    <w:sig w:usb0="E10022FF" w:usb1="C000E47F" w:usb2="00000029" w:usb3="00000000" w:csb0="000001DF" w:csb1="00000000"/>
    <w:embedRegular r:id="rId4" w:fontKey="{AB6D8851-40CB-4E03-963D-745BF2D911B8}"/>
  </w:font>
  <w:font w:name="Cambria">
    <w:panose1 w:val="02040503050406030204"/>
    <w:charset w:val="00"/>
    <w:family w:val="roman"/>
    <w:pitch w:val="variable"/>
    <w:sig w:usb0="E00002FF" w:usb1="400004FF" w:usb2="00000000" w:usb3="00000000" w:csb0="0000019F" w:csb1="00000000"/>
    <w:embedRegular r:id="rId5" w:fontKey="{3623AF70-5651-42B6-8E0B-BE776D9E88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BDF" w:rsidRPr="00E953B9" w:rsidRDefault="00E953B9" w:rsidP="00E953B9">
    <w:pPr>
      <w:pStyle w:val="Footer"/>
      <w:tabs>
        <w:tab w:val="clear" w:pos="4680"/>
        <w:tab w:val="clear" w:pos="9360"/>
        <w:tab w:val="center" w:pos="2995"/>
      </w:tabs>
      <w:spacing w:before="120"/>
    </w:pPr>
    <w:r>
      <w:t>[3256]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7EF3" w:rsidRDefault="00C67EF3" w:rsidP="009F0C77">
      <w:r>
        <w:separator/>
      </w:r>
    </w:p>
  </w:footnote>
  <w:footnote w:type="continuationSeparator" w:id="0">
    <w:p w:rsidR="00C67EF3" w:rsidRDefault="00C67E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97WAB19"/>
    <w:docVar w:name="CoverBillType" w:val="b"/>
    <w:docVar w:name="DocPath" w:val="L:\Council\bills\AGM\19497WAB19.DOCX"/>
    <w:docVar w:name="dvBillNumber" w:val="3256"/>
    <w:docVar w:name="dvBillNumberPrefix" w:val="H. "/>
    <w:docVar w:name="dvOriginalBody" w:val="House"/>
    <w:docVar w:name="dvSteno" w:val="AGM"/>
    <w:docVar w:name="NameofBody" w:val="h"/>
    <w:docVar w:name="vGroup2" w:val="Council"/>
  </w:docVars>
  <w:rsids>
    <w:rsidRoot w:val="00C67EF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2BDF"/>
    <w:rsid w:val="0037079A"/>
    <w:rsid w:val="003C4DAB"/>
    <w:rsid w:val="003D01E8"/>
    <w:rsid w:val="003E5288"/>
    <w:rsid w:val="003F6D79"/>
    <w:rsid w:val="0041760A"/>
    <w:rsid w:val="00417C01"/>
    <w:rsid w:val="004403BD"/>
    <w:rsid w:val="00461441"/>
    <w:rsid w:val="004809EE"/>
    <w:rsid w:val="004A4754"/>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C7C83"/>
    <w:rsid w:val="008F0F33"/>
    <w:rsid w:val="008F4429"/>
    <w:rsid w:val="0094021A"/>
    <w:rsid w:val="009B44AF"/>
    <w:rsid w:val="009C6A0B"/>
    <w:rsid w:val="009F0C77"/>
    <w:rsid w:val="009F4DD1"/>
    <w:rsid w:val="00A02543"/>
    <w:rsid w:val="00A10FB6"/>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7EF3"/>
    <w:rsid w:val="00C74E9D"/>
    <w:rsid w:val="00C826DD"/>
    <w:rsid w:val="00C82FD3"/>
    <w:rsid w:val="00C92819"/>
    <w:rsid w:val="00C95051"/>
    <w:rsid w:val="00CC6B7B"/>
    <w:rsid w:val="00CD2089"/>
    <w:rsid w:val="00D73A67"/>
    <w:rsid w:val="00D970A9"/>
    <w:rsid w:val="00DB786F"/>
    <w:rsid w:val="00DF3845"/>
    <w:rsid w:val="00E22BFE"/>
    <w:rsid w:val="00E41911"/>
    <w:rsid w:val="00E44B57"/>
    <w:rsid w:val="00E92EEF"/>
    <w:rsid w:val="00E953B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D5EC0B-6134-4403-BA6D-2FB4900D2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7C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C8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BDD66-5E04-4A63-882E-8EE47E0E6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271</Words>
  <Characters>1399</Characters>
  <Application>Microsoft Office Word</Application>
  <DocSecurity>0</DocSecurity>
  <Lines>45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3256 Text of Previous Version (Dec. 18, 2018) - South Carolina Legislature Online</dc:title>
  <dc:creator>Angie Morgan</dc:creator>
  <cp:lastModifiedBy>S Volk</cp:lastModifiedBy>
  <cp:revision>2</cp:revision>
  <cp:lastPrinted>2018-12-17T22:57:00Z</cp:lastPrinted>
  <dcterms:created xsi:type="dcterms:W3CDTF">2018-12-18T21:24:00Z</dcterms:created>
  <dcterms:modified xsi:type="dcterms:W3CDTF">2018-12-18T21:24:00Z</dcterms:modified>
</cp:coreProperties>
</file>