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931" w:rsidRDefault="00BC69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403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3F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235 SO AS TO PROVIDE THAT A LAW ENFORCEMENT AGENCY SHALL NOT PURCHASE CELL</w:t>
      </w:r>
      <w:r>
        <w:noBreakHyphen/>
        <w:t>SITE SIMULATOR TECHNOLOGY FROM A COMPANY THAT REQUIRES THE PURCHASER OF THIS EQUIPMENT TO ENTER INTO A NONDISCLOSURE AGREEMENT</w:t>
      </w:r>
      <w:r w:rsidR="008E0F70">
        <w:t xml:space="preserve"> AND TO DEFINE THE TERM “CELL-SITE SIMULATOR TECHNOLOGY”.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035" w:rsidRDefault="00464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4035" w:rsidRDefault="00464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235.</w:t>
      </w:r>
      <w:r>
        <w:tab/>
        <w:t>(A)</w:t>
      </w:r>
      <w:r>
        <w:tab/>
        <w:t>A law enforcement agency shall not purchase cell</w:t>
      </w:r>
      <w:r>
        <w:noBreakHyphen/>
        <w:t>site simulator technology from a company that requires the purchaser of the equipment to enter into a nondisclosure agreement.</w:t>
      </w: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633FED">
        <w:t>‘</w:t>
      </w:r>
      <w:r>
        <w:t>cell</w:t>
      </w:r>
      <w:r>
        <w:noBreakHyphen/>
        <w:t>site simulator technology</w:t>
      </w:r>
      <w:r w:rsidRPr="00633FED">
        <w:t>’</w:t>
      </w:r>
      <w:r>
        <w:t xml:space="preserve"> means technology designed to intercept cell phone signals and capture text messages, emails, and other data.”</w:t>
      </w:r>
    </w:p>
    <w:p w:rsidR="00633FED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035" w:rsidRDefault="00633FED" w:rsidP="0063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949D4" w:rsidRDefault="00633F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6931" w:rsidRDefault="00BC6931" w:rsidP="00BC6931">
      <w:pPr>
        <w:suppressAutoHyphens/>
      </w:pPr>
    </w:p>
    <w:sectPr w:rsidR="00BC6931" w:rsidSect="00BC69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035" w:rsidRDefault="00464035" w:rsidP="009F0C77">
      <w:r>
        <w:separator/>
      </w:r>
    </w:p>
  </w:endnote>
  <w:endnote w:type="continuationSeparator" w:id="0">
    <w:p w:rsidR="00464035" w:rsidRDefault="004640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A350A6-CF56-4A0B-8DE3-BC405D9A0DE0}"/>
    <w:embedBold r:id="rId2" w:fontKey="{BA62BCE6-403B-4F7B-8856-E6EC0EE4F6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355971-D9C0-4012-804E-076DADA360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75B61E-E776-4380-B4D0-1A01FCBAAA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9D4" w:rsidRPr="00BC6931" w:rsidRDefault="00BC6931" w:rsidP="00BC69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035" w:rsidRDefault="00464035" w:rsidP="009F0C77">
      <w:r>
        <w:separator/>
      </w:r>
    </w:p>
  </w:footnote>
  <w:footnote w:type="continuationSeparator" w:id="0">
    <w:p w:rsidR="00464035" w:rsidRDefault="004640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52CM19"/>
    <w:docVar w:name="CoverBillType" w:val="b"/>
    <w:docVar w:name="DocPath" w:val="L:\Council\bills\GT\5552CM19.DOCX"/>
    <w:docVar w:name="dvBillNumber" w:val="329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6403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1EE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03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3FED"/>
    <w:rsid w:val="006913C9"/>
    <w:rsid w:val="0069470D"/>
    <w:rsid w:val="006D58AA"/>
    <w:rsid w:val="007042DC"/>
    <w:rsid w:val="00734F00"/>
    <w:rsid w:val="007A70AE"/>
    <w:rsid w:val="008362E8"/>
    <w:rsid w:val="0085786E"/>
    <w:rsid w:val="008A1768"/>
    <w:rsid w:val="008A489F"/>
    <w:rsid w:val="008E0F70"/>
    <w:rsid w:val="008F0F33"/>
    <w:rsid w:val="008F4429"/>
    <w:rsid w:val="0094021A"/>
    <w:rsid w:val="009B139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9D4"/>
    <w:rsid w:val="00A9741D"/>
    <w:rsid w:val="00AC34A2"/>
    <w:rsid w:val="00AD1C9A"/>
    <w:rsid w:val="00AD4B17"/>
    <w:rsid w:val="00B412D4"/>
    <w:rsid w:val="00BC693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00131-D5D7-427D-ADE7-B135C22F5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F6146-CBA1-4C78-8201-FE1D9E032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149</Words>
  <Characters>783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3290 Text of Previous Version (Dec. 18, 2018) - South Carolina Legislature Online</dc:title>
  <dc:creator>Gwen Thurmond</dc:creator>
  <cp:lastModifiedBy>S Volk</cp:lastModifiedBy>
  <cp:revision>2</cp:revision>
  <cp:lastPrinted>2018-11-20T20:35:00Z</cp:lastPrinted>
  <dcterms:created xsi:type="dcterms:W3CDTF">2018-12-18T22:00:00Z</dcterms:created>
  <dcterms:modified xsi:type="dcterms:W3CDTF">2018-12-18T22:00:00Z</dcterms:modified>
</cp:coreProperties>
</file>