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6C1" w:rsidRDefault="00DA3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A36C1" w:rsidRPr="00DA36C1" w:rsidRDefault="00DA3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A36C1" w:rsidRDefault="00DA3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6C1" w:rsidRDefault="00DA3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A36C1" w:rsidRDefault="00DA3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2019</w:t>
      </w:r>
    </w:p>
    <w:p w:rsidR="00DA36C1" w:rsidRDefault="00DA3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6C1" w:rsidRPr="00DA36C1" w:rsidRDefault="00DA36C1" w:rsidP="00DA36C1">
      <w:pPr>
        <w:tabs>
          <w:tab w:val="right" w:pos="5933"/>
        </w:tabs>
        <w:suppressAutoHyphens/>
      </w:pPr>
      <w:r>
        <w:tab/>
      </w:r>
      <w:r>
        <w:rPr>
          <w:b/>
          <w:sz w:val="36"/>
        </w:rPr>
        <w:t>H. 3312</w:t>
      </w:r>
    </w:p>
    <w:p w:rsidR="00DA36C1" w:rsidRDefault="00DA3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6C1" w:rsidRDefault="00DA36C1" w:rsidP="00DA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 Newton and R. Williams</w:t>
      </w:r>
    </w:p>
    <w:p w:rsidR="00DA36C1" w:rsidRDefault="00DA3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6C1" w:rsidRDefault="00DA3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2/7/19--H.</w:t>
      </w:r>
    </w:p>
    <w:p w:rsidR="00DA36C1" w:rsidRDefault="00DA3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DA36C1" w:rsidRPr="00DA36C1" w:rsidRDefault="00DA36C1" w:rsidP="00DA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36C1" w:rsidRDefault="00DA3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6C1" w:rsidRPr="00DA36C1" w:rsidRDefault="00DA36C1" w:rsidP="00DA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DA36C1" w:rsidRDefault="00DA3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3312) </w:t>
      </w:r>
      <w:r w:rsidRPr="00DA36C1">
        <w:rPr>
          <w:color w:val="000000" w:themeColor="text1"/>
          <w:u w:color="000000" w:themeColor="text1"/>
        </w:rPr>
        <w:t>to amend Sections 56</w:t>
      </w:r>
      <w:r w:rsidRPr="00DA36C1">
        <w:rPr>
          <w:color w:val="000000" w:themeColor="text1"/>
          <w:u w:color="000000" w:themeColor="text1"/>
        </w:rPr>
        <w:noBreakHyphen/>
        <w:t>1</w:t>
      </w:r>
      <w:r w:rsidRPr="00DA36C1">
        <w:rPr>
          <w:color w:val="000000" w:themeColor="text1"/>
          <w:u w:color="000000" w:themeColor="text1"/>
        </w:rPr>
        <w:noBreakHyphen/>
        <w:t>170, 56</w:t>
      </w:r>
      <w:r w:rsidRPr="00DA36C1">
        <w:rPr>
          <w:color w:val="000000" w:themeColor="text1"/>
          <w:u w:color="000000" w:themeColor="text1"/>
        </w:rPr>
        <w:noBreakHyphen/>
        <w:t>1</w:t>
      </w:r>
      <w:r w:rsidRPr="00DA36C1">
        <w:rPr>
          <w:color w:val="000000" w:themeColor="text1"/>
          <w:u w:color="000000" w:themeColor="text1"/>
        </w:rPr>
        <w:noBreakHyphen/>
        <w:t>390, 56</w:t>
      </w:r>
      <w:r w:rsidRPr="00DA36C1">
        <w:rPr>
          <w:color w:val="000000" w:themeColor="text1"/>
          <w:u w:color="000000" w:themeColor="text1"/>
        </w:rPr>
        <w:noBreakHyphen/>
        <w:t>1</w:t>
      </w:r>
      <w:r w:rsidRPr="00DA36C1">
        <w:rPr>
          <w:color w:val="000000" w:themeColor="text1"/>
          <w:u w:color="000000" w:themeColor="text1"/>
        </w:rPr>
        <w:noBreakHyphen/>
        <w:t>395, 56</w:t>
      </w:r>
      <w:r w:rsidRPr="00DA36C1">
        <w:rPr>
          <w:color w:val="000000" w:themeColor="text1"/>
          <w:u w:color="000000" w:themeColor="text1"/>
        </w:rPr>
        <w:noBreakHyphen/>
        <w:t>1</w:t>
      </w:r>
      <w:r w:rsidRPr="00DA36C1">
        <w:rPr>
          <w:color w:val="000000" w:themeColor="text1"/>
          <w:u w:color="000000" w:themeColor="text1"/>
        </w:rPr>
        <w:noBreakHyphen/>
        <w:t>400, 56</w:t>
      </w:r>
      <w:r w:rsidRPr="00DA36C1">
        <w:rPr>
          <w:color w:val="000000" w:themeColor="text1"/>
          <w:u w:color="000000" w:themeColor="text1"/>
        </w:rPr>
        <w:noBreakHyphen/>
        <w:t>1</w:t>
      </w:r>
      <w:r w:rsidRPr="00DA36C1">
        <w:rPr>
          <w:color w:val="000000" w:themeColor="text1"/>
          <w:u w:color="000000" w:themeColor="text1"/>
        </w:rPr>
        <w:noBreakHyphen/>
        <w:t>460</w:t>
      </w:r>
      <w:r>
        <w:t>, etc., respectfully</w:t>
      </w:r>
    </w:p>
    <w:p w:rsidR="00DA36C1" w:rsidRPr="00DA36C1" w:rsidRDefault="00DA36C1" w:rsidP="00DA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A36C1" w:rsidRDefault="00DA3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A36C1" w:rsidRDefault="00DA3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6C1" w:rsidRDefault="00DA3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DA36C1" w:rsidRPr="00DA36C1" w:rsidRDefault="00DA36C1" w:rsidP="00DA3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36C1" w:rsidRDefault="00DA3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6C1" w:rsidRDefault="00DA3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A36C1" w:rsidSect="00DA36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C637C" w:rsidRDefault="00BC63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6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D28E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5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75336">
        <w:rPr>
          <w:color w:val="000000" w:themeColor="text1"/>
          <w:u w:color="000000" w:themeColor="text1"/>
        </w:rPr>
        <w:t>TO AMEND SECTIONS 56</w:t>
      </w:r>
      <w:r w:rsidR="00B32067">
        <w:rPr>
          <w:color w:val="000000" w:themeColor="text1"/>
          <w:u w:color="000000" w:themeColor="text1"/>
        </w:rPr>
        <w:noBreakHyphen/>
      </w:r>
      <w:r w:rsidRPr="00675336">
        <w:rPr>
          <w:color w:val="000000" w:themeColor="text1"/>
          <w:u w:color="000000" w:themeColor="text1"/>
        </w:rPr>
        <w:t>1</w:t>
      </w:r>
      <w:r w:rsidR="00B32067">
        <w:rPr>
          <w:color w:val="000000" w:themeColor="text1"/>
          <w:u w:color="000000" w:themeColor="text1"/>
        </w:rPr>
        <w:noBreakHyphen/>
      </w:r>
      <w:r w:rsidRPr="00675336">
        <w:rPr>
          <w:color w:val="000000" w:themeColor="text1"/>
          <w:u w:color="000000" w:themeColor="text1"/>
        </w:rPr>
        <w:t>170, 56</w:t>
      </w:r>
      <w:r w:rsidR="00B32067">
        <w:rPr>
          <w:color w:val="000000" w:themeColor="text1"/>
          <w:u w:color="000000" w:themeColor="text1"/>
        </w:rPr>
        <w:noBreakHyphen/>
      </w:r>
      <w:r w:rsidRPr="00675336">
        <w:rPr>
          <w:color w:val="000000" w:themeColor="text1"/>
          <w:u w:color="000000" w:themeColor="text1"/>
        </w:rPr>
        <w:t>1</w:t>
      </w:r>
      <w:r w:rsidR="00B32067">
        <w:rPr>
          <w:color w:val="000000" w:themeColor="text1"/>
          <w:u w:color="000000" w:themeColor="text1"/>
        </w:rPr>
        <w:noBreakHyphen/>
      </w:r>
      <w:r w:rsidRPr="00675336">
        <w:rPr>
          <w:color w:val="000000" w:themeColor="text1"/>
          <w:u w:color="000000" w:themeColor="text1"/>
        </w:rPr>
        <w:t>390, 56</w:t>
      </w:r>
      <w:r w:rsidR="00B32067">
        <w:rPr>
          <w:color w:val="000000" w:themeColor="text1"/>
          <w:u w:color="000000" w:themeColor="text1"/>
        </w:rPr>
        <w:noBreakHyphen/>
      </w:r>
      <w:r w:rsidRPr="00675336">
        <w:rPr>
          <w:color w:val="000000" w:themeColor="text1"/>
          <w:u w:color="000000" w:themeColor="text1"/>
        </w:rPr>
        <w:t>1</w:t>
      </w:r>
      <w:r w:rsidR="00B32067">
        <w:rPr>
          <w:color w:val="000000" w:themeColor="text1"/>
          <w:u w:color="000000" w:themeColor="text1"/>
        </w:rPr>
        <w:noBreakHyphen/>
      </w:r>
      <w:r w:rsidRPr="00675336">
        <w:rPr>
          <w:color w:val="000000" w:themeColor="text1"/>
          <w:u w:color="000000" w:themeColor="text1"/>
        </w:rPr>
        <w:t>395, 56</w:t>
      </w:r>
      <w:r w:rsidR="00B32067">
        <w:rPr>
          <w:color w:val="000000" w:themeColor="text1"/>
          <w:u w:color="000000" w:themeColor="text1"/>
        </w:rPr>
        <w:noBreakHyphen/>
      </w:r>
      <w:r w:rsidRPr="00675336">
        <w:rPr>
          <w:color w:val="000000" w:themeColor="text1"/>
          <w:u w:color="000000" w:themeColor="text1"/>
        </w:rPr>
        <w:t>1</w:t>
      </w:r>
      <w:r w:rsidR="00B32067">
        <w:rPr>
          <w:color w:val="000000" w:themeColor="text1"/>
          <w:u w:color="000000" w:themeColor="text1"/>
        </w:rPr>
        <w:noBreakHyphen/>
      </w:r>
      <w:r w:rsidRPr="00675336">
        <w:rPr>
          <w:color w:val="000000" w:themeColor="text1"/>
          <w:u w:color="000000" w:themeColor="text1"/>
        </w:rPr>
        <w:t>400, 56</w:t>
      </w:r>
      <w:r w:rsidR="00B32067">
        <w:rPr>
          <w:color w:val="000000" w:themeColor="text1"/>
          <w:u w:color="000000" w:themeColor="text1"/>
        </w:rPr>
        <w:noBreakHyphen/>
      </w:r>
      <w:r w:rsidRPr="00675336">
        <w:rPr>
          <w:color w:val="000000" w:themeColor="text1"/>
          <w:u w:color="000000" w:themeColor="text1"/>
        </w:rPr>
        <w:t>1</w:t>
      </w:r>
      <w:r w:rsidR="00B32067">
        <w:rPr>
          <w:color w:val="000000" w:themeColor="text1"/>
          <w:u w:color="000000" w:themeColor="text1"/>
        </w:rPr>
        <w:noBreakHyphen/>
      </w:r>
      <w:r w:rsidRPr="00675336">
        <w:rPr>
          <w:color w:val="000000" w:themeColor="text1"/>
          <w:u w:color="000000" w:themeColor="text1"/>
        </w:rPr>
        <w:t>460, 56</w:t>
      </w:r>
      <w:r w:rsidR="00B32067">
        <w:rPr>
          <w:color w:val="000000" w:themeColor="text1"/>
          <w:u w:color="000000" w:themeColor="text1"/>
        </w:rPr>
        <w:noBreakHyphen/>
      </w:r>
      <w:r w:rsidRPr="00675336">
        <w:rPr>
          <w:color w:val="000000" w:themeColor="text1"/>
          <w:u w:color="000000" w:themeColor="text1"/>
        </w:rPr>
        <w:t>1</w:t>
      </w:r>
      <w:r w:rsidR="00B32067">
        <w:rPr>
          <w:color w:val="000000" w:themeColor="text1"/>
          <w:u w:color="000000" w:themeColor="text1"/>
        </w:rPr>
        <w:noBreakHyphen/>
      </w:r>
      <w:r w:rsidRPr="00675336">
        <w:rPr>
          <w:color w:val="000000" w:themeColor="text1"/>
          <w:u w:color="000000" w:themeColor="text1"/>
        </w:rPr>
        <w:t>550, 56</w:t>
      </w:r>
      <w:r w:rsidR="00B32067">
        <w:rPr>
          <w:color w:val="000000" w:themeColor="text1"/>
          <w:u w:color="000000" w:themeColor="text1"/>
        </w:rPr>
        <w:noBreakHyphen/>
      </w:r>
      <w:r w:rsidRPr="00675336">
        <w:rPr>
          <w:color w:val="000000" w:themeColor="text1"/>
          <w:u w:color="000000" w:themeColor="text1"/>
        </w:rPr>
        <w:t>1</w:t>
      </w:r>
      <w:r w:rsidR="00B32067">
        <w:rPr>
          <w:color w:val="000000" w:themeColor="text1"/>
          <w:u w:color="000000" w:themeColor="text1"/>
        </w:rPr>
        <w:noBreakHyphen/>
      </w:r>
      <w:r w:rsidRPr="00675336">
        <w:rPr>
          <w:color w:val="000000" w:themeColor="text1"/>
          <w:u w:color="000000" w:themeColor="text1"/>
        </w:rPr>
        <w:t>740, 56</w:t>
      </w:r>
      <w:r w:rsidR="00B32067">
        <w:rPr>
          <w:color w:val="000000" w:themeColor="text1"/>
          <w:u w:color="000000" w:themeColor="text1"/>
        </w:rPr>
        <w:noBreakHyphen/>
      </w:r>
      <w:r w:rsidRPr="00675336">
        <w:rPr>
          <w:color w:val="000000" w:themeColor="text1"/>
          <w:u w:color="000000" w:themeColor="text1"/>
        </w:rPr>
        <w:t>1</w:t>
      </w:r>
      <w:r w:rsidR="00B32067">
        <w:rPr>
          <w:color w:val="000000" w:themeColor="text1"/>
          <w:u w:color="000000" w:themeColor="text1"/>
        </w:rPr>
        <w:noBreakHyphen/>
      </w:r>
      <w:r w:rsidRPr="00675336">
        <w:rPr>
          <w:color w:val="000000" w:themeColor="text1"/>
          <w:u w:color="000000" w:themeColor="text1"/>
        </w:rPr>
        <w:t>746, 56</w:t>
      </w:r>
      <w:r w:rsidR="00B32067">
        <w:rPr>
          <w:color w:val="000000" w:themeColor="text1"/>
          <w:u w:color="000000" w:themeColor="text1"/>
        </w:rPr>
        <w:noBreakHyphen/>
      </w:r>
      <w:r w:rsidRPr="00675336">
        <w:rPr>
          <w:color w:val="000000" w:themeColor="text1"/>
          <w:u w:color="000000" w:themeColor="text1"/>
        </w:rPr>
        <w:t>1</w:t>
      </w:r>
      <w:r w:rsidR="00B32067">
        <w:rPr>
          <w:color w:val="000000" w:themeColor="text1"/>
          <w:u w:color="000000" w:themeColor="text1"/>
        </w:rPr>
        <w:noBreakHyphen/>
      </w:r>
      <w:r w:rsidRPr="00675336">
        <w:rPr>
          <w:color w:val="000000" w:themeColor="text1"/>
          <w:u w:color="000000" w:themeColor="text1"/>
        </w:rPr>
        <w:t>2080, 56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355, 56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1230, 56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1290, 56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1335, 56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2545, 56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3500, 56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3600, 56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3800, 56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3950, 56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4100, 56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4200, 56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4410, 56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4510, 56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4600, 56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4800, 56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5400, 56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6000, 56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7200, 56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7300, 56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7310, 56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7320, 56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7330, 56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7340, 56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7350, 56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7370, 56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7780, 56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7800, 56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7950, 56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8000, 56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8200, 56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8300, 56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8600, 56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8710, 56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9400, 56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9500, 56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9600, 56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9710, 56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10010, 56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10110,  56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10210, 56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10310, 56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11450, 56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Pr>
          <w:color w:val="000000" w:themeColor="text1"/>
          <w:u w:color="000000" w:themeColor="text1"/>
        </w:rPr>
        <w:t>12610,</w:t>
      </w:r>
      <w:r w:rsidRPr="00675336">
        <w:rPr>
          <w:color w:val="000000" w:themeColor="text1"/>
          <w:u w:color="000000" w:themeColor="text1"/>
        </w:rPr>
        <w:t xml:space="preserve">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Pr>
          <w:color w:val="000000" w:themeColor="text1"/>
          <w:u w:color="000000" w:themeColor="text1"/>
        </w:rPr>
        <w:t>13310,</w:t>
      </w:r>
      <w:r w:rsidRPr="00675336">
        <w:rPr>
          <w:color w:val="000000" w:themeColor="text1"/>
          <w:u w:color="000000" w:themeColor="text1"/>
        </w:rPr>
        <w:t xml:space="preserve"> 56</w:t>
      </w:r>
      <w:r w:rsidR="00B32067">
        <w:rPr>
          <w:color w:val="000000" w:themeColor="text1"/>
          <w:u w:color="000000" w:themeColor="text1"/>
        </w:rPr>
        <w:noBreakHyphen/>
      </w:r>
      <w:r w:rsidRPr="00675336">
        <w:rPr>
          <w:color w:val="000000" w:themeColor="text1"/>
          <w:u w:color="000000" w:themeColor="text1"/>
        </w:rPr>
        <w:t>5</w:t>
      </w:r>
      <w:r w:rsidR="00B32067">
        <w:rPr>
          <w:color w:val="000000" w:themeColor="text1"/>
          <w:u w:color="000000" w:themeColor="text1"/>
        </w:rPr>
        <w:noBreakHyphen/>
      </w:r>
      <w:r>
        <w:rPr>
          <w:color w:val="000000" w:themeColor="text1"/>
          <w:u w:color="000000" w:themeColor="text1"/>
        </w:rPr>
        <w:t>750,</w:t>
      </w:r>
      <w:r w:rsidRPr="00675336">
        <w:rPr>
          <w:color w:val="000000" w:themeColor="text1"/>
          <w:u w:color="000000" w:themeColor="text1"/>
        </w:rPr>
        <w:t xml:space="preserve"> AND 56</w:t>
      </w:r>
      <w:r w:rsidR="00B32067">
        <w:rPr>
          <w:color w:val="000000" w:themeColor="text1"/>
          <w:u w:color="000000" w:themeColor="text1"/>
        </w:rPr>
        <w:noBreakHyphen/>
      </w:r>
      <w:r w:rsidRPr="00675336">
        <w:rPr>
          <w:color w:val="000000" w:themeColor="text1"/>
          <w:u w:color="000000" w:themeColor="text1"/>
        </w:rPr>
        <w:t>5</w:t>
      </w:r>
      <w:r w:rsidR="00B32067">
        <w:rPr>
          <w:color w:val="000000" w:themeColor="text1"/>
          <w:u w:color="000000" w:themeColor="text1"/>
        </w:rPr>
        <w:noBreakHyphen/>
      </w:r>
      <w:r w:rsidRPr="00675336">
        <w:rPr>
          <w:color w:val="000000" w:themeColor="text1"/>
          <w:u w:color="000000" w:themeColor="text1"/>
        </w:rPr>
        <w:t>2942, CODE OF LAWS OF SOUTH CAROL</w:t>
      </w:r>
      <w:r>
        <w:rPr>
          <w:color w:val="000000" w:themeColor="text1"/>
          <w:u w:color="000000" w:themeColor="text1"/>
        </w:rPr>
        <w:t>INA, 1976, ALL RELATING TO THE APPLICATION OF RESTRICTIONS ON A PERSON</w:t>
      </w:r>
      <w:r w:rsidR="00B32067" w:rsidRPr="00B32067">
        <w:rPr>
          <w:color w:val="000000" w:themeColor="text1"/>
          <w:u w:color="000000" w:themeColor="text1"/>
        </w:rPr>
        <w:t>’</w:t>
      </w:r>
      <w:r>
        <w:rPr>
          <w:color w:val="000000" w:themeColor="text1"/>
          <w:u w:color="000000" w:themeColor="text1"/>
        </w:rPr>
        <w:t>S DRIVER</w:t>
      </w:r>
      <w:r w:rsidR="00B32067" w:rsidRPr="00B32067">
        <w:rPr>
          <w:color w:val="000000" w:themeColor="text1"/>
          <w:u w:color="000000" w:themeColor="text1"/>
        </w:rPr>
        <w:t>’</w:t>
      </w:r>
      <w:r>
        <w:rPr>
          <w:color w:val="000000" w:themeColor="text1"/>
          <w:u w:color="000000" w:themeColor="text1"/>
        </w:rPr>
        <w:t>S LICENSE,</w:t>
      </w:r>
      <w:r w:rsidRPr="00675336">
        <w:rPr>
          <w:color w:val="000000" w:themeColor="text1"/>
          <w:u w:color="000000" w:themeColor="text1"/>
        </w:rPr>
        <w:t xml:space="preserve"> FEES ASSESSED FOR THE REINSTATEMENT OF A DRIVER</w:t>
      </w:r>
      <w:r w:rsidR="00B32067" w:rsidRPr="00B32067">
        <w:rPr>
          <w:color w:val="000000" w:themeColor="text1"/>
          <w:u w:color="000000" w:themeColor="text1"/>
        </w:rPr>
        <w:t>’</w:t>
      </w:r>
      <w:r w:rsidRPr="00675336">
        <w:rPr>
          <w:color w:val="000000" w:themeColor="text1"/>
          <w:u w:color="000000" w:themeColor="text1"/>
        </w:rPr>
        <w:t>S LICENSE, THE SURRENDER OF A DRIVER</w:t>
      </w:r>
      <w:r w:rsidR="00B32067" w:rsidRPr="00B32067">
        <w:rPr>
          <w:color w:val="000000" w:themeColor="text1"/>
          <w:u w:color="000000" w:themeColor="text1"/>
        </w:rPr>
        <w:t>’</w:t>
      </w:r>
      <w:r w:rsidRPr="00675336">
        <w:rPr>
          <w:color w:val="000000" w:themeColor="text1"/>
          <w:u w:color="000000" w:themeColor="text1"/>
        </w:rPr>
        <w:t>S LICENSE WHEN THE LICENSE IS SUSPENDED OR REVOKED, THE PLACEMENT OF AN INTERLOCK DEVICE ON THE VEHICLES OF CERTAIN PERSONS WHO HAVE BEEN CONVICTED OF OPERATING A VEHICLE WHILE UNDER THE INFLUENCE OF ALCOHOL OR ANOTHER SUBSTANCE, PENALTIES IMPOSED UPON A PERSON WHO OPERATES A VEHICLE WITH A LICENSE THAT HAS BEEN CANCELED, SUSPENDED, OR REVOKED, THE FEE IMPOSED FOR EXPEDITING A REQUEST FOR A COPY OF  CERTAIN DEPARTMENT OF MOTOR VEHICLES</w:t>
      </w:r>
      <w:r w:rsidR="00B32067" w:rsidRPr="00B32067">
        <w:rPr>
          <w:color w:val="000000" w:themeColor="text1"/>
          <w:u w:color="000000" w:themeColor="text1"/>
        </w:rPr>
        <w:t>’</w:t>
      </w:r>
      <w:r w:rsidRPr="00675336">
        <w:rPr>
          <w:color w:val="000000" w:themeColor="text1"/>
          <w:u w:color="000000" w:themeColor="text1"/>
        </w:rPr>
        <w:t xml:space="preserve"> DOCUMENTS, THE SUSPENSION OF A DRIVER</w:t>
      </w:r>
      <w:r w:rsidR="00B32067" w:rsidRPr="00B32067">
        <w:rPr>
          <w:color w:val="000000" w:themeColor="text1"/>
          <w:u w:color="000000" w:themeColor="text1"/>
        </w:rPr>
        <w:t>’</w:t>
      </w:r>
      <w:r w:rsidRPr="00675336">
        <w:rPr>
          <w:color w:val="000000" w:themeColor="text1"/>
          <w:u w:color="000000" w:themeColor="text1"/>
        </w:rPr>
        <w:t>S LICENSE AND THE ISSUANCE OF A SPECIAL RESTRICTED DRIVER</w:t>
      </w:r>
      <w:r w:rsidR="00B32067" w:rsidRPr="00B32067">
        <w:rPr>
          <w:color w:val="000000" w:themeColor="text1"/>
          <w:u w:color="000000" w:themeColor="text1"/>
        </w:rPr>
        <w:t>’</w:t>
      </w:r>
      <w:r w:rsidRPr="00675336">
        <w:rPr>
          <w:color w:val="000000" w:themeColor="text1"/>
          <w:u w:color="000000" w:themeColor="text1"/>
        </w:rPr>
        <w:t>S LICENSE, THE ISSUANCE OF A COMMERCIAL DRIVER</w:t>
      </w:r>
      <w:r w:rsidR="00B32067" w:rsidRPr="00B32067">
        <w:rPr>
          <w:color w:val="000000" w:themeColor="text1"/>
          <w:u w:color="000000" w:themeColor="text1"/>
        </w:rPr>
        <w:t>’</w:t>
      </w:r>
      <w:r w:rsidRPr="00675336">
        <w:rPr>
          <w:color w:val="000000" w:themeColor="text1"/>
          <w:u w:color="000000" w:themeColor="text1"/>
        </w:rPr>
        <w:t xml:space="preserve">S LICENSE, THE PERIOD FOR PROCURING A LICENSE PLATE FOR A MOTOR VEHICLE, THE ISSUANCE OF TEMPORARY LICENSE PLATES, AND THE TRANSFER OF A LICENSE </w:t>
      </w:r>
      <w:r w:rsidRPr="00675336">
        <w:rPr>
          <w:color w:val="000000" w:themeColor="text1"/>
          <w:u w:color="000000" w:themeColor="text1"/>
        </w:rPr>
        <w:lastRenderedPageBreak/>
        <w:t>PLATE FROM ONE VEHICLE TO ANOTHER VEHICLE, THE SUSPENSION OR REVOCATION OF A COMMERCIAL VEHICLE REGISTRATION CARD AND LICENSE PLATE, THE FEE TO OBTAIN AN IDENTIFIER, LICENSE PLATE SPECIFICATIONS AND THE ISSUANCE OF NEW LICENSE PLATES, THE TRANSFER OF A LICENSE PLATE FROM ONE VEHICLE TO ANOTHER VEHICLE, THE SUSPENS</w:t>
      </w:r>
      <w:r>
        <w:rPr>
          <w:color w:val="000000" w:themeColor="text1"/>
          <w:u w:color="000000" w:themeColor="text1"/>
        </w:rPr>
        <w:t xml:space="preserve">ION OF A MOTOR VEHICLE LICENSE </w:t>
      </w:r>
      <w:r w:rsidRPr="00675336">
        <w:rPr>
          <w:color w:val="000000" w:themeColor="text1"/>
          <w:u w:color="000000" w:themeColor="text1"/>
        </w:rPr>
        <w:t xml:space="preserve">PLATE WHEN ITS DRIVER FAILS TO PAY A TOLL, THE DISPERSEMENT OF FEES COLLECTED FROM THE ISSUANCE OF CONSERVE SOUTH CAROLINA SPECIAL LICENSE PLATES, PENN CENTER  SPECIAL LICENSE PLATES, SOUTH CAROLINA NURSES SPECIAL LICENSE PLATES, AMERICAN LEGION SPECIAL LICENSE PLATES, KEEP SOUTH CAROLINA BEAUTIFUL SPECIAL LICENSE PLATES, SOUTH CAROLINA ELKS ASSOCIATION  SPECIAL LICENSE PLATES, CAROLINA PANTHERS SPECIAL LICENSE PLATES, SHARE THE ROAD SPECIAL LICENSE PLATES, </w:t>
      </w:r>
      <w:r>
        <w:rPr>
          <w:color w:val="000000" w:themeColor="text1"/>
          <w:u w:color="000000" w:themeColor="text1"/>
        </w:rPr>
        <w:t xml:space="preserve">SOUTH CAROLINA WILDLIFE SPECIAL LICENSE PLATES, </w:t>
      </w:r>
      <w:r w:rsidRPr="00675336">
        <w:rPr>
          <w:color w:val="000000" w:themeColor="text1"/>
          <w:u w:color="000000" w:themeColor="text1"/>
        </w:rPr>
        <w:t xml:space="preserve">SONS OF CONFEDERATE VETERANS SPECIAL LICENSE PLATES, FRATERNAL ORDER OF POLICE SPECIAL LICENSE PLATES, UNITED STATES ARMED SERVICES SPECIAL LICENSE PLATES, ARTS AWARENESS SPECIAL LICENSE PLATES, SALTWATER FISHING SPECIAL LICENSE PLATES, SUPPORT OUR TROOPS SPECIAL LICENSE PLATES, EMERGENCY MEDICAL SERVICE SPECIAL LICENSE PLATES, NATIVE AMERICAN SPECIAL LICENSE PLATES, SOUTH CAROLINA PEACH COUNCIL SPECIAL LICENSE PLATES, CAREER RESEARCH CENTERS OF THE CAROLINAS SPECIAL LICENSE PLATES, VIETNAM WAR VETERANS SPECIAL LICENSE PLATES, SOUTH CAROLINA AQUARIUM SPECIAL LICENSE PLATES, HUNTING ISLAND STATE PARK SPECIAL LICENSE PLATES, NONPROFIT ORGANIZATION SPECIAL LICENSE PLATES, SPECIAL LICENSE PLATES PRODUCTION AND DISTRIBUTION GUIDELINES, ROTARY INTERNATIONAL SPECIAL LICENSE PLATES, MARINE CORPS LEAGUE SPECIAL LICENSE PLATES, DUCKS UNLIMITED SPECIAL LICENSE PLATES, NASCAR SPECIAL LICENSE PLATES, MORRIS ISLAND LIGHTHOUSE SPECIAL LICENSE PLATES, GOD BLESS AMERICA SPECIAL LICENSE PLATES, NO  MORE HOMELESS PETS SPECIAL LICENSE PLATES, HERITAGE CLASSIC FOUNDATION SPECIAL LICENSE PLATES, </w:t>
      </w:r>
      <w:r w:rsidRPr="00675336">
        <w:rPr>
          <w:color w:val="000000" w:themeColor="text1"/>
          <w:u w:color="000000" w:themeColor="text1"/>
        </w:rPr>
        <w:lastRenderedPageBreak/>
        <w:t xml:space="preserve">PARROT HEAD SPECIAL LICENSE PLATES, OPERATION DESERT STORM </w:t>
      </w:r>
      <w:r w:rsidR="00B32067">
        <w:rPr>
          <w:color w:val="000000" w:themeColor="text1"/>
          <w:u w:color="000000" w:themeColor="text1"/>
        </w:rPr>
        <w:noBreakHyphen/>
      </w:r>
      <w:r w:rsidRPr="00675336">
        <w:rPr>
          <w:color w:val="000000" w:themeColor="text1"/>
          <w:u w:color="000000" w:themeColor="text1"/>
        </w:rPr>
        <w:t xml:space="preserve"> DESERT SHIELD VETERANS SPECIAL LICENSE PLATES, OPERATION ENDURING FREEDOM VETERAN</w:t>
      </w:r>
      <w:r w:rsidR="00067D7B">
        <w:rPr>
          <w:color w:val="000000" w:themeColor="text1"/>
          <w:u w:color="000000" w:themeColor="text1"/>
        </w:rPr>
        <w:t>S</w:t>
      </w:r>
      <w:r w:rsidRPr="00675336">
        <w:rPr>
          <w:color w:val="000000" w:themeColor="text1"/>
          <w:u w:color="000000" w:themeColor="text1"/>
        </w:rPr>
        <w:t xml:space="preserve"> SPECIAL LICENSE PLATES, OPERATION IRAQI FREEDOM VETERAN</w:t>
      </w:r>
      <w:r w:rsidR="00067D7B">
        <w:rPr>
          <w:color w:val="000000" w:themeColor="text1"/>
          <w:u w:color="000000" w:themeColor="text1"/>
        </w:rPr>
        <w:t>S</w:t>
      </w:r>
      <w:r w:rsidRPr="00675336">
        <w:rPr>
          <w:color w:val="000000" w:themeColor="text1"/>
          <w:u w:color="000000" w:themeColor="text1"/>
        </w:rPr>
        <w:t xml:space="preserve"> SPECIAL LICENSE PLATES, HISTORIC SPECIAL MOTOR VEHICLE SPECIAL LICENSE PLATES, SOUTH CAROLINA WILDLIFE FEDERATION SPECIAL LICENSE PLATES, MOTORCYCLE AWARENESS ALLIANCE SPECIAL LICENSE PLATES, A MOTOR VEHICLE DRIVER</w:t>
      </w:r>
      <w:r w:rsidR="00B32067" w:rsidRPr="00B32067">
        <w:rPr>
          <w:color w:val="000000" w:themeColor="text1"/>
          <w:u w:color="000000" w:themeColor="text1"/>
        </w:rPr>
        <w:t>’</w:t>
      </w:r>
      <w:r w:rsidRPr="00675336">
        <w:rPr>
          <w:color w:val="000000" w:themeColor="text1"/>
          <w:u w:color="000000" w:themeColor="text1"/>
        </w:rPr>
        <w:t>S FAILURE TO STOP WHEN SIGNALED BY A LAW ENFORCEMENT VEHICLE, AND THE IMMOBILIZATION OF CERTAIN VEHICLES, ALL SO AS TO SUBSTITUTE THE TERM “DEPARTMENT OF MOTOR VEHICLES” FOR THE TERM “COMPTROLLER GENERAL”, AND TO MAKE TECHNICAL CHANGES.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28EB" w:rsidRDefault="001D28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B32067">
        <w:noBreakHyphen/>
      </w:r>
      <w:r>
        <w:t>1</w:t>
      </w:r>
      <w:r w:rsidR="00B32067">
        <w:noBreakHyphen/>
      </w:r>
      <w:r>
        <w:t>170(B)(3) of the 1976 Code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“(3)</w:t>
      </w:r>
      <w:r w:rsidRPr="00317C48">
        <w:tab/>
        <w:t>The fee for each special restricted driver</w:t>
      </w:r>
      <w:r w:rsidR="00B32067" w:rsidRPr="00B32067">
        <w:t>’</w:t>
      </w:r>
      <w:r w:rsidRPr="00317C48">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Pr="009F2D33">
        <w:rPr>
          <w:strike/>
        </w:rPr>
        <w:t>Comptroller General</w:t>
      </w:r>
      <w:r w:rsidRPr="00317C48">
        <w:t xml:space="preserve"> </w:t>
      </w:r>
      <w:r>
        <w:rPr>
          <w:u w:val="single"/>
        </w:rPr>
        <w:t>Department of Motor Vehicles</w:t>
      </w:r>
      <w:r>
        <w:t xml:space="preserve"> </w:t>
      </w:r>
      <w:r w:rsidRPr="00317C48">
        <w:t>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B32067">
        <w:noBreakHyphen/>
      </w:r>
      <w:r>
        <w:t>1</w:t>
      </w:r>
      <w:r w:rsidR="00B32067">
        <w:noBreakHyphen/>
      </w:r>
      <w:r>
        <w:t>390(2) of the 1976 Code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17C48">
        <w:t>“(2)</w:t>
      </w:r>
      <w:r w:rsidRPr="00317C48">
        <w:tab/>
        <w:t xml:space="preserve">The fees collected by the Department of Motor Vehicles under this provision must be distributed as follows: seventy dollars must be placed by the </w:t>
      </w:r>
      <w:r w:rsidRPr="003F7D51">
        <w:rPr>
          <w:strike/>
        </w:rPr>
        <w:t>Comptroller General</w:t>
      </w:r>
      <w:r w:rsidRPr="00317C48">
        <w:t xml:space="preserve"> </w:t>
      </w:r>
      <w:r>
        <w:rPr>
          <w:u w:val="single"/>
        </w:rPr>
        <w:t>department</w:t>
      </w:r>
      <w:r>
        <w:t xml:space="preserve"> </w:t>
      </w:r>
      <w:r w:rsidRPr="00317C48">
        <w:t>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w:t>
      </w:r>
      <w:r>
        <w:t>,</w:t>
      </w:r>
      <w:r w:rsidRPr="00317C48">
        <w:t xml:space="preserve"> and one dollar must be credited to the </w:t>
      </w:r>
      <w:r w:rsidR="00B32067" w:rsidRPr="00B32067">
        <w:t>‘</w:t>
      </w:r>
      <w:r w:rsidRPr="00317C48">
        <w:t>Keep South Carolina Beautiful Fund</w:t>
      </w:r>
      <w:r w:rsidR="00B32067" w:rsidRPr="00B32067">
        <w:t>’</w:t>
      </w:r>
      <w:r w:rsidRPr="00317C48">
        <w:t xml:space="preserve"> established pursuant to Section 56</w:t>
      </w:r>
      <w:r w:rsidR="00B32067">
        <w:noBreakHyphen/>
      </w:r>
      <w:r w:rsidRPr="00317C48">
        <w:t>3</w:t>
      </w:r>
      <w:r w:rsidR="00B32067">
        <w:noBreakHyphen/>
      </w:r>
      <w:r w:rsidRPr="00317C48">
        <w:t xml:space="preserve">3950. From the </w:t>
      </w:r>
      <w:r w:rsidR="00B32067" w:rsidRPr="00B32067">
        <w:t>‘</w:t>
      </w:r>
      <w:r w:rsidRPr="00317C48">
        <w:t>Keep South Carolina Beautiful Fund</w:t>
      </w:r>
      <w:r w:rsidR="00B32067" w:rsidRPr="00B32067">
        <w:t>’</w:t>
      </w:r>
      <w:r w:rsidRPr="00317C48">
        <w:t xml:space="preserve">, the Department of Transportation shall expend funds necessary to employ, within the Department of Transportation, a person with </w:t>
      </w:r>
      <w:r w:rsidRPr="00317C48">
        <w:lastRenderedPageBreak/>
        <w:t>training in horticulture to administer a program for beautifying the rights</w:t>
      </w:r>
      <w:r w:rsidR="00B32067">
        <w:noBreakHyphen/>
      </w:r>
      <w:r w:rsidRPr="00317C48">
        <w:t>of</w:t>
      </w:r>
      <w:r w:rsidR="00B32067">
        <w:noBreakHyphen/>
      </w:r>
      <w:r w:rsidRPr="00317C48">
        <w:t>way along state highways and roads. The remainder of the fees collected pursuant to this section must be credited to the Department of Transportation State Non</w:t>
      </w:r>
      <w:r w:rsidR="00B32067">
        <w:noBreakHyphen/>
      </w:r>
      <w:r w:rsidRPr="00317C48">
        <w:t>Federal Aid Highway Fund.”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B32067">
        <w:noBreakHyphen/>
      </w:r>
      <w:r>
        <w:t>1</w:t>
      </w:r>
      <w:r w:rsidR="00B32067">
        <w:noBreakHyphen/>
      </w:r>
      <w:r>
        <w:t>395(G) of the 1976 Code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“(G)</w:t>
      </w:r>
      <w:r w:rsidRPr="00317C48">
        <w:tab/>
        <w:t>The payment program administrative fee of thirty</w:t>
      </w:r>
      <w:r w:rsidR="00B32067">
        <w:noBreakHyphen/>
      </w:r>
      <w:r w:rsidRPr="00317C48">
        <w:t xml:space="preserve">five dollars must be placed by the </w:t>
      </w:r>
      <w:r w:rsidRPr="003F7D51">
        <w:rPr>
          <w:strike/>
        </w:rPr>
        <w:t>Comptroller General</w:t>
      </w:r>
      <w:r w:rsidRPr="00317C48">
        <w:t xml:space="preserve"> </w:t>
      </w:r>
      <w:r>
        <w:rPr>
          <w:u w:val="single"/>
        </w:rPr>
        <w:t>department</w:t>
      </w:r>
      <w:r>
        <w:t xml:space="preserve"> </w:t>
      </w:r>
      <w:r w:rsidRPr="00317C48">
        <w:t xml:space="preserve">into </w:t>
      </w:r>
      <w:r>
        <w:t xml:space="preserve">the </w:t>
      </w:r>
      <w:r w:rsidRPr="00317C48">
        <w:t>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rsidR="00B32067">
        <w:noBreakHyphen/>
      </w:r>
      <w:r>
        <w:t>1</w:t>
      </w:r>
      <w:r w:rsidR="00B32067">
        <w:noBreakHyphen/>
      </w:r>
      <w:r>
        <w:t>400(A) of the 1976 Code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317C48">
        <w:t>(A)</w:t>
      </w:r>
      <w:r w:rsidRPr="00317C48">
        <w:tab/>
        <w:t>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00B32067" w:rsidRPr="00B32067">
        <w:t>’</w:t>
      </w:r>
      <w:r w:rsidRPr="00317C48">
        <w:t>s driving ability, that it would be safe to grant the person the privilege of driving a motor vehicle on the public highways. The department, in the department</w:t>
      </w:r>
      <w:r w:rsidR="00B32067" w:rsidRPr="00B32067">
        <w:t>’</w:t>
      </w:r>
      <w:r w:rsidRPr="00317C48">
        <w:t>s discretion, where the suspension is for a violation under the point system, may waive the examination, application, and investigation. A record of the suspension must be endorsed on the license issued to the person, showing the grounds of the suspension. If a person is permitted to operate a motor vehicle only with an ignition interlock device installed pursuant to Section 56</w:t>
      </w:r>
      <w:r w:rsidR="00B32067">
        <w:noBreakHyphen/>
      </w:r>
      <w:r w:rsidRPr="00317C48">
        <w:t>5</w:t>
      </w:r>
      <w:r w:rsidR="00B32067">
        <w:noBreakHyphen/>
      </w:r>
      <w:r w:rsidRPr="00317C48">
        <w:t xml:space="preserve">2941, the restriction on the license issued to the person must conspicuously identify the person as a person who only may drive a motor vehicle with an ignition interlock device installed, and the </w:t>
      </w:r>
      <w:r w:rsidRPr="00317C48">
        <w:lastRenderedPageBreak/>
        <w:t>restriction must be maintained on the license for the duration of the period for which the ignition interlock device must be maintained pursuant to Sections 56</w:t>
      </w:r>
      <w:r w:rsidR="00B32067">
        <w:noBreakHyphen/>
      </w:r>
      <w:r w:rsidRPr="00317C48">
        <w:t>1</w:t>
      </w:r>
      <w:r w:rsidR="00B32067">
        <w:noBreakHyphen/>
      </w:r>
      <w:r w:rsidRPr="00317C48">
        <w:t>286, 56</w:t>
      </w:r>
      <w:r w:rsidR="00B32067">
        <w:noBreakHyphen/>
      </w:r>
      <w:r w:rsidRPr="00317C48">
        <w:t>5</w:t>
      </w:r>
      <w:r w:rsidR="00B32067">
        <w:noBreakHyphen/>
      </w:r>
      <w:r w:rsidRPr="00317C48">
        <w:t>2945, and 56</w:t>
      </w:r>
      <w:r w:rsidR="00B32067">
        <w:noBreakHyphen/>
      </w:r>
      <w:r w:rsidRPr="00317C48">
        <w:t>5</w:t>
      </w:r>
      <w:r w:rsidR="00B32067">
        <w:noBreakHyphen/>
      </w:r>
      <w:r w:rsidRPr="00317C48">
        <w:t>2947</w:t>
      </w:r>
      <w:r>
        <w:t>,</w:t>
      </w:r>
      <w:r w:rsidRPr="00317C48">
        <w:t xml:space="preserve"> except if the conviction was for Section 56</w:t>
      </w:r>
      <w:r w:rsidR="00B32067">
        <w:noBreakHyphen/>
      </w:r>
      <w:r w:rsidRPr="00317C48">
        <w:t>5</w:t>
      </w:r>
      <w:r w:rsidR="00B32067">
        <w:noBreakHyphen/>
      </w:r>
      <w:r w:rsidRPr="00317C48">
        <w:t>750, 56</w:t>
      </w:r>
      <w:r w:rsidR="00B32067">
        <w:noBreakHyphen/>
      </w:r>
      <w:r w:rsidRPr="00317C48">
        <w:t>5</w:t>
      </w:r>
      <w:r w:rsidR="00B32067">
        <w:noBreakHyphen/>
      </w:r>
      <w:r w:rsidRPr="00317C48">
        <w:t>2951, or 56</w:t>
      </w:r>
      <w:r w:rsidR="00B32067">
        <w:noBreakHyphen/>
      </w:r>
      <w:r w:rsidRPr="00317C48">
        <w:t>5</w:t>
      </w:r>
      <w:r w:rsidR="00B32067">
        <w:noBreakHyphen/>
      </w:r>
      <w:r w:rsidRPr="00317C48">
        <w:t xml:space="preserve">2990. For purposes of Title 56, the license must be referred to as an ignition interlock restricted license. The fee for an ignition interlock restricted license is one hundred dollars, which shall be placed by the </w:t>
      </w:r>
      <w:r w:rsidRPr="0062291F">
        <w:rPr>
          <w:strike/>
        </w:rPr>
        <w:t>Comptroller General</w:t>
      </w:r>
      <w:r w:rsidRPr="00317C48">
        <w:t xml:space="preserve"> </w:t>
      </w:r>
      <w:r>
        <w:rPr>
          <w:u w:val="single"/>
        </w:rPr>
        <w:t>department</w:t>
      </w:r>
      <w:r>
        <w:t xml:space="preserve"> </w:t>
      </w:r>
      <w:r w:rsidRPr="00317C48">
        <w:t>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Unless the person establishes that the person is entitled to the exemption set forth in subsection (B), no ignition interlock restricted license may be issued by the department without written notification from the authorized ignition interlock service provider that the ignition interlock device has been installed and confirmed to be in working order. 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Sections 56</w:t>
      </w:r>
      <w:r w:rsidR="00B32067">
        <w:noBreakHyphen/>
      </w:r>
      <w:r w:rsidRPr="00317C48">
        <w:t>1</w:t>
      </w:r>
      <w:r w:rsidR="00B32067">
        <w:noBreakHyphen/>
      </w:r>
      <w:r w:rsidRPr="00317C48">
        <w:t>286, 56</w:t>
      </w:r>
      <w:r w:rsidR="00B32067">
        <w:noBreakHyphen/>
      </w:r>
      <w:r w:rsidRPr="00317C48">
        <w:t>5</w:t>
      </w:r>
      <w:r w:rsidR="00B32067">
        <w:noBreakHyphen/>
      </w:r>
      <w:r w:rsidRPr="00317C48">
        <w:t>2945, and 56</w:t>
      </w:r>
      <w:r w:rsidR="00B32067">
        <w:noBreakHyphen/>
      </w:r>
      <w:r w:rsidRPr="00317C48">
        <w:t>5</w:t>
      </w:r>
      <w:r w:rsidR="00B32067">
        <w:noBreakHyphen/>
      </w:r>
      <w:r w:rsidRPr="00317C48">
        <w:t>2947</w:t>
      </w:r>
      <w:r>
        <w:t>,</w:t>
      </w:r>
      <w:r w:rsidRPr="00317C48">
        <w:t xml:space="preserve"> except if the conviction was for Section 56</w:t>
      </w:r>
      <w:r w:rsidR="00B32067">
        <w:noBreakHyphen/>
      </w:r>
      <w:r w:rsidRPr="00317C48">
        <w:t>5</w:t>
      </w:r>
      <w:r w:rsidR="00B32067">
        <w:noBreakHyphen/>
      </w:r>
      <w:r w:rsidRPr="00317C48">
        <w:t>750, 56</w:t>
      </w:r>
      <w:r w:rsidR="00B32067">
        <w:noBreakHyphen/>
      </w:r>
      <w:r w:rsidRPr="00317C48">
        <w:t>5</w:t>
      </w:r>
      <w:r w:rsidR="00B32067">
        <w:noBreakHyphen/>
      </w:r>
      <w:r w:rsidRPr="00317C48">
        <w:t>2951, or 56</w:t>
      </w:r>
      <w:r w:rsidR="00B32067">
        <w:noBreakHyphen/>
      </w:r>
      <w:r w:rsidRPr="00317C48">
        <w:t>5</w:t>
      </w:r>
      <w:r w:rsidR="00B32067">
        <w:noBreakHyphen/>
      </w:r>
      <w:r w:rsidRPr="00317C48">
        <w:t>2990. This provision does not affect nor bar the reckoning of prior offenses for reckless driving and driving under the influence of intoxicating liquor or narcotic drugs, as provided in Article 23, Chapter 5 of this title.”</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56</w:t>
      </w:r>
      <w:r w:rsidR="00B32067">
        <w:noBreakHyphen/>
      </w:r>
      <w:r>
        <w:t>1</w:t>
      </w:r>
      <w:r w:rsidR="00B32067">
        <w:noBreakHyphen/>
      </w:r>
      <w:r>
        <w:t>460(A)(1)(e)(iii) of the 1976 Code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“(iii)</w:t>
      </w:r>
      <w:r w:rsidRPr="00317C48">
        <w:tab/>
      </w:r>
      <w:r w:rsidRPr="00317C48">
        <w:tab/>
        <w:t>The fee for a route restricted driver</w:t>
      </w:r>
      <w:r w:rsidR="00B32067" w:rsidRPr="00B32067">
        <w:t>’</w:t>
      </w:r>
      <w:r w:rsidRPr="00317C48">
        <w:t xml:space="preserve">s license issued pursuant to this item is one hundred dollars, but no additional fee is due when changes occur in the place and hours of employment, education, or residence. Of this fee, eighty dollars must be placed by the </w:t>
      </w:r>
      <w:r w:rsidRPr="0062291F">
        <w:rPr>
          <w:strike/>
        </w:rPr>
        <w:t>Comptroller General</w:t>
      </w:r>
      <w:r w:rsidRPr="00317C48">
        <w:t xml:space="preserve"> </w:t>
      </w:r>
      <w:r>
        <w:rPr>
          <w:u w:val="single"/>
        </w:rPr>
        <w:t>D</w:t>
      </w:r>
      <w:r w:rsidRPr="0062291F">
        <w:rPr>
          <w:u w:val="single"/>
        </w:rPr>
        <w:t>epartmen</w:t>
      </w:r>
      <w:r>
        <w:rPr>
          <w:u w:val="single"/>
        </w:rPr>
        <w:t>t of Motor Vehicles</w:t>
      </w:r>
      <w:r>
        <w:t xml:space="preserve"> </w:t>
      </w:r>
      <w:r w:rsidRPr="00317C48">
        <w:t>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The remainder of the fees collected pursuant to this item must be credited to the Department of Transportation State Non</w:t>
      </w:r>
      <w:r w:rsidR="00B32067">
        <w:noBreakHyphen/>
      </w:r>
      <w:r w:rsidRPr="00317C48">
        <w:t>Federal Aid Highway Fund.”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56</w:t>
      </w:r>
      <w:r w:rsidR="00B32067">
        <w:noBreakHyphen/>
      </w:r>
      <w:r>
        <w:t>1</w:t>
      </w:r>
      <w:r w:rsidR="00B32067">
        <w:noBreakHyphen/>
      </w:r>
      <w:r>
        <w:t>550 of the 1976 Code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317C48">
        <w:t>“Section 56</w:t>
      </w:r>
      <w:r w:rsidR="00B32067">
        <w:noBreakHyphen/>
      </w:r>
      <w:r w:rsidRPr="00317C48">
        <w:t>1</w:t>
      </w:r>
      <w:r w:rsidR="00B32067">
        <w:noBreakHyphen/>
      </w:r>
      <w:r w:rsidRPr="00317C48">
        <w:t>550.</w:t>
      </w:r>
      <w:r w:rsidRPr="00317C48">
        <w:tab/>
        <w:t>The Department of Motor Vehicles may collect a fee not to exceed twenty dollars per document to expedite a request for copies of documents and records it maintains. This fee is in addition to the normal fees associated with the request. Expedited requests must be available within seventy</w:t>
      </w:r>
      <w:r w:rsidR="00B32067">
        <w:noBreakHyphen/>
      </w:r>
      <w:r w:rsidRPr="00317C48">
        <w:t>two hours of receipt of the request and standard requests within thirty days. Nothing in this section may be construed as circumventing the requirements of Section 30</w:t>
      </w:r>
      <w:r w:rsidR="00B32067">
        <w:noBreakHyphen/>
      </w:r>
      <w:r w:rsidRPr="00317C48">
        <w:t>4</w:t>
      </w:r>
      <w:r w:rsidR="00B32067">
        <w:noBreakHyphen/>
      </w:r>
      <w:r w:rsidRPr="00317C48">
        <w:t xml:space="preserve">30 of the Freedom of Information Act. The funds collected pursuant to this section must be placed by the </w:t>
      </w:r>
      <w:r w:rsidRPr="0062291F">
        <w:rPr>
          <w:strike/>
        </w:rPr>
        <w:t>Comptroller General</w:t>
      </w:r>
      <w:r w:rsidRPr="00317C48">
        <w:t xml:space="preserve"> </w:t>
      </w:r>
      <w:r w:rsidRPr="0062291F">
        <w:rPr>
          <w:u w:val="single"/>
        </w:rPr>
        <w:t>department</w:t>
      </w:r>
      <w:r>
        <w:t xml:space="preserve"> </w:t>
      </w:r>
      <w:r w:rsidRPr="00317C48">
        <w:t>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56</w:t>
      </w:r>
      <w:r w:rsidR="00B32067">
        <w:noBreakHyphen/>
      </w:r>
      <w:r>
        <w:t>1</w:t>
      </w:r>
      <w:r w:rsidR="00B32067">
        <w:noBreakHyphen/>
      </w:r>
      <w:r>
        <w:t>740(B)(3) of the 1976 Code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17C48">
        <w:t>“(3)</w:t>
      </w:r>
      <w:r w:rsidRPr="00317C48">
        <w:tab/>
        <w:t>The fee for each special restricted driver</w:t>
      </w:r>
      <w:r w:rsidR="00B32067" w:rsidRPr="00B32067">
        <w:t>’</w:t>
      </w:r>
      <w:r w:rsidRPr="00317C48">
        <w:t xml:space="preserve">s license is one hundred dollars, but no additional fee is due because of changes in the place and hours of employment, education, or residence. Of this fee, eighty dollars must be placed by the </w:t>
      </w:r>
      <w:r w:rsidRPr="003B5176">
        <w:rPr>
          <w:strike/>
        </w:rPr>
        <w:t>Comptroller General</w:t>
      </w:r>
      <w:r w:rsidRPr="00317C48">
        <w:t xml:space="preserve"> </w:t>
      </w:r>
      <w:r w:rsidRPr="003B5176">
        <w:rPr>
          <w:u w:val="single"/>
        </w:rPr>
        <w:t>Department of Motor Vehicles</w:t>
      </w:r>
      <w:r>
        <w:t xml:space="preserve"> </w:t>
      </w:r>
      <w:r w:rsidRPr="00317C48">
        <w:t>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The remainder of the fees collected pursuant to this section must be credited to the Department of Transportation State Non</w:t>
      </w:r>
      <w:r w:rsidR="00B32067">
        <w:noBreakHyphen/>
      </w:r>
      <w:r w:rsidRPr="00317C48">
        <w:t>Federal Aid Highway Fund.”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56</w:t>
      </w:r>
      <w:r w:rsidR="00B32067">
        <w:noBreakHyphen/>
      </w:r>
      <w:r>
        <w:t>1</w:t>
      </w:r>
      <w:r w:rsidR="00B32067">
        <w:noBreakHyphen/>
      </w:r>
      <w:r>
        <w:t>746(D)(3) of the 1976 Code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“(3)</w:t>
      </w:r>
      <w:r w:rsidRPr="00317C48">
        <w:tab/>
        <w:t>The fee for a special restricted driver</w:t>
      </w:r>
      <w:r w:rsidR="00B32067" w:rsidRPr="00B32067">
        <w:t>’</w:t>
      </w:r>
      <w:r w:rsidRPr="00317C48">
        <w:t xml:space="preserve">s license is one hundred dollars, but no additional fee is due because of changes in the place and hours of employment, education, or residence. Twenty dollars of this fee must be deposited in the state general fund and eighty dollars must be placed by the </w:t>
      </w:r>
      <w:r w:rsidRPr="003B5176">
        <w:rPr>
          <w:strike/>
        </w:rPr>
        <w:t>Comptroller General</w:t>
      </w:r>
      <w:r w:rsidRPr="00317C48">
        <w:t xml:space="preserve"> </w:t>
      </w:r>
      <w:r w:rsidRPr="003B5176">
        <w:rPr>
          <w:u w:val="single"/>
        </w:rPr>
        <w:t>Department of Motor Vehicles</w:t>
      </w:r>
      <w:r>
        <w:t xml:space="preserve"> </w:t>
      </w:r>
      <w:r w:rsidRPr="00317C48">
        <w:t>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56</w:t>
      </w:r>
      <w:r w:rsidR="00B32067">
        <w:noBreakHyphen/>
      </w:r>
      <w:r>
        <w:t>1</w:t>
      </w:r>
      <w:r w:rsidR="00B32067">
        <w:noBreakHyphen/>
      </w:r>
      <w:r>
        <w:t>2080(A)(1) of the 1976 Code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“(1)</w:t>
      </w:r>
      <w:r w:rsidRPr="00317C48">
        <w:tab/>
        <w:t>A person may not be issued a commercial driver</w:t>
      </w:r>
      <w:r w:rsidR="00B32067" w:rsidRPr="00B32067">
        <w:t>’</w:t>
      </w:r>
      <w:r w:rsidRPr="00317C48">
        <w:t xml:space="preserve">s license unless that person is a resident of this State and has passed a </w:t>
      </w:r>
      <w:r w:rsidRPr="00317C48">
        <w:lastRenderedPageBreak/>
        <w:t>knowledge and skills test for driving a commercial motor vehicle which complies with the minimum federal standards established by 49 C.F.R. Part 383, subparts F, G, and H and has satisfied all other requirements of the CMVSA as well as any other requirements imposed by state law or federal regulation. The tests must be prescribed and conducted by the department. The first commercial driver</w:t>
      </w:r>
      <w:r w:rsidR="00B32067" w:rsidRPr="00B32067">
        <w:t>’</w:t>
      </w:r>
      <w:r w:rsidRPr="00317C48">
        <w:t>s license skills test administered by the department to an individual is free of charge; thereafter, the Department of Motor Vehicles is authorized to charge a fee of twenty</w:t>
      </w:r>
      <w:r w:rsidR="00B32067">
        <w:noBreakHyphen/>
      </w:r>
      <w:r w:rsidRPr="00317C48">
        <w:t>five dollars for each subsequent commercial driver</w:t>
      </w:r>
      <w:r w:rsidR="00B32067" w:rsidRPr="00B32067">
        <w:t>’</w:t>
      </w:r>
      <w:r w:rsidRPr="00317C48">
        <w:t>s license skills test administered to that individual. State agency and school district employees who are required to possess a commercial driver</w:t>
      </w:r>
      <w:r w:rsidR="00B32067" w:rsidRPr="00B32067">
        <w:t>’</w:t>
      </w:r>
      <w:r w:rsidRPr="00317C48">
        <w:t>s license in the course of their normal job duties are exempt from this requirement. This fee must be placed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w:t>
      </w:r>
      <w:r>
        <w:t xml:space="preserve"> </w:t>
      </w:r>
      <w:r w:rsidRPr="003B5176">
        <w:rPr>
          <w:strike/>
        </w:rPr>
        <w:t>by the Comptroller General</w:t>
      </w:r>
      <w:r w:rsidRPr="00317C48">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w:t>
      </w:r>
      <w:r w:rsidR="007B2E62">
        <w:t>ction 56</w:t>
      </w:r>
      <w:r w:rsidR="00B32067">
        <w:noBreakHyphen/>
      </w:r>
      <w:r w:rsidR="007B2E62">
        <w:t>3</w:t>
      </w:r>
      <w:r w:rsidR="00B32067">
        <w:noBreakHyphen/>
      </w:r>
      <w:r w:rsidR="007B2E62">
        <w:t>355 of the 1976 Code</w:t>
      </w:r>
      <w:r>
        <w:t xml:space="preserve"> </w:t>
      </w:r>
      <w:r w:rsidR="007B2E62">
        <w:t>is</w:t>
      </w:r>
      <w:r>
        <w:t xml:space="preserve">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“Section 56</w:t>
      </w:r>
      <w:r w:rsidR="00B32067">
        <w:noBreakHyphen/>
      </w:r>
      <w:r w:rsidRPr="00317C48">
        <w:t>3</w:t>
      </w:r>
      <w:r w:rsidR="00B32067">
        <w:noBreakHyphen/>
      </w:r>
      <w:r w:rsidRPr="00317C48">
        <w:t>355.</w:t>
      </w:r>
      <w:r w:rsidRPr="00317C48">
        <w:tab/>
        <w:t>The Department of Motor Vehicles must suspend, revoke, or not issue a registration card and license plate to a person for a commercial motor vehicle greater than twenty</w:t>
      </w:r>
      <w:r w:rsidR="00B32067">
        <w:noBreakHyphen/>
      </w:r>
      <w:r w:rsidRPr="00317C48">
        <w:t>six thousand pounds which operates with an apportioned license plate if the commercial motor carrier who is responsible for the safety of the vehicle has been prohibited from operating by a federal agency. The registrant must promptly surrender to the department any item suspended or revoked under this section. If the registrant unlawfully refuses to surrender the suspended or revoked items as required under this section, the department, through its designated agents or by request to a county or municipal law enforcement agency, shall take possession of the suspended or revoked license plate and registration card. A registration card or license plate may not be reissued for that vehicle until the motor carrier has been allowed to operate by a federal agency or the vehicle is properly transferred to a motor carrier that is not prohibited from operating by a federal agency. Before a suspended vehicle registration card can be reinstated, a fee of fifty dollars for each registration card suspension must be paid to the department. The fifty dollar fee must be placed in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 xml:space="preserve">167 </w:t>
      </w:r>
      <w:r w:rsidRPr="003B5176">
        <w:rPr>
          <w:strike/>
        </w:rPr>
        <w:t>by the Comptroller General</w:t>
      </w:r>
      <w:r w:rsidRPr="00317C48">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rsidR="00B83F1D">
        <w:t>1</w:t>
      </w:r>
      <w:r>
        <w:t>.</w:t>
      </w:r>
      <w:r>
        <w:tab/>
        <w:t>Section 56</w:t>
      </w:r>
      <w:r w:rsidR="00B32067">
        <w:noBreakHyphen/>
      </w:r>
      <w:r>
        <w:t>3</w:t>
      </w:r>
      <w:r w:rsidR="00B32067">
        <w:noBreakHyphen/>
      </w:r>
      <w:r>
        <w:t>1230(A) of the 1976 Code</w:t>
      </w:r>
      <w:r w:rsidR="00B83F1D">
        <w:t xml:space="preserve"> is</w:t>
      </w:r>
      <w:r>
        <w:t xml:space="preserve">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License plates must be at least six inches wide and not less than twelve inches in length and must show in bold characters the year of registration, the serial number, the full name or the abbreviation of the name of the State, and other distinctive markings the department may consider advisable to indicate the class of the weight of the vehicle for which the license plate was issued. The plate must be of a strength and quality to provide a minimum service of five years. A new license plate including personalized and special plates, but excluding license plates provided in Sections 56</w:t>
      </w:r>
      <w:r w:rsidR="00B32067">
        <w:noBreakHyphen/>
      </w:r>
      <w:r w:rsidRPr="000B20DE">
        <w:t>3</w:t>
      </w:r>
      <w:r w:rsidR="00B32067">
        <w:noBreakHyphen/>
      </w:r>
      <w:r w:rsidRPr="000B20DE">
        <w:t>660 and 56</w:t>
      </w:r>
      <w:r w:rsidR="00B32067">
        <w:noBreakHyphen/>
      </w:r>
      <w:r w:rsidRPr="000B20DE">
        <w:t>3</w:t>
      </w:r>
      <w:r w:rsidR="00B32067">
        <w:noBreakHyphen/>
      </w:r>
      <w:r w:rsidRPr="000B20DE">
        <w:t>670, must be provided by the department at intervals the department considers appropriate, but at least every six years. A new license plate for vehicles contained in Sections 56</w:t>
      </w:r>
      <w:r w:rsidR="00B32067">
        <w:noBreakHyphen/>
      </w:r>
      <w:r w:rsidRPr="000B20DE">
        <w:t>3</w:t>
      </w:r>
      <w:r w:rsidR="00B32067">
        <w:noBreakHyphen/>
      </w:r>
      <w:r w:rsidRPr="000B20DE">
        <w:t>660 and 56</w:t>
      </w:r>
      <w:r w:rsidR="00B32067">
        <w:noBreakHyphen/>
      </w:r>
      <w:r w:rsidRPr="000B20DE">
        <w:t>3</w:t>
      </w:r>
      <w:r w:rsidR="00B32067">
        <w:noBreakHyphen/>
      </w:r>
      <w:r w:rsidRPr="000B20DE">
        <w:t>670</w:t>
      </w:r>
      <w:r>
        <w:t>,</w:t>
      </w:r>
      <w:r w:rsidRPr="000B20DE">
        <w:t xml:space="preserve"> must be provided by the department at intervals the department considers appropriate. Beginning with the vehicle registration and license fees required by this title which are collected after July 1, 2002, except for the fees collected pursuant to Sections 56</w:t>
      </w:r>
      <w:r w:rsidR="00B32067">
        <w:noBreakHyphen/>
      </w:r>
      <w:r w:rsidRPr="000B20DE">
        <w:t>3</w:t>
      </w:r>
      <w:r w:rsidR="00B32067">
        <w:noBreakHyphen/>
      </w:r>
      <w:r w:rsidRPr="000B20DE">
        <w:t>660 and 56</w:t>
      </w:r>
      <w:r w:rsidR="00B32067">
        <w:noBreakHyphen/>
      </w:r>
      <w:r w:rsidRPr="000B20DE">
        <w:t>3</w:t>
      </w:r>
      <w:r w:rsidR="00B32067">
        <w:noBreakHyphen/>
      </w:r>
      <w:r w:rsidRPr="000B20DE">
        <w:t xml:space="preserve">670, two dollars of each biennial fee and one dollar of each annual fee collected from the vehicle owner must be placed by the </w:t>
      </w:r>
      <w:r w:rsidRPr="0030633D">
        <w:rPr>
          <w:strike/>
        </w:rPr>
        <w:t>Comptroller General</w:t>
      </w:r>
      <w:r w:rsidRPr="000B20DE">
        <w:t xml:space="preserve"> </w:t>
      </w:r>
      <w:r>
        <w:rPr>
          <w:u w:val="single"/>
        </w:rPr>
        <w:t>department</w:t>
      </w:r>
      <w:r>
        <w:t xml:space="preserve"> </w:t>
      </w:r>
      <w:r w:rsidRPr="000B20DE">
        <w:t xml:space="preserve">in a special restricted account to be used solely by the </w:t>
      </w:r>
      <w:r w:rsidRPr="0030633D">
        <w:rPr>
          <w:strike/>
        </w:rPr>
        <w:t>Department of Motor Vehicles</w:t>
      </w:r>
      <w:r w:rsidRPr="000B20DE">
        <w:t xml:space="preserve"> </w:t>
      </w:r>
      <w:r>
        <w:rPr>
          <w:u w:val="single"/>
        </w:rPr>
        <w:t>department</w:t>
      </w:r>
      <w:r>
        <w:t xml:space="preserve"> </w:t>
      </w:r>
      <w:r w:rsidRPr="000B20DE">
        <w:t>for the costs associated with the production and issuance of new license plates. The department is not authorized to use this set aside money for any other purpose. License plates issued for vehicles in excess of twenty</w:t>
      </w:r>
      <w:r w:rsidR="00B32067">
        <w:noBreakHyphen/>
      </w:r>
      <w:r w:rsidRPr="000B20DE">
        <w:t>six thousand pounds must be issued biennially, and no revalidation sticker may be issued for the plates. License plates issued as permanent may be revalidated and replaced at intervals determined by the department.</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B83F1D">
        <w:t>2</w:t>
      </w:r>
      <w:r>
        <w:t>.</w:t>
      </w:r>
      <w:r>
        <w:tab/>
        <w:t>Sec</w:t>
      </w:r>
      <w:r w:rsidR="00B83F1D">
        <w:t>tion 56</w:t>
      </w:r>
      <w:r w:rsidR="00B32067">
        <w:noBreakHyphen/>
      </w:r>
      <w:r w:rsidR="00B83F1D">
        <w:t>3</w:t>
      </w:r>
      <w:r w:rsidR="00B32067">
        <w:noBreakHyphen/>
      </w:r>
      <w:r w:rsidR="00B83F1D">
        <w:t>1290 of the 1976 Code</w:t>
      </w:r>
      <w:r>
        <w:t xml:space="preserve"> </w:t>
      </w:r>
      <w:r w:rsidR="00B83F1D">
        <w:t>is</w:t>
      </w:r>
      <w:r>
        <w:t xml:space="preserve">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“Section 56</w:t>
      </w:r>
      <w:r w:rsidR="00B32067">
        <w:noBreakHyphen/>
      </w:r>
      <w:r w:rsidRPr="00317C48">
        <w:t>3</w:t>
      </w:r>
      <w:r w:rsidR="00B32067">
        <w:noBreakHyphen/>
      </w:r>
      <w:r w:rsidRPr="00317C48">
        <w:t>1290.</w:t>
      </w:r>
      <w:r w:rsidRPr="00317C48">
        <w:tab/>
        <w:t xml:space="preserve">The Department of Motor Vehicles, upon application and the payment of a fee of ten dollars, shall transfer the license plate assigned for one vehicle to another vehicle of the same general type owned or leased by the same person without a paid tax receipt for the vehicle. However, subsequent transfers of a license plate to the same vehicle may not be processed without a paid tax receipt based upon the value of the vehicle to which the plate is being transferred. Three dollars of the fees paid pursuant to this section must be deposited in the state general fund, and the </w:t>
      </w:r>
      <w:r w:rsidRPr="00317C48">
        <w:lastRenderedPageBreak/>
        <w:t xml:space="preserve">remaining seven dollars must be placed by the </w:t>
      </w:r>
      <w:r w:rsidRPr="002B35A6">
        <w:rPr>
          <w:strike/>
        </w:rPr>
        <w:t>Comptroller General</w:t>
      </w:r>
      <w:r w:rsidRPr="00317C48">
        <w:t xml:space="preserve"> </w:t>
      </w:r>
      <w:r w:rsidRPr="002B35A6">
        <w:rPr>
          <w:u w:val="single"/>
        </w:rPr>
        <w:t>department</w:t>
      </w:r>
      <w:r>
        <w:t xml:space="preserve"> </w:t>
      </w:r>
      <w:r w:rsidRPr="00317C48">
        <w:t>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t>167</w:t>
      </w:r>
      <w:r w:rsidRPr="00317C48">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B83F1D">
        <w:t>3</w:t>
      </w:r>
      <w:r>
        <w:t>.</w:t>
      </w:r>
      <w:r>
        <w:tab/>
        <w:t>Section 56</w:t>
      </w:r>
      <w:r w:rsidR="00B32067">
        <w:noBreakHyphen/>
      </w:r>
      <w:r>
        <w:t>3</w:t>
      </w:r>
      <w:r w:rsidR="00B32067">
        <w:noBreakHyphen/>
      </w:r>
      <w:r>
        <w:t>1335 o</w:t>
      </w:r>
      <w:r w:rsidR="00B83F1D">
        <w:t>f the 1976 Code</w:t>
      </w:r>
      <w:r>
        <w:t xml:space="preserve"> </w:t>
      </w:r>
      <w:r w:rsidR="00B83F1D">
        <w:t>is</w:t>
      </w:r>
      <w:r>
        <w:t xml:space="preserve">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“Section 56</w:t>
      </w:r>
      <w:r w:rsidR="00B32067">
        <w:noBreakHyphen/>
      </w:r>
      <w:r w:rsidRPr="00317C48">
        <w:t>3</w:t>
      </w:r>
      <w:r w:rsidR="00B32067">
        <w:noBreakHyphen/>
      </w:r>
      <w:r w:rsidRPr="00317C48">
        <w:t>1335.</w:t>
      </w:r>
      <w:r w:rsidRPr="00317C48">
        <w:tab/>
        <w:t>The Department of Motor Vehicles shall suspend a motor vehicle</w:t>
      </w:r>
      <w:r w:rsidR="00B32067" w:rsidRPr="00B32067">
        <w:t>’</w:t>
      </w:r>
      <w:r w:rsidRPr="00317C48">
        <w:t>s current registration and shall not register or reregister a motor vehicle that was operated when its driver failed to pay a toll and whose owner has an outstanding judgment for failure to pay a toll pursuant to Section 57</w:t>
      </w:r>
      <w:r w:rsidR="00B32067">
        <w:noBreakHyphen/>
      </w:r>
      <w:r w:rsidRPr="00317C48">
        <w:t>5</w:t>
      </w:r>
      <w:r w:rsidR="00B32067">
        <w:noBreakHyphen/>
      </w:r>
      <w:r w:rsidRPr="00317C48">
        <w:t xml:space="preserve">1495(E) entered against him. The suspension or denial of registration or reregistration shall remain in effect until the judgment is satisfied, evidence of the satisfaction has been provided to the Department of Motor Vehicles, and a reinstatement fee of fifty dollars has been paid. The reinstatement fee collected must be placed by the </w:t>
      </w:r>
      <w:r w:rsidRPr="002B35A6">
        <w:rPr>
          <w:strike/>
        </w:rPr>
        <w:t>Comptroller General</w:t>
      </w:r>
      <w:r w:rsidRPr="00317C48">
        <w:t xml:space="preserve"> </w:t>
      </w:r>
      <w:r w:rsidRPr="002B35A6">
        <w:rPr>
          <w:u w:val="single"/>
        </w:rPr>
        <w:t>department</w:t>
      </w:r>
      <w:r>
        <w:t xml:space="preserve"> </w:t>
      </w:r>
      <w:r w:rsidRPr="00317C48">
        <w:t>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B83F1D">
        <w:t>4</w:t>
      </w:r>
      <w:r>
        <w:t>.</w:t>
      </w:r>
      <w:r>
        <w:tab/>
        <w:t>Section 56</w:t>
      </w:r>
      <w:r w:rsidR="00B32067">
        <w:noBreakHyphen/>
      </w:r>
      <w:r>
        <w:t>3</w:t>
      </w:r>
      <w:r w:rsidR="00B32067">
        <w:noBreakHyphen/>
      </w:r>
      <w:r>
        <w:t>2545 of the 1976 Code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B32067">
        <w:noBreakHyphen/>
      </w:r>
      <w:r>
        <w:t>3</w:t>
      </w:r>
      <w:r w:rsidR="00B32067">
        <w:noBreakHyphen/>
      </w:r>
      <w:r>
        <w:t>2545.</w:t>
      </w:r>
      <w:r>
        <w:tab/>
      </w:r>
      <w:r w:rsidRPr="000B20DE">
        <w:t xml:space="preserve">Of the fees collected pursuant to this section, the </w:t>
      </w:r>
      <w:r w:rsidRPr="00944105">
        <w:rPr>
          <w:strike/>
        </w:rPr>
        <w:t>Comptroller General</w:t>
      </w:r>
      <w:r w:rsidRPr="000B20DE">
        <w:t xml:space="preserve"> </w:t>
      </w:r>
      <w:r w:rsidR="001C4897">
        <w:rPr>
          <w:u w:val="single"/>
        </w:rPr>
        <w:t>d</w:t>
      </w:r>
      <w:r>
        <w:rPr>
          <w:u w:val="single"/>
        </w:rPr>
        <w:t>epartment</w:t>
      </w:r>
      <w:r>
        <w:t xml:space="preserve"> </w:t>
      </w:r>
      <w:r w:rsidRPr="000B20DE">
        <w:t xml:space="preserve">shall place sufficient funds into a special restricted account to be used by the </w:t>
      </w:r>
      <w:r w:rsidRPr="00944105">
        <w:rPr>
          <w:strike/>
        </w:rPr>
        <w:t>Department of Motor Vehicles</w:t>
      </w:r>
      <w:r w:rsidRPr="000B20DE">
        <w:t xml:space="preserve"> </w:t>
      </w:r>
      <w:r w:rsidRPr="00944105">
        <w:rPr>
          <w:u w:val="single"/>
        </w:rPr>
        <w:t>department</w:t>
      </w:r>
      <w:r>
        <w:t xml:space="preserve"> </w:t>
      </w:r>
      <w:r w:rsidRPr="000B20DE">
        <w:t xml:space="preserve">to defray </w:t>
      </w:r>
      <w:r w:rsidRPr="00944105">
        <w:rPr>
          <w:strike/>
        </w:rPr>
        <w:t>the</w:t>
      </w:r>
      <w:r w:rsidRPr="000B20DE">
        <w:t xml:space="preserve"> </w:t>
      </w:r>
      <w:r w:rsidRPr="00944105">
        <w:rPr>
          <w:u w:val="single"/>
        </w:rPr>
        <w:t>its</w:t>
      </w:r>
      <w:r>
        <w:t xml:space="preserve"> </w:t>
      </w:r>
      <w:r w:rsidRPr="000B20DE">
        <w:t xml:space="preserve">expenses </w:t>
      </w:r>
      <w:r w:rsidRPr="00944105">
        <w:rPr>
          <w:strike/>
        </w:rPr>
        <w:t>of the Department of Motor Vehicles</w:t>
      </w:r>
      <w:r w:rsidRPr="000B20DE">
        <w:t xml:space="preserve"> in producing and administering this special license plate. The remaining fees collected pursuant to this section must be credited to the South Carolina Conservation Bank Trust Fund established pursuant to Section 48</w:t>
      </w:r>
      <w:r w:rsidR="00B32067">
        <w:noBreakHyphen/>
      </w:r>
      <w:r w:rsidRPr="000B20DE">
        <w:t>59</w:t>
      </w:r>
      <w:r w:rsidR="00B32067">
        <w:noBreakHyphen/>
      </w:r>
      <w:r w:rsidRPr="000B20DE">
        <w:t xml:space="preserve">60 </w:t>
      </w:r>
      <w:r w:rsidRPr="00D85E54">
        <w:rPr>
          <w:strike/>
        </w:rPr>
        <w:t>of the 1976 Code</w:t>
      </w:r>
      <w:r w:rsidRPr="000B20DE">
        <w:t>.</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B83F1D">
        <w:t>5</w:t>
      </w:r>
      <w:r>
        <w:t>.</w:t>
      </w:r>
      <w:r>
        <w:tab/>
        <w:t>Sectio</w:t>
      </w:r>
      <w:r w:rsidR="00B83F1D">
        <w:t>n 56</w:t>
      </w:r>
      <w:r w:rsidR="00B32067">
        <w:noBreakHyphen/>
      </w:r>
      <w:r w:rsidR="00B83F1D">
        <w:t>3</w:t>
      </w:r>
      <w:r w:rsidR="00B32067">
        <w:noBreakHyphen/>
      </w:r>
      <w:r w:rsidR="00B83F1D">
        <w:t>3500(B) of the 1976 Code</w:t>
      </w:r>
      <w:r>
        <w:t xml:space="preserve"> </w:t>
      </w:r>
      <w:r w:rsidR="007B2E62">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523626">
        <w:rPr>
          <w:strike/>
        </w:rPr>
        <w:t>Comptroller General</w:t>
      </w:r>
      <w:r w:rsidRPr="00317C48">
        <w:t xml:space="preserve"> </w:t>
      </w:r>
      <w:r w:rsidRPr="00523626">
        <w:rPr>
          <w:u w:val="single"/>
        </w:rPr>
        <w:t>department</w:t>
      </w:r>
      <w:r>
        <w:t xml:space="preserve"> </w:t>
      </w:r>
      <w:r w:rsidRPr="00317C48">
        <w:t>shall place sufficient funds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 xml:space="preserve">167, an amount equal to the expenses of the </w:t>
      </w:r>
      <w:r w:rsidRPr="00523626">
        <w:rPr>
          <w:strike/>
        </w:rPr>
        <w:t>Department of Motor Vehicles</w:t>
      </w:r>
      <w:r w:rsidRPr="00317C48">
        <w:t xml:space="preserve"> </w:t>
      </w:r>
      <w:r w:rsidRPr="00523626">
        <w:rPr>
          <w:u w:val="single"/>
        </w:rPr>
        <w:t>department</w:t>
      </w:r>
      <w:r>
        <w:t xml:space="preserve"> </w:t>
      </w:r>
      <w:r w:rsidRPr="00317C48">
        <w:t xml:space="preserve">in producing and </w:t>
      </w:r>
      <w:r w:rsidRPr="00317C48">
        <w:lastRenderedPageBreak/>
        <w:t>administering the special license plates. The remaining funds collected from the special motor vehicle license fee must be distributed to Penn Center, Inc., to support its activities.</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B83F1D">
        <w:t>6</w:t>
      </w:r>
      <w:r>
        <w:t>.</w:t>
      </w:r>
      <w:r>
        <w:tab/>
        <w:t>Sectio</w:t>
      </w:r>
      <w:r w:rsidR="00B83F1D">
        <w:t>n 56</w:t>
      </w:r>
      <w:r w:rsidR="00B32067">
        <w:noBreakHyphen/>
      </w:r>
      <w:r w:rsidR="00B83F1D">
        <w:t>3</w:t>
      </w:r>
      <w:r w:rsidR="00B32067">
        <w:noBreakHyphen/>
      </w:r>
      <w:r w:rsidR="00B83F1D">
        <w:t>3600(B) of the 1976 Code</w:t>
      </w:r>
      <w:r>
        <w:t xml:space="preserve"> </w:t>
      </w:r>
      <w:r w:rsidR="007B2E62">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Of the fees collected pursuant to this section, the </w:t>
      </w:r>
      <w:r w:rsidRPr="00523626">
        <w:rPr>
          <w:strike/>
        </w:rPr>
        <w:t>Comptroller General</w:t>
      </w:r>
      <w:r w:rsidRPr="00317C48">
        <w:t xml:space="preserve"> </w:t>
      </w:r>
      <w:r w:rsidRPr="00523626">
        <w:rPr>
          <w:u w:val="single"/>
        </w:rPr>
        <w:t>department</w:t>
      </w:r>
      <w:r>
        <w:t xml:space="preserve"> </w:t>
      </w:r>
      <w:r w:rsidRPr="00317C48">
        <w:t>shall place sufficient funds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 xml:space="preserve">167, an amount equal to the expenses of the </w:t>
      </w:r>
      <w:r w:rsidRPr="00523626">
        <w:rPr>
          <w:strike/>
        </w:rPr>
        <w:t>Department of Motor Vehicles</w:t>
      </w:r>
      <w:r w:rsidRPr="00317C48">
        <w:t xml:space="preserve"> </w:t>
      </w:r>
      <w:r w:rsidRPr="00523626">
        <w:rPr>
          <w:u w:val="single"/>
        </w:rPr>
        <w:t>department</w:t>
      </w:r>
      <w:r>
        <w:t xml:space="preserve"> </w:t>
      </w:r>
      <w:r w:rsidRPr="00317C48">
        <w:t>in producing and administering this special license plate. The remaining funds collected from the special motor vehicle license fee must be distributed to the South Carolina Nurses Foundation to endow scholarships for all of the state</w:t>
      </w:r>
      <w:r w:rsidR="00B32067" w:rsidRPr="00B32067">
        <w:t>’</w:t>
      </w:r>
      <w:r w:rsidRPr="00317C48">
        <w:t>s registered nursing programs.”</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B83F1D">
        <w:t>7</w:t>
      </w:r>
      <w:r>
        <w:t>.</w:t>
      </w:r>
      <w:r>
        <w:tab/>
        <w:t>Section 56</w:t>
      </w:r>
      <w:r w:rsidR="00B32067">
        <w:noBreakHyphen/>
      </w:r>
      <w:r>
        <w:t>3</w:t>
      </w:r>
      <w:r w:rsidR="00B32067">
        <w:noBreakHyphen/>
      </w:r>
      <w:r>
        <w:t xml:space="preserve">3800(A) of the 1976 </w:t>
      </w:r>
      <w:r w:rsidR="00B83F1D">
        <w:t>Code</w:t>
      </w:r>
      <w:r>
        <w:t xml:space="preserv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The Department of Motor Vehicles may issue motor vehicle license plates to members of the American Legion for private motor vehicles and motorcycles registered in their names. The fee for this special license plate must be the regular motor vehicle license fee contained in Article 5, Chapter 3 of this title, the special fee required by Section 56</w:t>
      </w:r>
      <w:r w:rsidR="00B32067">
        <w:noBreakHyphen/>
      </w:r>
      <w:r w:rsidRPr="000B20DE">
        <w:t>3</w:t>
      </w:r>
      <w:r w:rsidR="00B32067">
        <w:noBreakHyphen/>
      </w:r>
      <w:r w:rsidRPr="000B20DE">
        <w:t>2020, and an additional special fee of forty dollars that must be distributed to the South Carolina American Legion. The forty</w:t>
      </w:r>
      <w:r w:rsidR="00B32067">
        <w:noBreakHyphen/>
      </w:r>
      <w:r w:rsidRPr="000B20DE">
        <w:t>dollar special fee must be deposited in an account designated by the South Carolina American Legion, and must be used to off</w:t>
      </w:r>
      <w:r w:rsidR="00B32067">
        <w:noBreakHyphen/>
      </w:r>
      <w:r w:rsidRPr="000B20DE">
        <w:t>set the expenses associated with the South Carolina Boys and Girls State Program. Notwithstanding any other provision of law, of the fees collected in accordance with Section 56</w:t>
      </w:r>
      <w:r w:rsidR="00B32067">
        <w:noBreakHyphen/>
      </w:r>
      <w:r w:rsidRPr="000B20DE">
        <w:t>3</w:t>
      </w:r>
      <w:r w:rsidR="00B32067">
        <w:noBreakHyphen/>
      </w:r>
      <w:r w:rsidRPr="000B20DE">
        <w:t xml:space="preserve">2020 for the special license plate, the </w:t>
      </w:r>
      <w:r w:rsidRPr="00D85E54">
        <w:rPr>
          <w:strike/>
        </w:rPr>
        <w:t>Comptroller General</w:t>
      </w:r>
      <w:r>
        <w:t xml:space="preserve"> </w:t>
      </w:r>
      <w:r w:rsidRPr="00796B55">
        <w:rPr>
          <w:u w:val="single"/>
        </w:rPr>
        <w:t>department</w:t>
      </w:r>
      <w:r w:rsidRPr="000B20DE">
        <w:t xml:space="preserve"> shall place sufficient funds into a special restricted account to be used by the </w:t>
      </w:r>
      <w:r w:rsidRPr="00796B55">
        <w:rPr>
          <w:strike/>
        </w:rPr>
        <w:t>Department of Motor Vehicles</w:t>
      </w:r>
      <w:r w:rsidRPr="000B20DE">
        <w:t xml:space="preserve"> </w:t>
      </w:r>
      <w:r w:rsidRPr="00796B55">
        <w:rPr>
          <w:u w:val="single"/>
        </w:rPr>
        <w:t>department</w:t>
      </w:r>
      <w:r w:rsidRPr="000B20DE">
        <w:t xml:space="preserve"> to defray the expenses of the </w:t>
      </w:r>
      <w:r w:rsidRPr="002E67D5">
        <w:rPr>
          <w:strike/>
        </w:rPr>
        <w:t>Department of Motor Vehicles</w:t>
      </w:r>
      <w:r w:rsidRPr="000B20DE">
        <w:t xml:space="preserve"> </w:t>
      </w:r>
      <w:r w:rsidRPr="00796B55">
        <w:rPr>
          <w:u w:val="single"/>
        </w:rPr>
        <w:t>department</w:t>
      </w:r>
      <w:r w:rsidRPr="000B20DE">
        <w:t xml:space="preserve"> in producing and administering the special plate. The license plates issued pursuant to this section must conform to a design agreed to by the department and the chief executive officer of the organization.</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3F1D">
        <w:t>18</w:t>
      </w:r>
      <w:r>
        <w:t>.</w:t>
      </w:r>
      <w:r>
        <w:tab/>
        <w:t>Section 56</w:t>
      </w:r>
      <w:r w:rsidR="00B32067">
        <w:noBreakHyphen/>
      </w:r>
      <w:r>
        <w:t>3</w:t>
      </w:r>
      <w:r w:rsidR="00B32067">
        <w:noBreakHyphen/>
      </w:r>
      <w:r>
        <w:t xml:space="preserve">3950 of the 1976 </w:t>
      </w:r>
      <w:r w:rsidR="00B83F1D">
        <w:t>Code</w:t>
      </w:r>
      <w:r>
        <w:t xml:space="preserve"> </w:t>
      </w:r>
      <w:r w:rsidR="00B83F1D">
        <w:t>is</w:t>
      </w:r>
      <w:r>
        <w:t xml:space="preserve">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“Section 56</w:t>
      </w:r>
      <w:r w:rsidR="00B32067">
        <w:noBreakHyphen/>
      </w:r>
      <w:r w:rsidRPr="00317C48">
        <w:t>3</w:t>
      </w:r>
      <w:r w:rsidR="00B32067">
        <w:noBreakHyphen/>
      </w:r>
      <w:r w:rsidRPr="00317C48">
        <w:t>3950.</w:t>
      </w:r>
      <w:r w:rsidRPr="00317C48">
        <w:tab/>
        <w:t xml:space="preserve">The department may </w:t>
      </w:r>
      <w:r>
        <w:t xml:space="preserve">issue a special commemorative </w:t>
      </w:r>
      <w:r w:rsidR="00B32067" w:rsidRPr="00B32067">
        <w:t>‘</w:t>
      </w:r>
      <w:r w:rsidRPr="00317C48">
        <w:t>Keep It Beautiful</w:t>
      </w:r>
      <w:r w:rsidR="00B32067" w:rsidRPr="00B32067">
        <w:t>’</w:t>
      </w:r>
      <w:r w:rsidRPr="00317C48">
        <w:t xml:space="preserve"> motor vehicle license plate for use by owners on their private passenger motor vehicles to establish a special fund to be used by the Department of Transportation for the purposes of enhancing the state</w:t>
      </w:r>
      <w:r w:rsidR="00B32067" w:rsidRPr="00B32067">
        <w:t>’</w:t>
      </w:r>
      <w:r w:rsidRPr="00317C48">
        <w:t>s roads and highways. These enhancements may include landscaping, wildflower plantings, scenic easements, or other highway enhancement projects. The Department of Transportation, in implementing this program, may not expend beautification funds for wildflowers without prior approval of the South Carolina Department of Agriculture. The Department of Agriculture shall ensure, before granting approval, that the varieties of wildflowers used in beautification are not harmful to agriculture at or near a proposed project. The biennial fee for the commemorative license plate is fifty</w:t>
      </w:r>
      <w:r w:rsidR="00B32067">
        <w:noBreakHyphen/>
      </w:r>
      <w:r w:rsidRPr="00317C48">
        <w:t xml:space="preserve">four dollars. Notwithstanding any other provision of law, of the fees collected for this special license plate, the </w:t>
      </w:r>
      <w:r w:rsidRPr="00523626">
        <w:rPr>
          <w:strike/>
        </w:rPr>
        <w:t>Comptroller General</w:t>
      </w:r>
      <w:r w:rsidRPr="00317C48">
        <w:t xml:space="preserve"> </w:t>
      </w:r>
      <w:r w:rsidRPr="00523626">
        <w:rPr>
          <w:u w:val="single"/>
        </w:rPr>
        <w:t>department</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 xml:space="preserve">167, an amount equal to </w:t>
      </w:r>
      <w:r>
        <w:t>the department</w:t>
      </w:r>
      <w:r w:rsidR="00B32067" w:rsidRPr="00B32067">
        <w:t>’</w:t>
      </w:r>
      <w:r>
        <w:t xml:space="preserve">s </w:t>
      </w:r>
      <w:r w:rsidRPr="00317C48">
        <w:t xml:space="preserve">expenses in producing and administering this special license plate. Any remaining funds must be placed in a special </w:t>
      </w:r>
      <w:r w:rsidR="00B32067" w:rsidRPr="00B32067">
        <w:t>‘</w:t>
      </w:r>
      <w:r w:rsidRPr="00317C48">
        <w:t>Highway Beautification Fund</w:t>
      </w:r>
      <w:r w:rsidR="00B32067" w:rsidRPr="00B32067">
        <w:t>’</w:t>
      </w:r>
      <w:r w:rsidRPr="00317C48">
        <w:t xml:space="preserve"> established within and administered by the Department of Transportation. This biennial fee is in addition to the regular motor vehicle registration fee set forth in Article 5, Chapter 7 of this title. The commemorative plate must be of the same size and general design of regular motor vehicle license plates and must be imprinted with the words </w:t>
      </w:r>
      <w:r w:rsidR="00B32067" w:rsidRPr="00B32067">
        <w:t>‘</w:t>
      </w:r>
      <w:r>
        <w:t>Keep It Beautiful</w:t>
      </w:r>
      <w:r w:rsidR="00B32067" w:rsidRPr="00B32067">
        <w:t>’</w:t>
      </w:r>
      <w:r w:rsidRPr="00317C48">
        <w:t>. The plates must be issued or revalidated for a biennial period which expires twenty</w:t>
      </w:r>
      <w:r w:rsidR="00B32067">
        <w:noBreakHyphen/>
      </w:r>
      <w:r w:rsidRPr="00317C48">
        <w:t>four months from the month they are issued.</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B83F1D">
        <w:t>9</w:t>
      </w:r>
      <w:r>
        <w:t>.</w:t>
      </w:r>
      <w:r>
        <w:tab/>
        <w:t>Section 56</w:t>
      </w:r>
      <w:r w:rsidR="00B32067">
        <w:noBreakHyphen/>
      </w:r>
      <w:r>
        <w:t>3</w:t>
      </w:r>
      <w:r w:rsidR="00B32067">
        <w:noBreakHyphen/>
      </w:r>
      <w:r>
        <w:t xml:space="preserve">4100(B) of the 1976 </w:t>
      </w:r>
      <w:r w:rsidR="00B83F1D">
        <w:t>Code</w:t>
      </w:r>
      <w:r>
        <w:t xml:space="preserve"> </w:t>
      </w:r>
      <w:r w:rsidR="007B2E62">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of the fees collected for the special license plate, the </w:t>
      </w:r>
      <w:r w:rsidRPr="00163B60">
        <w:rPr>
          <w:strike/>
        </w:rPr>
        <w:t>Comptroller General</w:t>
      </w:r>
      <w:r w:rsidRPr="00317C48">
        <w:t xml:space="preserve"> </w:t>
      </w:r>
      <w:r w:rsidRPr="00163B60">
        <w:rPr>
          <w:u w:val="single"/>
        </w:rPr>
        <w:t>Department of Motor Vehicles</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 xml:space="preserve">167, an amount equal to the expenses of the </w:t>
      </w:r>
      <w:r w:rsidRPr="00163B60">
        <w:rPr>
          <w:strike/>
        </w:rPr>
        <w:t>Department of Motor Vehicles</w:t>
      </w:r>
      <w:r w:rsidRPr="00317C48">
        <w:t xml:space="preserve"> </w:t>
      </w:r>
      <w:r w:rsidRPr="00163B60">
        <w:rPr>
          <w:u w:val="single"/>
        </w:rPr>
        <w:t>department</w:t>
      </w:r>
      <w:r>
        <w:t xml:space="preserve"> </w:t>
      </w:r>
      <w:r w:rsidRPr="00317C48">
        <w:t xml:space="preserve">in producing and administering the special license plate. Any remaining funds must be deposited in a special account, separate and apart from the </w:t>
      </w:r>
      <w:r w:rsidRPr="00317C48">
        <w:lastRenderedPageBreak/>
        <w:t>general fund, designated for use by the South Carolina Elks Association to be used to support its Alzheimer</w:t>
      </w:r>
      <w:r w:rsidR="00B32067" w:rsidRPr="00B32067">
        <w:t>’</w:t>
      </w:r>
      <w:r w:rsidRPr="00317C48">
        <w:t>s state project.”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B83F1D">
        <w:t>0</w:t>
      </w:r>
      <w:r>
        <w:t>.</w:t>
      </w:r>
      <w:r>
        <w:tab/>
        <w:t>Section 56</w:t>
      </w:r>
      <w:r w:rsidR="00B32067">
        <w:noBreakHyphen/>
      </w:r>
      <w:r>
        <w:t>3</w:t>
      </w:r>
      <w:r w:rsidR="00B32067">
        <w:noBreakHyphen/>
      </w:r>
      <w:r>
        <w:t xml:space="preserve">4200(C) of the 1976 </w:t>
      </w:r>
      <w:r w:rsidR="00B83F1D">
        <w:t>Code</w:t>
      </w:r>
      <w:r>
        <w:t xml:space="preserve"> </w:t>
      </w:r>
      <w:r w:rsidR="00B83F1D">
        <w:t>is</w:t>
      </w:r>
      <w:r>
        <w:t xml:space="preserve">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“(C)</w:t>
      </w:r>
      <w:r w:rsidRPr="00317C48">
        <w:tab/>
        <w:t xml:space="preserve">Notwithstanding another provision of law, from the fees collected pursuant to this section, the </w:t>
      </w:r>
      <w:r w:rsidRPr="00163B60">
        <w:rPr>
          <w:strike/>
        </w:rPr>
        <w:t>Comptroller General</w:t>
      </w:r>
      <w:r w:rsidRPr="00317C48">
        <w:t xml:space="preserve"> </w:t>
      </w:r>
      <w:r w:rsidRPr="00163B60">
        <w:rPr>
          <w:u w:val="single"/>
        </w:rPr>
        <w:t>Department of Motor Vehicles</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an amount equal to the expenses of the department in producing and administering the plates. The remaining funds collected from the special motor vehicle license fee must be distributed to the South Carolina Department of Parks, Recreation and Tourism and used by the State Park Service for recreational enhancements and improvements.”</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666ECE">
        <w:t>1</w:t>
      </w:r>
      <w:r>
        <w:t>.</w:t>
      </w:r>
      <w:r>
        <w:tab/>
        <w:t>Section 56</w:t>
      </w:r>
      <w:r w:rsidR="00B32067">
        <w:noBreakHyphen/>
      </w:r>
      <w:r>
        <w:t>3</w:t>
      </w:r>
      <w:r w:rsidR="00B32067">
        <w:noBreakHyphen/>
      </w:r>
      <w:r>
        <w:t xml:space="preserve">4410(B) of the 1976 </w:t>
      </w:r>
      <w:r w:rsidR="00B83F1D">
        <w:t>Code</w:t>
      </w:r>
      <w:r>
        <w:t xml:space="preserve"> </w:t>
      </w:r>
      <w:r w:rsidR="007B2E62">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163B60">
        <w:rPr>
          <w:strike/>
        </w:rPr>
        <w:t>Comptroller General</w:t>
      </w:r>
      <w:r w:rsidRPr="00317C48">
        <w:t xml:space="preserve"> </w:t>
      </w:r>
      <w:r w:rsidRPr="00163B60">
        <w:rPr>
          <w:u w:val="single"/>
        </w:rPr>
        <w:t>Department of Motor Vehicles</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an amount equal to the expenses of the Department of Motor Vehicles in producing and administering the special license plates. The remaining funds collected from the special motor vehicle license fee must be distributed to the Palmetto Cycling Coalition, Inc., or another nonprofit fund designated by the Palmetto Cycling Coalition, Inc., for the promotion of bicycling safety and education programs. Any remaining funds must be administered by the Palmetto Cycling Coalition, Inc., used only for efforts to promote bicycle safety and education programs, and deposited in an appropriate nonprofit account designated by the Palmetto Cycling Coalition, Inc.”</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666ECE">
        <w:t>2</w:t>
      </w:r>
      <w:r>
        <w:t>.</w:t>
      </w:r>
      <w:r>
        <w:tab/>
        <w:t>Section 56</w:t>
      </w:r>
      <w:r w:rsidR="00B32067">
        <w:noBreakHyphen/>
      </w:r>
      <w:r>
        <w:t>3</w:t>
      </w:r>
      <w:r w:rsidR="00B32067">
        <w:noBreakHyphen/>
      </w:r>
      <w:r>
        <w:t xml:space="preserve">4510(C)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“(C)</w:t>
      </w:r>
      <w:r w:rsidRPr="00317C48">
        <w:tab/>
        <w:t xml:space="preserve">Of the fees collected pursuant to this section, the </w:t>
      </w:r>
      <w:r w:rsidRPr="00163B60">
        <w:rPr>
          <w:strike/>
        </w:rPr>
        <w:t>Comptroller General</w:t>
      </w:r>
      <w:r w:rsidRPr="00317C48">
        <w:t xml:space="preserve"> </w:t>
      </w:r>
      <w:r w:rsidRPr="00163B60">
        <w:rPr>
          <w:u w:val="single"/>
        </w:rPr>
        <w:t>department</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 xml:space="preserve">167, an amount equal to the expenses of </w:t>
      </w:r>
      <w:r w:rsidRPr="00317C48">
        <w:lastRenderedPageBreak/>
        <w:t>the department in producing and administering this special license plate collection. The remaining funds collected from each special motor vehicle license plate fee must be deposited in the Game Protection Fund provided for in Title 50.”</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666ECE">
        <w:t>3</w:t>
      </w:r>
      <w:r>
        <w:t>.</w:t>
      </w:r>
      <w:r>
        <w:tab/>
        <w:t>Section 56</w:t>
      </w:r>
      <w:r w:rsidR="00B32067">
        <w:noBreakHyphen/>
      </w:r>
      <w:r>
        <w:t>3</w:t>
      </w:r>
      <w:r w:rsidR="00B32067">
        <w:noBreakHyphen/>
      </w:r>
      <w:r>
        <w:t xml:space="preserve">4800(B)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Of the fees collected pursuant to this section, the </w:t>
      </w:r>
      <w:r w:rsidRPr="00F81303">
        <w:rPr>
          <w:strike/>
        </w:rPr>
        <w:t>Comptroller General</w:t>
      </w:r>
      <w:r w:rsidRPr="00317C48">
        <w:t xml:space="preserve"> </w:t>
      </w:r>
      <w:r w:rsidRPr="00F81303">
        <w:rPr>
          <w:u w:val="single"/>
        </w:rPr>
        <w:t>department</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an amount equal to the expenses of the department in producing and administering this special license plate. The remaining funds collected from the special motor vehicle license fee must be distributed to the South Carolina Division of the Sons of Confederate Veterans.</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666ECE">
        <w:t>4</w:t>
      </w:r>
      <w:r>
        <w:t>.</w:t>
      </w:r>
      <w:r>
        <w:tab/>
        <w:t>Section 56</w:t>
      </w:r>
      <w:r w:rsidR="00B32067">
        <w:noBreakHyphen/>
      </w:r>
      <w:r>
        <w:t>3</w:t>
      </w:r>
      <w:r w:rsidR="00B32067">
        <w:noBreakHyphen/>
      </w:r>
      <w:r>
        <w:t xml:space="preserve">5400(B)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Of the fees collected pursuant to this section, the </w:t>
      </w:r>
      <w:r w:rsidRPr="00F81303">
        <w:rPr>
          <w:strike/>
        </w:rPr>
        <w:t>Comptroller General</w:t>
      </w:r>
      <w:r w:rsidRPr="001C4897">
        <w:rPr>
          <w:strike/>
        </w:rPr>
        <w:t xml:space="preserve"> shall place</w:t>
      </w:r>
      <w:r w:rsidRPr="00317C48">
        <w:t xml:space="preserve"> </w:t>
      </w:r>
      <w:r w:rsidR="001C4897" w:rsidRPr="00F81303">
        <w:rPr>
          <w:u w:val="single"/>
        </w:rPr>
        <w:t>department</w:t>
      </w:r>
      <w:r w:rsidR="001C4897">
        <w:rPr>
          <w:u w:val="single"/>
        </w:rPr>
        <w:t xml:space="preserve"> shall place into the State Highway Fund</w:t>
      </w:r>
      <w:r w:rsidR="00B92968">
        <w:rPr>
          <w:u w:val="single"/>
        </w:rPr>
        <w:t>,</w:t>
      </w:r>
      <w:r w:rsidR="001C4897">
        <w:t xml:space="preserve"> </w:t>
      </w:r>
      <w:r w:rsidRPr="00B92968">
        <w:rPr>
          <w:strike/>
        </w:rPr>
        <w:t>the regular motor vehicle license fee into the State Highway Fund</w:t>
      </w:r>
      <w:r w:rsidRPr="00317C48">
        <w:t xml:space="preserve">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t>167</w:t>
      </w:r>
      <w:r w:rsidR="001C4897">
        <w:t xml:space="preserve"> </w:t>
      </w:r>
      <w:r w:rsidR="001C4897">
        <w:rPr>
          <w:u w:val="single"/>
        </w:rPr>
        <w:t>an amount equal to the expenses of the department in producing and administering this special license plate</w:t>
      </w:r>
      <w:r w:rsidRPr="00317C48">
        <w:t>. The remaining funds collected from the special motor vehicle license fee must be distributed to the State Lodge of the Fraternal Order of Police to be used to support the families of officers killed in the line of duty.</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666ECE">
        <w:t>5</w:t>
      </w:r>
      <w:r>
        <w:t>.</w:t>
      </w:r>
      <w:r>
        <w:tab/>
        <w:t>Section 56</w:t>
      </w:r>
      <w:r w:rsidR="00B32067">
        <w:noBreakHyphen/>
      </w:r>
      <w:r>
        <w:t>3</w:t>
      </w:r>
      <w:r w:rsidR="00B32067">
        <w:noBreakHyphen/>
      </w:r>
      <w:r>
        <w:t xml:space="preserve">6000(B) of the 1976 </w:t>
      </w:r>
      <w:r w:rsidR="00B83F1D">
        <w:t>Code</w:t>
      </w:r>
      <w:r>
        <w:t xml:space="preserv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Notwithstanding any other provision of law, from the fees collected pursuant to this section, t</w:t>
      </w:r>
      <w:r>
        <w:t xml:space="preserve">he </w:t>
      </w:r>
      <w:r w:rsidRPr="00F0083E">
        <w:rPr>
          <w:strike/>
        </w:rPr>
        <w:t>Comptroller General</w:t>
      </w:r>
      <w:r w:rsidRPr="000B20DE">
        <w:t xml:space="preserve"> </w:t>
      </w:r>
      <w:r>
        <w:rPr>
          <w:u w:val="single"/>
        </w:rPr>
        <w:t>department</w:t>
      </w:r>
      <w:r w:rsidRPr="00AE4F7A">
        <w:t xml:space="preserve"> </w:t>
      </w:r>
      <w:r w:rsidRPr="000B20DE">
        <w:t>sh</w:t>
      </w:r>
      <w:r w:rsidR="00B92968">
        <w:t xml:space="preserve">all place sufficient funds into </w:t>
      </w:r>
      <w:r w:rsidRPr="00B92968">
        <w:rPr>
          <w:strike/>
        </w:rPr>
        <w:t>a special restricted account to be used</w:t>
      </w:r>
      <w:r w:rsidRPr="000B20DE">
        <w:t xml:space="preserve"> </w:t>
      </w:r>
      <w:r w:rsidRPr="00B92968">
        <w:rPr>
          <w:strike/>
        </w:rPr>
        <w:t xml:space="preserve">by the </w:t>
      </w:r>
      <w:r w:rsidRPr="00F0083E">
        <w:rPr>
          <w:strike/>
        </w:rPr>
        <w:t>Department of Motor Vehicles</w:t>
      </w:r>
      <w:r w:rsidRPr="000B20DE">
        <w:t xml:space="preserve"> </w:t>
      </w:r>
      <w:r w:rsidR="00B92968">
        <w:rPr>
          <w:u w:val="single"/>
        </w:rPr>
        <w:t>th</w:t>
      </w:r>
      <w:r w:rsidR="00A47DEB">
        <w:rPr>
          <w:u w:val="single"/>
        </w:rPr>
        <w:t xml:space="preserve">e State Highway Fund, </w:t>
      </w:r>
      <w:r w:rsidR="00B92968">
        <w:rPr>
          <w:u w:val="single"/>
        </w:rPr>
        <w:t>as established by Section 57</w:t>
      </w:r>
      <w:r w:rsidR="00B32067">
        <w:rPr>
          <w:u w:val="single"/>
        </w:rPr>
        <w:noBreakHyphen/>
      </w:r>
      <w:r w:rsidR="00B92968">
        <w:rPr>
          <w:u w:val="single"/>
        </w:rPr>
        <w:t>11</w:t>
      </w:r>
      <w:r w:rsidR="00B32067">
        <w:rPr>
          <w:u w:val="single"/>
        </w:rPr>
        <w:noBreakHyphen/>
      </w:r>
      <w:r w:rsidR="00B92968">
        <w:rPr>
          <w:u w:val="single"/>
        </w:rPr>
        <w:t>20, to be distributed as provided in Section 11</w:t>
      </w:r>
      <w:r w:rsidR="00B32067">
        <w:rPr>
          <w:u w:val="single"/>
        </w:rPr>
        <w:noBreakHyphen/>
      </w:r>
      <w:r w:rsidR="00B92968">
        <w:rPr>
          <w:u w:val="single"/>
        </w:rPr>
        <w:t>43</w:t>
      </w:r>
      <w:r w:rsidR="00B32067">
        <w:rPr>
          <w:u w:val="single"/>
        </w:rPr>
        <w:noBreakHyphen/>
      </w:r>
      <w:r w:rsidR="00B92968">
        <w:rPr>
          <w:u w:val="single"/>
        </w:rPr>
        <w:t xml:space="preserve">167, an amount equal to the expenses of the </w:t>
      </w:r>
      <w:r w:rsidRPr="00F0083E">
        <w:rPr>
          <w:u w:val="single"/>
        </w:rPr>
        <w:t>department</w:t>
      </w:r>
      <w:r>
        <w:t xml:space="preserve"> </w:t>
      </w:r>
      <w:r w:rsidRPr="00B92968">
        <w:rPr>
          <w:strike/>
        </w:rPr>
        <w:t xml:space="preserve">to defray </w:t>
      </w:r>
      <w:r w:rsidRPr="00F0083E">
        <w:rPr>
          <w:strike/>
        </w:rPr>
        <w:t>the</w:t>
      </w:r>
      <w:r w:rsidRPr="00B92968">
        <w:rPr>
          <w:strike/>
        </w:rPr>
        <w:t xml:space="preserve"> expenses </w:t>
      </w:r>
      <w:r w:rsidRPr="00F0083E">
        <w:rPr>
          <w:strike/>
        </w:rPr>
        <w:t>of the Department of Motor Vehicles</w:t>
      </w:r>
      <w:r w:rsidRPr="000B20DE">
        <w:t xml:space="preserve"> in producing and administering </w:t>
      </w:r>
      <w:r w:rsidRPr="00B92968">
        <w:rPr>
          <w:strike/>
        </w:rPr>
        <w:t>the</w:t>
      </w:r>
      <w:r w:rsidRPr="000B20DE">
        <w:t xml:space="preserve"> </w:t>
      </w:r>
      <w:r w:rsidR="00B92968" w:rsidRPr="00B92968">
        <w:rPr>
          <w:u w:val="single"/>
        </w:rPr>
        <w:t>this</w:t>
      </w:r>
      <w:r w:rsidR="00B92968">
        <w:t xml:space="preserve"> </w:t>
      </w:r>
      <w:r w:rsidRPr="000B20DE">
        <w:t xml:space="preserve">special license </w:t>
      </w:r>
      <w:r w:rsidRPr="00B92968">
        <w:rPr>
          <w:strike/>
        </w:rPr>
        <w:t>plates</w:t>
      </w:r>
      <w:r w:rsidR="00B92968">
        <w:t xml:space="preserve"> </w:t>
      </w:r>
      <w:r w:rsidR="00B92968">
        <w:rPr>
          <w:u w:val="single"/>
        </w:rPr>
        <w:t>plate</w:t>
      </w:r>
      <w:r w:rsidRPr="000B20DE">
        <w:t xml:space="preserve">. The remaining funds collected from the special motor </w:t>
      </w:r>
      <w:r w:rsidRPr="000B20DE">
        <w:lastRenderedPageBreak/>
        <w:t>vehicle license plate fee must be disbursed in equal amounts to the various county Veterans</w:t>
      </w:r>
      <w:r w:rsidR="00B32067" w:rsidRPr="00B32067">
        <w:t>’</w:t>
      </w:r>
      <w:r w:rsidRPr="000B20DE">
        <w:t xml:space="preserve"> Administration offices to be used for operational expenses.</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666ECE">
        <w:t>6</w:t>
      </w:r>
      <w:r>
        <w:t>.</w:t>
      </w:r>
      <w:r>
        <w:tab/>
        <w:t>Section 56</w:t>
      </w:r>
      <w:r w:rsidR="00B32067">
        <w:noBreakHyphen/>
      </w:r>
      <w:r>
        <w:t>3</w:t>
      </w:r>
      <w:r w:rsidR="00B32067">
        <w:noBreakHyphen/>
      </w:r>
      <w:r>
        <w:t xml:space="preserve">7200(B)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Of the fees collected pursuant to this section, the </w:t>
      </w:r>
      <w:r w:rsidRPr="00F064F3">
        <w:rPr>
          <w:strike/>
        </w:rPr>
        <w:t>Comptroller General</w:t>
      </w:r>
      <w:r w:rsidRPr="00317C48">
        <w:t xml:space="preserve"> </w:t>
      </w:r>
      <w:r w:rsidRPr="00F064F3">
        <w:rPr>
          <w:u w:val="single"/>
        </w:rPr>
        <w:t>department</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an amount equal to the expenses of the department in producing and administering this special license plate. The remaining funds collected from the special motor vehicle license fee must be deposited in a separate fund for the South Carolina Arts Commission and be used solely to support activities that build a thriving arts environment in South Carolina.”</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666ECE">
        <w:t>7</w:t>
      </w:r>
      <w:r>
        <w:t>.</w:t>
      </w:r>
      <w:r>
        <w:tab/>
        <w:t>Section 56</w:t>
      </w:r>
      <w:r w:rsidR="00B32067">
        <w:noBreakHyphen/>
      </w:r>
      <w:r>
        <w:t>3</w:t>
      </w:r>
      <w:r w:rsidR="00B32067">
        <w:noBreakHyphen/>
      </w:r>
      <w:r>
        <w:t xml:space="preserve">7300(B)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F064F3">
        <w:rPr>
          <w:strike/>
        </w:rPr>
        <w:t>Comptroller General</w:t>
      </w:r>
      <w:r w:rsidRPr="00317C48">
        <w:t xml:space="preserve"> </w:t>
      </w:r>
      <w:r w:rsidRPr="00F064F3">
        <w:rPr>
          <w:u w:val="single"/>
        </w:rPr>
        <w:t>Department of Motor Vehicles</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 xml:space="preserve">167, an amount equal to the expenses of the </w:t>
      </w:r>
      <w:r w:rsidRPr="00695D91">
        <w:rPr>
          <w:strike/>
        </w:rPr>
        <w:t>Department of Motor Vehicles</w:t>
      </w:r>
      <w:r w:rsidR="00695D91">
        <w:t xml:space="preserve"> </w:t>
      </w:r>
      <w:r w:rsidR="00695D91" w:rsidRPr="00695D91">
        <w:rPr>
          <w:u w:val="single"/>
        </w:rPr>
        <w:t>department</w:t>
      </w:r>
      <w:r w:rsidR="00695D91">
        <w:t xml:space="preserve"> i</w:t>
      </w:r>
      <w:r w:rsidRPr="00317C48">
        <w:t>n producing and administering the special license plates. The remaining funds collected from the special motor vehicle license fee must be deposited in a special account, separate and apart from the general fund, established within and administered by the Department of Natural Resources to manage and conserve the marine resources of the State.”</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6ECE">
        <w:t>28</w:t>
      </w:r>
      <w:r w:rsidR="00695D91">
        <w:t>.</w:t>
      </w:r>
      <w:r>
        <w:tab/>
        <w:t>Section 56</w:t>
      </w:r>
      <w:r w:rsidR="00B32067">
        <w:noBreakHyphen/>
      </w:r>
      <w:r>
        <w:t>3</w:t>
      </w:r>
      <w:r w:rsidR="00B32067">
        <w:noBreakHyphen/>
      </w:r>
      <w:r>
        <w:t xml:space="preserve">7310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“Section 56</w:t>
      </w:r>
      <w:r w:rsidR="00B32067">
        <w:noBreakHyphen/>
      </w:r>
      <w:r w:rsidRPr="00317C48">
        <w:t>3</w:t>
      </w:r>
      <w:r w:rsidR="00B32067">
        <w:noBreakHyphen/>
      </w:r>
      <w:r w:rsidRPr="00317C48">
        <w:t>7310.</w:t>
      </w:r>
      <w:r w:rsidRPr="00317C48">
        <w:tab/>
        <w:t>The Department of Motor Vehicle</w:t>
      </w:r>
      <w:r>
        <w:t xml:space="preserve">s may issue </w:t>
      </w:r>
      <w:r w:rsidR="00B32067" w:rsidRPr="00B32067">
        <w:t>‘</w:t>
      </w:r>
      <w:r>
        <w:t>Support Our Troops</w:t>
      </w:r>
      <w:r w:rsidR="00B32067" w:rsidRPr="00B32067">
        <w:t>’</w:t>
      </w:r>
      <w:r w:rsidRPr="00317C48">
        <w:t xml:space="preserve"> special license plates to owners of private passenger motor vehicles registered in their names. The requirements for production and distribution of the plate are those set forth in Section 56</w:t>
      </w:r>
      <w:r w:rsidR="00B32067">
        <w:noBreakHyphen/>
      </w:r>
      <w:r w:rsidRPr="00317C48">
        <w:t>3</w:t>
      </w:r>
      <w:r w:rsidR="00B32067">
        <w:noBreakHyphen/>
      </w:r>
      <w:r w:rsidRPr="00317C48">
        <w:t xml:space="preserve">8100. The biennial fee for this plate is the regular registration fee set forth in Article 5, Chapter 3 of this title plus an additional fee of thirty dollars. The </w:t>
      </w:r>
      <w:r w:rsidRPr="00F064F3">
        <w:rPr>
          <w:strike/>
        </w:rPr>
        <w:t>Comptroller General</w:t>
      </w:r>
      <w:r w:rsidRPr="00317C48">
        <w:t xml:space="preserve"> </w:t>
      </w:r>
      <w:r w:rsidRPr="00F064F3">
        <w:rPr>
          <w:u w:val="single"/>
        </w:rPr>
        <w:lastRenderedPageBreak/>
        <w:t>department</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an amount equal to defray costs of production and distribution. Any portion of the additional thirty</w:t>
      </w:r>
      <w:r w:rsidR="00B32067">
        <w:rPr>
          <w:u w:val="single"/>
        </w:rPr>
        <w:noBreakHyphen/>
      </w:r>
      <w:r w:rsidRPr="00317C48">
        <w:t xml:space="preserve">dollar fee not placed in the State Highway Fund by the </w:t>
      </w:r>
      <w:r w:rsidRPr="00F064F3">
        <w:rPr>
          <w:strike/>
        </w:rPr>
        <w:t>Comptroller General</w:t>
      </w:r>
      <w:r w:rsidRPr="00317C48">
        <w:t xml:space="preserve"> </w:t>
      </w:r>
      <w:r w:rsidRPr="00F064F3">
        <w:rPr>
          <w:u w:val="single"/>
        </w:rPr>
        <w:t>department</w:t>
      </w:r>
      <w:r>
        <w:t xml:space="preserve"> </w:t>
      </w:r>
      <w:r w:rsidRPr="00317C48">
        <w:t>must be distributed to Support Our Troops, Inc.”</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6ECE">
        <w:t>29</w:t>
      </w:r>
      <w:r>
        <w:t>.</w:t>
      </w:r>
      <w:r>
        <w:tab/>
        <w:t>Section 56</w:t>
      </w:r>
      <w:r w:rsidR="00B32067">
        <w:noBreakHyphen/>
      </w:r>
      <w:r>
        <w:t>3</w:t>
      </w:r>
      <w:r w:rsidR="00B32067">
        <w:noBreakHyphen/>
      </w:r>
      <w:r>
        <w:t xml:space="preserve">7320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317C48">
        <w:t>Section 56</w:t>
      </w:r>
      <w:r w:rsidR="00B32067">
        <w:noBreakHyphen/>
      </w:r>
      <w:r w:rsidRPr="00317C48">
        <w:t>3</w:t>
      </w:r>
      <w:r w:rsidR="00B32067">
        <w:noBreakHyphen/>
      </w:r>
      <w:r w:rsidRPr="00317C48">
        <w:t>7320.</w:t>
      </w:r>
      <w:r w:rsidRPr="00317C48">
        <w:tab/>
        <w:t>The Departme</w:t>
      </w:r>
      <w:r>
        <w:t xml:space="preserve">nt of Motor Vehicles may issue </w:t>
      </w:r>
      <w:r w:rsidR="00B32067" w:rsidRPr="00B32067">
        <w:t>‘</w:t>
      </w:r>
      <w:r w:rsidRPr="00317C48">
        <w:t>Emergency Medical Service</w:t>
      </w:r>
      <w:r w:rsidR="00B32067" w:rsidRPr="00B32067">
        <w:t>’</w:t>
      </w:r>
      <w:r w:rsidRPr="00317C48">
        <w:t xml:space="preserve"> special license plates to owners of private passenger motor vehicles registered in their names. The requirements for production and distribution of the plate are those set forth in Section 56</w:t>
      </w:r>
      <w:r w:rsidR="00B32067">
        <w:noBreakHyphen/>
      </w:r>
      <w:r w:rsidRPr="00317C48">
        <w:t>3</w:t>
      </w:r>
      <w:r w:rsidR="00B32067">
        <w:noBreakHyphen/>
      </w:r>
      <w:r w:rsidRPr="00317C48">
        <w:t xml:space="preserve">8100. The biennial fee for this plate is the regular registration fee set forth in Article 5, Chapter 3 of this title plus an additional fee of thirty dollars. The </w:t>
      </w:r>
      <w:r w:rsidRPr="00F064F3">
        <w:rPr>
          <w:strike/>
        </w:rPr>
        <w:t>Comptroller General</w:t>
      </w:r>
      <w:r w:rsidRPr="00317C48">
        <w:t xml:space="preserve"> </w:t>
      </w:r>
      <w:r w:rsidRPr="00F064F3">
        <w:rPr>
          <w:u w:val="single"/>
        </w:rPr>
        <w:t>department</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an amount equal to the department</w:t>
      </w:r>
      <w:r w:rsidR="00B32067" w:rsidRPr="00B32067">
        <w:t>’</w:t>
      </w:r>
      <w:r w:rsidRPr="00317C48">
        <w:t>s costs of production and distribution. Any portion of the additional thirty</w:t>
      </w:r>
      <w:r w:rsidR="00B32067">
        <w:noBreakHyphen/>
      </w:r>
      <w:r w:rsidRPr="00317C48">
        <w:t xml:space="preserve">dollar fee not placed in the State Highway Fund </w:t>
      </w:r>
      <w:r w:rsidRPr="00A4703A">
        <w:rPr>
          <w:strike/>
        </w:rPr>
        <w:t>by the Comptroller General</w:t>
      </w:r>
      <w:r w:rsidRPr="00317C48">
        <w:t xml:space="preserve"> must be distributed to the South Carolina Emergency Medical Services Association.”</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666ECE">
        <w:t>0</w:t>
      </w:r>
      <w:r>
        <w:t>.</w:t>
      </w:r>
      <w:r>
        <w:tab/>
        <w:t>Section 56</w:t>
      </w:r>
      <w:r w:rsidR="00B32067">
        <w:noBreakHyphen/>
      </w:r>
      <w:r>
        <w:t>3</w:t>
      </w:r>
      <w:r w:rsidR="00B32067">
        <w:noBreakHyphen/>
      </w:r>
      <w:r>
        <w:t xml:space="preserve">7330(B)(2)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317C48">
        <w:t xml:space="preserve">Of the fees collected pursuant to this section, the </w:t>
      </w:r>
      <w:r w:rsidRPr="00F064F3">
        <w:rPr>
          <w:strike/>
        </w:rPr>
        <w:t>Comptroller General</w:t>
      </w:r>
      <w:r w:rsidRPr="00317C48">
        <w:t xml:space="preserve"> </w:t>
      </w:r>
      <w:r w:rsidRPr="00F064F3">
        <w:rPr>
          <w:u w:val="single"/>
        </w:rPr>
        <w:t>Department of Motor Vehicles</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an amount equal to the cost of production.  That portion of the fees collected pursuant to this section in excess of the cost of production must be distributed to the South Carolina Indian Waters Council, Boy Scouts of America, to then be distributed to the other five Boy Scout councils serving counties in South Carolina.”</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666ECE">
        <w:t>1</w:t>
      </w:r>
      <w:r>
        <w:t>.</w:t>
      </w:r>
      <w:r>
        <w:tab/>
        <w:t>Section 56</w:t>
      </w:r>
      <w:r w:rsidR="00B32067">
        <w:noBreakHyphen/>
      </w:r>
      <w:r>
        <w:t>3</w:t>
      </w:r>
      <w:r w:rsidR="00B32067">
        <w:noBreakHyphen/>
      </w:r>
      <w:r>
        <w:t xml:space="preserve">7340 of the 1976 </w:t>
      </w:r>
      <w:r w:rsidR="00B83F1D">
        <w:t>Code</w:t>
      </w:r>
      <w:r>
        <w:t xml:space="preserv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B32067">
        <w:noBreakHyphen/>
      </w:r>
      <w:r>
        <w:t>3</w:t>
      </w:r>
      <w:r w:rsidR="00B32067">
        <w:noBreakHyphen/>
      </w:r>
      <w:r>
        <w:t>7340.</w:t>
      </w:r>
      <w:r>
        <w:tab/>
      </w:r>
      <w:r w:rsidRPr="00526841">
        <w:rPr>
          <w:strike/>
        </w:rPr>
        <w:t>(A)</w:t>
      </w:r>
      <w:r w:rsidRPr="000B20DE">
        <w:t xml:space="preserve"> The Department of Motor Vehicles may issue </w:t>
      </w:r>
      <w:r w:rsidR="00B32067" w:rsidRPr="00B32067">
        <w:t>‘</w:t>
      </w:r>
      <w:r w:rsidRPr="000B20DE">
        <w:t>Native American</w:t>
      </w:r>
      <w:r w:rsidR="00B32067" w:rsidRPr="00B32067">
        <w:t>’</w:t>
      </w:r>
      <w:r w:rsidRPr="000B20DE">
        <w:t xml:space="preserve"> special license plates to owners of </w:t>
      </w:r>
      <w:r w:rsidRPr="000B20DE">
        <w:lastRenderedPageBreak/>
        <w:t>private passenger motor vehicles registered in their names. The requirements for production and distribution of the plate are those set forth in Section 56</w:t>
      </w:r>
      <w:r w:rsidR="00B32067">
        <w:noBreakHyphen/>
      </w:r>
      <w:r w:rsidRPr="000B20DE">
        <w:t>3</w:t>
      </w:r>
      <w:r w:rsidR="00B32067">
        <w:noBreakHyphen/>
      </w:r>
      <w:r w:rsidRPr="000B20DE">
        <w:t xml:space="preserve">8100. The biennial fee for this plate is the regular registration fee set forth in Article 5, Chapter 3 of this title plus an additional fee of thirty dollars. </w:t>
      </w:r>
      <w:r w:rsidR="00A45DF1" w:rsidRPr="00A45DF1">
        <w:rPr>
          <w:u w:val="single"/>
        </w:rPr>
        <w:t>Th</w:t>
      </w:r>
      <w:r w:rsidR="00A45DF1">
        <w:rPr>
          <w:u w:val="single"/>
        </w:rPr>
        <w:t>e department shall place sufficient fu</w:t>
      </w:r>
      <w:r w:rsidR="00FA7C87">
        <w:rPr>
          <w:u w:val="single"/>
        </w:rPr>
        <w:t>nds into the State Highway Fund</w:t>
      </w:r>
      <w:r w:rsidR="00361D71">
        <w:rPr>
          <w:u w:val="single"/>
        </w:rPr>
        <w:t>,</w:t>
      </w:r>
      <w:r w:rsidR="00A45DF1">
        <w:rPr>
          <w:u w:val="single"/>
        </w:rPr>
        <w:t xml:space="preserve"> as established by Section 57</w:t>
      </w:r>
      <w:r w:rsidR="00B32067">
        <w:rPr>
          <w:u w:val="single"/>
        </w:rPr>
        <w:noBreakHyphen/>
      </w:r>
      <w:r w:rsidR="00A45DF1">
        <w:rPr>
          <w:u w:val="single"/>
        </w:rPr>
        <w:t>11</w:t>
      </w:r>
      <w:r w:rsidR="00B32067">
        <w:rPr>
          <w:u w:val="single"/>
        </w:rPr>
        <w:noBreakHyphen/>
      </w:r>
      <w:r w:rsidR="00A45DF1">
        <w:rPr>
          <w:u w:val="single"/>
        </w:rPr>
        <w:t>20, to be distributed as provided in Section 11</w:t>
      </w:r>
      <w:r w:rsidR="00B32067">
        <w:rPr>
          <w:u w:val="single"/>
        </w:rPr>
        <w:noBreakHyphen/>
      </w:r>
      <w:r w:rsidR="00A45DF1">
        <w:rPr>
          <w:u w:val="single"/>
        </w:rPr>
        <w:t>43</w:t>
      </w:r>
      <w:r w:rsidR="00B32067">
        <w:rPr>
          <w:u w:val="single"/>
        </w:rPr>
        <w:noBreakHyphen/>
      </w:r>
      <w:r w:rsidR="00A45DF1">
        <w:rPr>
          <w:u w:val="single"/>
        </w:rPr>
        <w:t>167, an amount equal to the expenses of the department in producing and administering this special license plate.</w:t>
      </w:r>
      <w:r w:rsidR="00A45DF1">
        <w:t xml:space="preserve"> </w:t>
      </w:r>
      <w:r w:rsidRPr="000B20DE">
        <w:t>Any portion of the additional thirty</w:t>
      </w:r>
      <w:r w:rsidR="00B32067">
        <w:noBreakHyphen/>
      </w:r>
      <w:r w:rsidRPr="000B20DE">
        <w:t xml:space="preserve">dollar fee not set aside by the </w:t>
      </w:r>
      <w:r w:rsidRPr="00526841">
        <w:rPr>
          <w:strike/>
        </w:rPr>
        <w:t>Comptroller General</w:t>
      </w:r>
      <w:r w:rsidRPr="000B20DE">
        <w:t xml:space="preserve"> </w:t>
      </w:r>
      <w:r w:rsidRPr="00526841">
        <w:rPr>
          <w:u w:val="single"/>
        </w:rPr>
        <w:t>department</w:t>
      </w:r>
      <w:r>
        <w:t xml:space="preserve"> </w:t>
      </w:r>
      <w:r w:rsidRPr="000B20DE">
        <w:t>to defray costs of production and distribution must be distributed to the Native American Prison Program of South Carolina.</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666ECE">
        <w:t>2</w:t>
      </w:r>
      <w:r>
        <w:t>.</w:t>
      </w:r>
      <w:r>
        <w:tab/>
        <w:t>Section 56</w:t>
      </w:r>
      <w:r w:rsidR="00B32067">
        <w:noBreakHyphen/>
      </w:r>
      <w:r>
        <w:t>3</w:t>
      </w:r>
      <w:r w:rsidR="00B32067">
        <w:noBreakHyphen/>
      </w:r>
      <w:r>
        <w:t xml:space="preserve">7350 of the 1976 </w:t>
      </w:r>
      <w:r w:rsidR="00B83F1D">
        <w:t>Code</w:t>
      </w:r>
      <w:r>
        <w:t xml:space="preserv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B32067">
        <w:noBreakHyphen/>
      </w:r>
      <w:r>
        <w:t>3</w:t>
      </w:r>
      <w:r w:rsidR="00B32067">
        <w:noBreakHyphen/>
      </w:r>
      <w:r>
        <w:t>7350.</w:t>
      </w:r>
      <w:r>
        <w:tab/>
      </w:r>
      <w:r w:rsidRPr="000B20DE">
        <w:t xml:space="preserve">The Department of Motor Vehicles may issue </w:t>
      </w:r>
      <w:r w:rsidR="00B32067" w:rsidRPr="00B32067">
        <w:t>‘</w:t>
      </w:r>
      <w:r w:rsidRPr="000B20DE">
        <w:t>South Carolina Peach Council</w:t>
      </w:r>
      <w:r w:rsidR="00B32067" w:rsidRPr="00B32067">
        <w:t>’</w:t>
      </w:r>
      <w:r w:rsidRPr="000B20DE">
        <w:t xml:space="preserve"> special license plates to owners of private passenger motor vehicles registered in their names. The requirements for production and distribution of the plate are those set forth in Section 56</w:t>
      </w:r>
      <w:r w:rsidR="00B32067">
        <w:noBreakHyphen/>
      </w:r>
      <w:r w:rsidRPr="000B20DE">
        <w:t>3</w:t>
      </w:r>
      <w:r w:rsidR="00B32067">
        <w:noBreakHyphen/>
      </w:r>
      <w:r w:rsidRPr="000B20DE">
        <w:t>8100. The biennial fee for this plate is the regular registration fee set forth in Article 5, Chapter 3 of this title plus an additional fee of seventy dollars.</w:t>
      </w:r>
      <w:r w:rsidR="00FA7C87">
        <w:t xml:space="preserve"> </w:t>
      </w:r>
      <w:r w:rsidR="00FA7C87" w:rsidRPr="00A45DF1">
        <w:rPr>
          <w:u w:val="single"/>
        </w:rPr>
        <w:t>Th</w:t>
      </w:r>
      <w:r w:rsidR="00FA7C87">
        <w:rPr>
          <w:u w:val="single"/>
        </w:rPr>
        <w:t>e department shall place sufficient funds into the State Highway Fund</w:t>
      </w:r>
      <w:r w:rsidR="00361D71">
        <w:rPr>
          <w:u w:val="single"/>
        </w:rPr>
        <w:t>,</w:t>
      </w:r>
      <w:r w:rsidR="00FA7C87">
        <w:rPr>
          <w:u w:val="single"/>
        </w:rPr>
        <w:t xml:space="preserve"> as established by Section 57</w:t>
      </w:r>
      <w:r w:rsidR="00B32067">
        <w:rPr>
          <w:u w:val="single"/>
        </w:rPr>
        <w:noBreakHyphen/>
      </w:r>
      <w:r w:rsidR="00FA7C87">
        <w:rPr>
          <w:u w:val="single"/>
        </w:rPr>
        <w:t>11</w:t>
      </w:r>
      <w:r w:rsidR="00B32067">
        <w:rPr>
          <w:u w:val="single"/>
        </w:rPr>
        <w:noBreakHyphen/>
      </w:r>
      <w:r w:rsidR="00FA7C87">
        <w:rPr>
          <w:u w:val="single"/>
        </w:rPr>
        <w:t>20, to be distributed as provided in Section 11</w:t>
      </w:r>
      <w:r w:rsidR="00B32067">
        <w:rPr>
          <w:u w:val="single"/>
        </w:rPr>
        <w:noBreakHyphen/>
      </w:r>
      <w:r w:rsidR="00FA7C87">
        <w:rPr>
          <w:u w:val="single"/>
        </w:rPr>
        <w:t>43</w:t>
      </w:r>
      <w:r w:rsidR="00B32067">
        <w:rPr>
          <w:u w:val="single"/>
        </w:rPr>
        <w:noBreakHyphen/>
      </w:r>
      <w:r w:rsidR="00FA7C87">
        <w:rPr>
          <w:u w:val="single"/>
        </w:rPr>
        <w:t>167, an amount equal to the expenses of the department in producing and administering this special license plate.</w:t>
      </w:r>
      <w:r w:rsidRPr="000B20DE">
        <w:t xml:space="preserve"> Any portion of the additional seventy</w:t>
      </w:r>
      <w:r w:rsidR="00B32067">
        <w:noBreakHyphen/>
      </w:r>
      <w:r w:rsidRPr="000B20DE">
        <w:t xml:space="preserve">dollar fee not set aside by the </w:t>
      </w:r>
      <w:r w:rsidRPr="00895449">
        <w:rPr>
          <w:strike/>
        </w:rPr>
        <w:t>Comptroller General</w:t>
      </w:r>
      <w:r w:rsidRPr="000B20DE">
        <w:t xml:space="preserve"> </w:t>
      </w:r>
      <w:r w:rsidRPr="00895449">
        <w:rPr>
          <w:u w:val="single"/>
        </w:rPr>
        <w:t>department</w:t>
      </w:r>
      <w:r>
        <w:t xml:space="preserve"> </w:t>
      </w:r>
      <w:r w:rsidRPr="000B20DE">
        <w:t>to defray costs of production and distribution must be distributed to the South Carolina Peach Council.</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666ECE">
        <w:t>3</w:t>
      </w:r>
      <w:r>
        <w:t>.</w:t>
      </w:r>
      <w:r>
        <w:tab/>
        <w:t>Section 56</w:t>
      </w:r>
      <w:r w:rsidR="00B32067">
        <w:noBreakHyphen/>
      </w:r>
      <w:r>
        <w:t>3</w:t>
      </w:r>
      <w:r w:rsidR="00B32067">
        <w:noBreakHyphen/>
      </w:r>
      <w:r>
        <w:t xml:space="preserve">7370 of the 1976 </w:t>
      </w:r>
      <w:r w:rsidR="00B83F1D">
        <w:t>Code</w:t>
      </w:r>
      <w:r>
        <w:t xml:space="preserv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B32067">
        <w:noBreakHyphen/>
      </w:r>
      <w:r>
        <w:t>3</w:t>
      </w:r>
      <w:r w:rsidR="00B32067">
        <w:noBreakHyphen/>
      </w:r>
      <w:r>
        <w:t>7370.</w:t>
      </w:r>
      <w:r>
        <w:tab/>
      </w:r>
      <w:r w:rsidRPr="000B20DE">
        <w:t xml:space="preserve">The Department of Motor Vehicles may issue </w:t>
      </w:r>
      <w:r w:rsidR="00B32067" w:rsidRPr="00B32067">
        <w:t>‘</w:t>
      </w:r>
      <w:r w:rsidRPr="000B20DE">
        <w:t>Cancer Research Centers of the Carolinas</w:t>
      </w:r>
      <w:r w:rsidR="00B32067" w:rsidRPr="00B32067">
        <w:t>’</w:t>
      </w:r>
      <w:r w:rsidRPr="000B20DE">
        <w:t xml:space="preserve"> special license plates to owners of private passenger motor vehicles registered in their names. The requirements for production and distribution of the plate are those set forth in Section 56</w:t>
      </w:r>
      <w:r w:rsidR="00B32067">
        <w:noBreakHyphen/>
      </w:r>
      <w:r w:rsidRPr="000B20DE">
        <w:t>3</w:t>
      </w:r>
      <w:r w:rsidR="00B32067">
        <w:noBreakHyphen/>
      </w:r>
      <w:r w:rsidRPr="000B20DE">
        <w:t xml:space="preserve">8100. The biennial fee for this plate is the regular registration fee set forth in Article 5, Chapter 3 of this title plus an additional fee of fifteen dollars. </w:t>
      </w:r>
      <w:r w:rsidR="00FA7C87" w:rsidRPr="00A45DF1">
        <w:rPr>
          <w:u w:val="single"/>
        </w:rPr>
        <w:t>Th</w:t>
      </w:r>
      <w:r w:rsidR="00FA7C87">
        <w:rPr>
          <w:u w:val="single"/>
        </w:rPr>
        <w:t xml:space="preserve">e department </w:t>
      </w:r>
      <w:r w:rsidR="00FA7C87">
        <w:rPr>
          <w:u w:val="single"/>
        </w:rPr>
        <w:lastRenderedPageBreak/>
        <w:t>shall place sufficient funds into the State Highway Fund</w:t>
      </w:r>
      <w:r w:rsidR="0029671E">
        <w:rPr>
          <w:u w:val="single"/>
        </w:rPr>
        <w:t>,</w:t>
      </w:r>
      <w:r w:rsidR="00FA7C87">
        <w:rPr>
          <w:u w:val="single"/>
        </w:rPr>
        <w:t xml:space="preserve"> as established by Section 57</w:t>
      </w:r>
      <w:r w:rsidR="00B32067">
        <w:rPr>
          <w:u w:val="single"/>
        </w:rPr>
        <w:noBreakHyphen/>
      </w:r>
      <w:r w:rsidR="00FA7C87">
        <w:rPr>
          <w:u w:val="single"/>
        </w:rPr>
        <w:t>11</w:t>
      </w:r>
      <w:r w:rsidR="00B32067">
        <w:rPr>
          <w:u w:val="single"/>
        </w:rPr>
        <w:noBreakHyphen/>
      </w:r>
      <w:r w:rsidR="00FA7C87">
        <w:rPr>
          <w:u w:val="single"/>
        </w:rPr>
        <w:t>20, to be distributed as provided in Section 11</w:t>
      </w:r>
      <w:r w:rsidR="00B32067">
        <w:rPr>
          <w:u w:val="single"/>
        </w:rPr>
        <w:noBreakHyphen/>
      </w:r>
      <w:r w:rsidR="00FA7C87">
        <w:rPr>
          <w:u w:val="single"/>
        </w:rPr>
        <w:t>43</w:t>
      </w:r>
      <w:r w:rsidR="00B32067">
        <w:rPr>
          <w:u w:val="single"/>
        </w:rPr>
        <w:noBreakHyphen/>
      </w:r>
      <w:r w:rsidR="00FA7C87">
        <w:rPr>
          <w:u w:val="single"/>
        </w:rPr>
        <w:t>167, an amount equal to the expenses of the department in producing and administering this special license plate.</w:t>
      </w:r>
      <w:r w:rsidR="00FA7C87">
        <w:t xml:space="preserve"> </w:t>
      </w:r>
      <w:r w:rsidRPr="000B20DE">
        <w:t>Any portion of the additional fifteen</w:t>
      </w:r>
      <w:r w:rsidR="00B32067">
        <w:noBreakHyphen/>
      </w:r>
      <w:r w:rsidRPr="000B20DE">
        <w:t xml:space="preserve">dollar fee not set aside by the </w:t>
      </w:r>
      <w:r w:rsidRPr="00594E38">
        <w:rPr>
          <w:strike/>
        </w:rPr>
        <w:t>Comptroller General</w:t>
      </w:r>
      <w:r w:rsidRPr="000B20DE">
        <w:t xml:space="preserve"> </w:t>
      </w:r>
      <w:r w:rsidRPr="00594E38">
        <w:rPr>
          <w:u w:val="single"/>
        </w:rPr>
        <w:t>department</w:t>
      </w:r>
      <w:r>
        <w:t xml:space="preserve"> </w:t>
      </w:r>
      <w:r w:rsidRPr="000B20DE">
        <w:t>to defray costs of production and distribution must be distributed to the Mary Crawley Medical Cancer Research Foundation to provide funding for the Cancer Research Centers of the Carolinas.</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666ECE">
        <w:t>4</w:t>
      </w:r>
      <w:r>
        <w:t>.</w:t>
      </w:r>
      <w:r>
        <w:tab/>
        <w:t>Section 56</w:t>
      </w:r>
      <w:r w:rsidR="00B32067">
        <w:noBreakHyphen/>
      </w:r>
      <w:r>
        <w:t>3</w:t>
      </w:r>
      <w:r w:rsidR="00B32067">
        <w:noBreakHyphen/>
      </w:r>
      <w:r>
        <w:t xml:space="preserve">7780(B)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A74BD7">
        <w:rPr>
          <w:strike/>
        </w:rPr>
        <w:t>Comptroller General</w:t>
      </w:r>
      <w:r w:rsidRPr="00317C48">
        <w:t xml:space="preserve"> </w:t>
      </w:r>
      <w:r w:rsidRPr="00A74BD7">
        <w:rPr>
          <w:u w:val="single"/>
        </w:rPr>
        <w:t>department</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an amount equal to the expenses of the department in producing and administering the special license plates. The remaining funds collected from the special motor vehicle license fee must be placed in the state</w:t>
      </w:r>
      <w:r w:rsidR="00B32067" w:rsidRPr="00B32067">
        <w:t>’</w:t>
      </w:r>
      <w:r w:rsidRPr="00317C48">
        <w:t>s general fund.”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666ECE">
        <w:t>5</w:t>
      </w:r>
      <w:r>
        <w:t>.</w:t>
      </w:r>
      <w:r>
        <w:tab/>
        <w:t>Section 56</w:t>
      </w:r>
      <w:r w:rsidR="00B32067">
        <w:noBreakHyphen/>
      </w:r>
      <w:r>
        <w:t>3</w:t>
      </w:r>
      <w:r w:rsidR="00B32067">
        <w:noBreakHyphen/>
      </w:r>
      <w:r>
        <w:t xml:space="preserve">7800 of the 1976 </w:t>
      </w:r>
      <w:r w:rsidR="00B83F1D">
        <w:t>Code</w:t>
      </w:r>
      <w:r>
        <w:t xml:space="preserv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B32067">
        <w:noBreakHyphen/>
      </w:r>
      <w:r>
        <w:t>3</w:t>
      </w:r>
      <w:r w:rsidR="00B32067">
        <w:noBreakHyphen/>
      </w:r>
      <w:r>
        <w:t>7800.</w:t>
      </w:r>
      <w:r>
        <w:tab/>
      </w:r>
      <w:r w:rsidRPr="000B20DE">
        <w:t xml:space="preserve">The Department of Motor Vehicles may issue </w:t>
      </w:r>
      <w:r w:rsidR="00B32067" w:rsidRPr="00B32067">
        <w:t>‘</w:t>
      </w:r>
      <w:r w:rsidRPr="000B20DE">
        <w:t>South Carolina Aquarium</w:t>
      </w:r>
      <w:r w:rsidR="00B32067" w:rsidRPr="00B32067">
        <w:t>’</w:t>
      </w:r>
      <w:r w:rsidRPr="000B20DE">
        <w:t xml:space="preserve"> special license plates to owners of private passenger motor vehicles registered in their names. The requirements for production and distribution of the plate are those set forth in Section 56</w:t>
      </w:r>
      <w:r w:rsidR="00B32067">
        <w:noBreakHyphen/>
      </w:r>
      <w:r w:rsidRPr="000B20DE">
        <w:t>3</w:t>
      </w:r>
      <w:r w:rsidR="00B32067">
        <w:noBreakHyphen/>
      </w:r>
      <w:r w:rsidRPr="000B20DE">
        <w:t>8100. The biennial fee for this plate is the regular registration fee set forth in Article 5, Chapter 3 of this title plus an additional fee of fifty dollars.</w:t>
      </w:r>
      <w:r w:rsidR="00FA7C87">
        <w:t xml:space="preserve"> </w:t>
      </w:r>
      <w:r w:rsidR="00B65E28" w:rsidRPr="00A45DF1">
        <w:rPr>
          <w:u w:val="single"/>
        </w:rPr>
        <w:t>Th</w:t>
      </w:r>
      <w:r w:rsidR="00B65E28">
        <w:rPr>
          <w:u w:val="single"/>
        </w:rPr>
        <w:t>e department shall place sufficient funds into the State Highway Fund</w:t>
      </w:r>
      <w:r w:rsidR="0029671E">
        <w:rPr>
          <w:u w:val="single"/>
        </w:rPr>
        <w:t>,</w:t>
      </w:r>
      <w:r w:rsidR="00B65E28">
        <w:rPr>
          <w:u w:val="single"/>
        </w:rPr>
        <w:t xml:space="preserve"> as established by Section 57</w:t>
      </w:r>
      <w:r w:rsidR="00B32067">
        <w:rPr>
          <w:u w:val="single"/>
        </w:rPr>
        <w:noBreakHyphen/>
      </w:r>
      <w:r w:rsidR="00B65E28">
        <w:rPr>
          <w:u w:val="single"/>
        </w:rPr>
        <w:t>11</w:t>
      </w:r>
      <w:r w:rsidR="00B32067">
        <w:rPr>
          <w:u w:val="single"/>
        </w:rPr>
        <w:noBreakHyphen/>
      </w:r>
      <w:r w:rsidR="00B65E28">
        <w:rPr>
          <w:u w:val="single"/>
        </w:rPr>
        <w:t>20, to be distributed as provided in Section 11</w:t>
      </w:r>
      <w:r w:rsidR="00B32067">
        <w:rPr>
          <w:u w:val="single"/>
        </w:rPr>
        <w:noBreakHyphen/>
      </w:r>
      <w:r w:rsidR="00B65E28">
        <w:rPr>
          <w:u w:val="single"/>
        </w:rPr>
        <w:t>43</w:t>
      </w:r>
      <w:r w:rsidR="00B32067">
        <w:rPr>
          <w:u w:val="single"/>
        </w:rPr>
        <w:noBreakHyphen/>
      </w:r>
      <w:r w:rsidR="00B65E28">
        <w:rPr>
          <w:u w:val="single"/>
        </w:rPr>
        <w:t>167, an amount equal to the expenses of the department in producing and administering this special license plate.</w:t>
      </w:r>
      <w:r w:rsidRPr="000B20DE">
        <w:t xml:space="preserve"> Any portion of the additional fifty</w:t>
      </w:r>
      <w:r w:rsidR="00B32067">
        <w:noBreakHyphen/>
      </w:r>
      <w:r w:rsidRPr="000B20DE">
        <w:t xml:space="preserve">dollar fee not set aside by the </w:t>
      </w:r>
      <w:r w:rsidRPr="00567071">
        <w:rPr>
          <w:strike/>
        </w:rPr>
        <w:t>Comptroller General</w:t>
      </w:r>
      <w:r w:rsidRPr="000B20DE">
        <w:t xml:space="preserve"> </w:t>
      </w:r>
      <w:r w:rsidRPr="00567071">
        <w:rPr>
          <w:u w:val="single"/>
        </w:rPr>
        <w:t>department</w:t>
      </w:r>
      <w:r>
        <w:t xml:space="preserve"> </w:t>
      </w:r>
      <w:r w:rsidRPr="000B20DE">
        <w:t>to defray costs of production and distribution must be distributed to the South Carolina Aquarium.</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666ECE">
        <w:t>6</w:t>
      </w:r>
      <w:r>
        <w:t>.</w:t>
      </w:r>
      <w:r>
        <w:tab/>
        <w:t>Section 56</w:t>
      </w:r>
      <w:r w:rsidR="00B32067">
        <w:noBreakHyphen/>
      </w:r>
      <w:r>
        <w:t>3</w:t>
      </w:r>
      <w:r w:rsidR="00B32067">
        <w:noBreakHyphen/>
      </w:r>
      <w:r>
        <w:t xml:space="preserve">7950(B)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317C48">
        <w:t>“(B)</w:t>
      </w:r>
      <w:r w:rsidRPr="00317C48">
        <w:tab/>
        <w:t xml:space="preserve">Of the fees collected pursuant to this section, the </w:t>
      </w:r>
      <w:r w:rsidRPr="00A74BD7">
        <w:rPr>
          <w:strike/>
        </w:rPr>
        <w:t>Comptroller General</w:t>
      </w:r>
      <w:r w:rsidRPr="00317C48">
        <w:t xml:space="preserve"> </w:t>
      </w:r>
      <w:r w:rsidRPr="00A74BD7">
        <w:rPr>
          <w:u w:val="single"/>
        </w:rPr>
        <w:t>department</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an amount equal to the expenses of the department in producing and administering this special license plate. The remaining funds collected from the special motor vehicle license fee must be distributed to The Friends of Hunting Island State Park, Inc., for use on projects benefiting Hunting Island State Park.”</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666ECE">
        <w:t>7</w:t>
      </w:r>
      <w:r>
        <w:t>.</w:t>
      </w:r>
      <w:r>
        <w:tab/>
        <w:t>Section 56</w:t>
      </w:r>
      <w:r w:rsidR="00B32067">
        <w:noBreakHyphen/>
      </w:r>
      <w:r>
        <w:t>3</w:t>
      </w:r>
      <w:r w:rsidR="00B32067">
        <w:noBreakHyphen/>
      </w:r>
      <w:r>
        <w:t xml:space="preserve">8000(C) of the 1976 </w:t>
      </w:r>
      <w:r w:rsidR="00B83F1D">
        <w:t>Code</w:t>
      </w:r>
      <w:r>
        <w:t xml:space="preserve"> </w:t>
      </w:r>
      <w:r w:rsidR="003128A8">
        <w:t>is</w:t>
      </w:r>
      <w:r>
        <w:t xml:space="preserve"> amended to read: </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317C48">
        <w:t>(C)</w:t>
      </w:r>
      <w:r w:rsidRPr="00317C48">
        <w:tab/>
        <w:t>The license plates must be issued or revalidated for a biennial period which expires twenty</w:t>
      </w:r>
      <w:r w:rsidR="00B32067">
        <w:noBreakHyphen/>
      </w:r>
      <w:r w:rsidRPr="00317C48">
        <w:t xml:space="preserve">four months from the month it is issued. The biennial fee for this special license plate is the regular registration fee set forth in Article 5, Chapter 3 of this title plus an additional fee to be requested by the individual or organization seeking issuance of the license plate. The initial fee amount requested may be changed only every five years from the first year the license plate is issued. Of the additional fee collected pursuant to this section, the </w:t>
      </w:r>
      <w:r w:rsidRPr="00EB518A">
        <w:rPr>
          <w:strike/>
        </w:rPr>
        <w:t>Comptroller General</w:t>
      </w:r>
      <w:r w:rsidRPr="00317C48">
        <w:t xml:space="preserve"> </w:t>
      </w:r>
      <w:r w:rsidRPr="00A74BD7">
        <w:rPr>
          <w:u w:val="single"/>
        </w:rPr>
        <w:t>department</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an amount equal to the expenses of producing and administering special license plates. Any of the remaining fee not placed in the restricted account must be distributed to an organization designated by the individual or organization seeking issuance of the license plate.</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28A8">
        <w:t>38</w:t>
      </w:r>
      <w:r>
        <w:t>.</w:t>
      </w:r>
      <w:r>
        <w:tab/>
        <w:t>Section 56</w:t>
      </w:r>
      <w:r w:rsidR="00B32067">
        <w:noBreakHyphen/>
      </w:r>
      <w:r>
        <w:t>3</w:t>
      </w:r>
      <w:r w:rsidR="00B32067">
        <w:noBreakHyphen/>
      </w:r>
      <w:r>
        <w:t xml:space="preserve">8200(A)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“(A)</w:t>
      </w:r>
      <w:r w:rsidRPr="00317C48">
        <w:tab/>
        <w:t>The Department of Motor Vehicles may issue motor vehicle license plates to members of Rotary International for private passenger motor vehicles registered in their names. The fee for this special license plate must be the regular motor vehicle license fee contained in Article 5, Chapter 3 of this title, and an additional special fee of fifty dollars which must be distributed to the Rotary District in which the purchaser</w:t>
      </w:r>
      <w:r w:rsidR="00B32067" w:rsidRPr="00B32067">
        <w:t>’</w:t>
      </w:r>
      <w:r w:rsidRPr="00317C48">
        <w:t xml:space="preserve">s home club is located in this State. The department must report to the South Carolina Rotary District designee the district chosen as a result of the license plate issuance to which this fee must be distributed. The fee must be deposited in </w:t>
      </w:r>
      <w:r w:rsidRPr="00317C48">
        <w:lastRenderedPageBreak/>
        <w:t xml:space="preserve">an account designated by each South Carolina Rotary District, and must be distributed properly by each district. Notwithstanding any other provision of law, of the fees collected for the special license plate, the </w:t>
      </w:r>
      <w:r w:rsidRPr="00F466FC">
        <w:rPr>
          <w:strike/>
        </w:rPr>
        <w:t>Comptroller General</w:t>
      </w:r>
      <w:r w:rsidRPr="00317C48">
        <w:t xml:space="preserve"> </w:t>
      </w:r>
      <w:r w:rsidRPr="00EB518A">
        <w:rPr>
          <w:u w:val="single"/>
        </w:rPr>
        <w:t>department</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an amount equal to the expenses of the Department of Motor Vehicles in producing and administering the special plate. The license plates issued pursuant to this section must conform to a design agreed to by the department and the chief executive officer of the organization.”</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28A8">
        <w:t>39</w:t>
      </w:r>
      <w:r>
        <w:t>.</w:t>
      </w:r>
      <w:r>
        <w:tab/>
        <w:t>Section 56</w:t>
      </w:r>
      <w:r w:rsidR="00B32067">
        <w:noBreakHyphen/>
      </w:r>
      <w:r>
        <w:t>3</w:t>
      </w:r>
      <w:r w:rsidR="00B32067">
        <w:noBreakHyphen/>
      </w:r>
      <w:r>
        <w:t xml:space="preserve">8300(A)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“(A)</w:t>
      </w:r>
      <w:r w:rsidRPr="00317C48">
        <w:tab/>
        <w:t>The Department of Motor Vehicles may issue special motor vehicle license plates to members of the Marine Corps League for private passenger motor vehicles and motorcycles registered in their names. The fee for this license plate is the fee set forth for special license plates in Section 56</w:t>
      </w:r>
      <w:r w:rsidR="00B32067">
        <w:noBreakHyphen/>
      </w:r>
      <w:r w:rsidRPr="00317C48">
        <w:t>3</w:t>
      </w:r>
      <w:r w:rsidR="00B32067">
        <w:noBreakHyphen/>
      </w:r>
      <w:r w:rsidRPr="00317C48">
        <w:t xml:space="preserve">8100. The </w:t>
      </w:r>
      <w:r w:rsidRPr="00F466FC">
        <w:rPr>
          <w:strike/>
        </w:rPr>
        <w:t>Comptroller General</w:t>
      </w:r>
      <w:r w:rsidRPr="00317C48">
        <w:t xml:space="preserve"> </w:t>
      </w:r>
      <w:r w:rsidRPr="00F466FC">
        <w:rPr>
          <w:u w:val="single"/>
        </w:rPr>
        <w:t>department</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an amount equal to the cost of production and distribution of this special license plate. Any portion of the additional thirty</w:t>
      </w:r>
      <w:r w:rsidR="00B32067">
        <w:noBreakHyphen/>
      </w:r>
      <w:r w:rsidRPr="00317C48">
        <w:t>dollar fee not placed in the State Highway F</w:t>
      </w:r>
      <w:r>
        <w:t xml:space="preserve">und by the </w:t>
      </w:r>
      <w:r w:rsidRPr="0029671E">
        <w:rPr>
          <w:strike/>
        </w:rPr>
        <w:t>Comptroller General</w:t>
      </w:r>
      <w:r w:rsidRPr="00317C48">
        <w:t xml:space="preserve"> </w:t>
      </w:r>
      <w:r w:rsidR="00CF682B">
        <w:rPr>
          <w:u w:val="single"/>
        </w:rPr>
        <w:t>department</w:t>
      </w:r>
      <w:r w:rsidR="00CF682B">
        <w:t xml:space="preserve"> </w:t>
      </w:r>
      <w:r w:rsidRPr="00317C48">
        <w:t>must be distributed to the South Carolina Department of the Marine Corps League. The license plates issued pursuant to this section must conform to a design agreed to by the department and the chief executive officer of the organization.”</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3128A8">
        <w:t>0</w:t>
      </w:r>
      <w:r>
        <w:t>.</w:t>
      </w:r>
      <w:r>
        <w:tab/>
        <w:t>Section 56</w:t>
      </w:r>
      <w:r w:rsidR="00B32067">
        <w:noBreakHyphen/>
      </w:r>
      <w:r>
        <w:t>3</w:t>
      </w:r>
      <w:r w:rsidR="00B32067">
        <w:noBreakHyphen/>
      </w:r>
      <w:r>
        <w:t xml:space="preserve">8600(B)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F466FC">
        <w:rPr>
          <w:strike/>
        </w:rPr>
        <w:t>Comptroller General</w:t>
      </w:r>
      <w:r w:rsidRPr="00317C48">
        <w:t xml:space="preserve"> </w:t>
      </w:r>
      <w:r w:rsidRPr="00F466FC">
        <w:rPr>
          <w:u w:val="single"/>
        </w:rPr>
        <w:t>department</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 xml:space="preserve">167, an amount equal to the expenses of the department in producing and administering the plates. The remaining funds collected from the special motor vehicle license fee must be distributed to the South Carolina Ducks Unlimited State Committee for wetlands conservation projects in South Carolina. Any remaining funds must be administered by the South Carolina Ducks </w:t>
      </w:r>
      <w:r w:rsidRPr="00317C48">
        <w:lastRenderedPageBreak/>
        <w:t>Unlimited State Committee and deposited in an appropriate nonprofit account designated by the South Carolina Ducks Unlimited State Committee.”</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3128A8">
        <w:t>1</w:t>
      </w:r>
      <w:r>
        <w:t>.</w:t>
      </w:r>
      <w:r>
        <w:tab/>
        <w:t>The introductory paragraph of Section                    56</w:t>
      </w:r>
      <w:r w:rsidR="00B32067">
        <w:noBreakHyphen/>
      </w:r>
      <w:r>
        <w:t>3</w:t>
      </w:r>
      <w:r w:rsidR="00B32067">
        <w:noBreakHyphen/>
      </w:r>
      <w:r>
        <w:t xml:space="preserve">8710(C) of the 1976 </w:t>
      </w:r>
      <w:r w:rsidR="00B83F1D">
        <w:t>Code</w:t>
      </w:r>
      <w:r>
        <w:t xml:space="preserve"> </w:t>
      </w:r>
      <w:r w:rsidR="00666ECE">
        <w:t xml:space="preserve">is </w:t>
      </w:r>
      <w:r>
        <w:t xml:space="preserve">amended to read: </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“(C)</w:t>
      </w:r>
      <w:r w:rsidRPr="00317C48">
        <w:tab/>
        <w:t xml:space="preserve">From the fees collected pursuant to this section, the </w:t>
      </w:r>
      <w:r w:rsidRPr="001A46E0">
        <w:rPr>
          <w:strike/>
        </w:rPr>
        <w:t>Comptroller General</w:t>
      </w:r>
      <w:r w:rsidRPr="00317C48">
        <w:t xml:space="preserve"> </w:t>
      </w:r>
      <w:r w:rsidRPr="001A46E0">
        <w:rPr>
          <w:u w:val="single"/>
        </w:rPr>
        <w:t>department</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 xml:space="preserve">167, an amount equal to the expenses of producing the special license plates. </w:t>
      </w:r>
      <w:r w:rsidRPr="005A466B">
        <w:t>The remaining funds must be distributed in the following manner:”</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3128A8">
        <w:t>2</w:t>
      </w:r>
      <w:r>
        <w:t>.</w:t>
      </w:r>
      <w:r>
        <w:tab/>
        <w:t>Section 56</w:t>
      </w:r>
      <w:r w:rsidR="00B32067">
        <w:noBreakHyphen/>
      </w:r>
      <w:r>
        <w:t>3</w:t>
      </w:r>
      <w:r w:rsidR="00B32067">
        <w:noBreakHyphen/>
      </w:r>
      <w:r>
        <w:t>9400(B) of the 1976 Code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1A46E0">
        <w:rPr>
          <w:strike/>
        </w:rPr>
        <w:t>Comptroller General</w:t>
      </w:r>
      <w:r w:rsidRPr="00317C48">
        <w:t xml:space="preserve"> </w:t>
      </w:r>
      <w:r w:rsidRPr="001A46E0">
        <w:rPr>
          <w:u w:val="single"/>
        </w:rPr>
        <w:t>department</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an amount equal to the expenses of the Department of Motor Vehicles in producing and administering the special license plates. The remaining funds collected from the special motor vehicle license fee must be distributed to Save the Light, Inc., or another nonprofit fund designated by Save the Light, Inc., for the restoration and preservation of the Morris Island Lighthouse. Any remaining funds must be administered by Save the Light, Inc., used only for efforts to restore and preserve the Morris Island Lighthouse, and deposited in an appropriate nonprofit account designated by Save the Light, Inc.</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3128A8">
        <w:t>3</w:t>
      </w:r>
      <w:r>
        <w:t>.</w:t>
      </w:r>
      <w:r>
        <w:tab/>
        <w:t>Section 56</w:t>
      </w:r>
      <w:r w:rsidR="00B32067">
        <w:noBreakHyphen/>
      </w:r>
      <w:r>
        <w:t>3</w:t>
      </w:r>
      <w:r w:rsidR="00B32067">
        <w:noBreakHyphen/>
      </w:r>
      <w:r>
        <w:t>9500(B) of the 1976 Code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Notwithstanding any other provision of law, from the fees collected pursuant to this section, the </w:t>
      </w:r>
      <w:r w:rsidRPr="00512474">
        <w:rPr>
          <w:strike/>
        </w:rPr>
        <w:t>Comptroller General</w:t>
      </w:r>
      <w:r>
        <w:t xml:space="preserve"> </w:t>
      </w:r>
      <w:r w:rsidR="00094A0B">
        <w:rPr>
          <w:u w:val="single"/>
        </w:rPr>
        <w:t>department</w:t>
      </w:r>
      <w:r>
        <w:t xml:space="preserve"> shall place sufficient funds into </w:t>
      </w:r>
      <w:r w:rsidRPr="00B65E28">
        <w:rPr>
          <w:strike/>
        </w:rPr>
        <w:t xml:space="preserve">a special restricted account to be used by the </w:t>
      </w:r>
      <w:r w:rsidRPr="00512474">
        <w:rPr>
          <w:strike/>
        </w:rPr>
        <w:t>Department of Motor Vehicles</w:t>
      </w:r>
      <w:r w:rsidRPr="00B65E28">
        <w:rPr>
          <w:strike/>
        </w:rPr>
        <w:t xml:space="preserve"> to defray the expenses </w:t>
      </w:r>
      <w:r w:rsidRPr="00512474">
        <w:rPr>
          <w:strike/>
        </w:rPr>
        <w:t>of the Department of Motor Vehicles</w:t>
      </w:r>
      <w:r>
        <w:t xml:space="preserve"> </w:t>
      </w:r>
      <w:r w:rsidR="00B65E28" w:rsidRPr="00B65E28">
        <w:rPr>
          <w:u w:val="single"/>
        </w:rPr>
        <w:t>the State Highway Fund</w:t>
      </w:r>
      <w:r w:rsidR="0029671E">
        <w:rPr>
          <w:u w:val="single"/>
        </w:rPr>
        <w:t>,</w:t>
      </w:r>
      <w:r w:rsidR="00B65E28" w:rsidRPr="00B65E28">
        <w:rPr>
          <w:u w:val="single"/>
        </w:rPr>
        <w:t xml:space="preserve"> as established by Section 57</w:t>
      </w:r>
      <w:r w:rsidR="00B32067">
        <w:rPr>
          <w:u w:val="single"/>
        </w:rPr>
        <w:noBreakHyphen/>
      </w:r>
      <w:r w:rsidR="00B65E28" w:rsidRPr="00B65E28">
        <w:rPr>
          <w:u w:val="single"/>
        </w:rPr>
        <w:t>11</w:t>
      </w:r>
      <w:r w:rsidR="00B32067">
        <w:rPr>
          <w:u w:val="single"/>
        </w:rPr>
        <w:noBreakHyphen/>
      </w:r>
      <w:r w:rsidR="00B65E28">
        <w:rPr>
          <w:u w:val="single"/>
        </w:rPr>
        <w:t>20, to be</w:t>
      </w:r>
      <w:r w:rsidR="00B65E28" w:rsidRPr="00B65E28">
        <w:rPr>
          <w:u w:val="single"/>
        </w:rPr>
        <w:t xml:space="preserve"> distributed as provided in Section 11</w:t>
      </w:r>
      <w:r w:rsidR="00B32067">
        <w:rPr>
          <w:u w:val="single"/>
        </w:rPr>
        <w:noBreakHyphen/>
      </w:r>
      <w:r w:rsidR="00B65E28" w:rsidRPr="00B65E28">
        <w:rPr>
          <w:u w:val="single"/>
        </w:rPr>
        <w:t>43</w:t>
      </w:r>
      <w:r w:rsidR="00B32067">
        <w:rPr>
          <w:u w:val="single"/>
        </w:rPr>
        <w:noBreakHyphen/>
      </w:r>
      <w:r w:rsidR="00B65E28" w:rsidRPr="00B65E28">
        <w:rPr>
          <w:u w:val="single"/>
        </w:rPr>
        <w:t>167, an amount equal to the expenses of the department</w:t>
      </w:r>
      <w:r w:rsidR="00B65E28">
        <w:t xml:space="preserve"> </w:t>
      </w:r>
      <w:r>
        <w:t xml:space="preserve">in producing and administering the special license </w:t>
      </w:r>
      <w:r>
        <w:lastRenderedPageBreak/>
        <w:t>plates. The remaining funds collected from the special motor vehicle license fee must be designated for use by the South Carolina National guard for homeland security.”</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3128A8">
        <w:t>4</w:t>
      </w:r>
      <w:r>
        <w:t>.</w:t>
      </w:r>
      <w:r>
        <w:tab/>
        <w:t>Section 56</w:t>
      </w:r>
      <w:r w:rsidR="00B32067">
        <w:noBreakHyphen/>
      </w:r>
      <w:r>
        <w:t>3</w:t>
      </w:r>
      <w:r w:rsidR="00B32067">
        <w:noBreakHyphen/>
      </w:r>
      <w:r>
        <w:t xml:space="preserve">9600(B)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of the fees collected pursuant to this section, the </w:t>
      </w:r>
      <w:r w:rsidRPr="006E59AE">
        <w:rPr>
          <w:strike/>
        </w:rPr>
        <w:t>Comptroller General</w:t>
      </w:r>
      <w:r w:rsidRPr="00317C48">
        <w:t xml:space="preserve"> </w:t>
      </w:r>
      <w:r w:rsidRPr="006E59AE">
        <w:rPr>
          <w:u w:val="single"/>
        </w:rPr>
        <w:t>department</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an amount equal to the expenses of the 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Grants must be awarded not more than once a year, and an applicant must receive as a grant an amount of the total revenues in the fund multiplied by the percentage that the applicant</w:t>
      </w:r>
      <w:r w:rsidR="00B32067" w:rsidRPr="00B32067">
        <w:t>’</w:t>
      </w:r>
      <w:r w:rsidRPr="00317C48">
        <w:t>s caseload in the preceding calendar year was of the total caseload of all applicants in that year.</w:t>
      </w:r>
      <w:r w:rsidR="002966F2">
        <w:t xml:space="preserve"> </w:t>
      </w:r>
      <w:r w:rsidR="002966F2" w:rsidRPr="005B4019">
        <w:t>The South Carolina Animal Care and Control Association (SCACCA), or its successor organization, on behalf of the tax exempt organizations, shall coordinate the grant program, make the request for reimbursement from the Department of Agriculture, and distribute the individual grants to the participating tax exempt organizations.</w:t>
      </w:r>
      <w:r w:rsidRPr="00317C48">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3128A8">
        <w:t>5</w:t>
      </w:r>
      <w:r>
        <w:t>.</w:t>
      </w:r>
      <w:r>
        <w:tab/>
        <w:t>Section 56</w:t>
      </w:r>
      <w:r w:rsidR="00B32067">
        <w:noBreakHyphen/>
      </w:r>
      <w:r>
        <w:t>3</w:t>
      </w:r>
      <w:r w:rsidR="00B32067">
        <w:noBreakHyphen/>
      </w:r>
      <w:r>
        <w:t xml:space="preserve">9710(B)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Of the fees collected pursuant to this section, the </w:t>
      </w:r>
      <w:r w:rsidRPr="00FD7EDC">
        <w:rPr>
          <w:strike/>
        </w:rPr>
        <w:t>Comptroller General</w:t>
      </w:r>
      <w:r w:rsidRPr="00317C48">
        <w:t xml:space="preserve"> </w:t>
      </w:r>
      <w:r w:rsidRPr="00FD7EDC">
        <w:rPr>
          <w:u w:val="single"/>
        </w:rPr>
        <w:t>department</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 xml:space="preserve">167, an amount equal to the expenses of the Department of Motor Vehicles in producing and administering this special license plate. The remaining funds collected from the </w:t>
      </w:r>
      <w:r w:rsidRPr="00317C48">
        <w:lastRenderedPageBreak/>
        <w:t>special motor vehicle license fee must be distributed to the Heritage Classic Foundation.”</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3128A8">
        <w:t>6</w:t>
      </w:r>
      <w:r>
        <w:t>.</w:t>
      </w:r>
      <w:r>
        <w:tab/>
        <w:t>Section 56</w:t>
      </w:r>
      <w:r w:rsidR="00B32067">
        <w:noBreakHyphen/>
      </w:r>
      <w:r>
        <w:t>3</w:t>
      </w:r>
      <w:r w:rsidR="00B32067">
        <w:noBreakHyphen/>
      </w:r>
      <w:r>
        <w:t xml:space="preserve">10010(B)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From the fees collected pursuant to this article, the </w:t>
      </w:r>
      <w:r w:rsidRPr="00FD7EDC">
        <w:rPr>
          <w:strike/>
        </w:rPr>
        <w:t>Comptroller General</w:t>
      </w:r>
      <w:r w:rsidRPr="00317C48">
        <w:t xml:space="preserve"> </w:t>
      </w:r>
      <w:r w:rsidRPr="00FD7EDC">
        <w:rPr>
          <w:u w:val="single"/>
        </w:rPr>
        <w:t>department</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an amount equal to the expenses associated with producing and administering the distribution of the license plate. The remaining funds collected from the special motor vehicle license fee shall be distributed to the South Carolina Parrot Head Club Council, which shall only use the funds to support the Palmetto Chapter of the Alzheimer</w:t>
      </w:r>
      <w:r w:rsidR="00B32067" w:rsidRPr="00B32067">
        <w:t>’</w:t>
      </w:r>
      <w:r w:rsidRPr="00317C48">
        <w:t>s Association and the Upstate South Carolina Chapter of the Alzheimer</w:t>
      </w:r>
      <w:r w:rsidR="00B32067" w:rsidRPr="00B32067">
        <w:t>’</w:t>
      </w:r>
      <w:r w:rsidRPr="00317C48">
        <w:t>s Association.”</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3128A8">
        <w:t>7</w:t>
      </w:r>
      <w:r>
        <w:t>.</w:t>
      </w:r>
      <w:r>
        <w:tab/>
        <w:t>Section 56</w:t>
      </w:r>
      <w:r w:rsidR="00B32067">
        <w:noBreakHyphen/>
      </w:r>
      <w:r>
        <w:t>3</w:t>
      </w:r>
      <w:r w:rsidR="00B32067">
        <w:noBreakHyphen/>
      </w:r>
      <w:r>
        <w:t xml:space="preserve">10110(B) of the 1976 </w:t>
      </w:r>
      <w:r w:rsidR="00B83F1D">
        <w:t>Code</w:t>
      </w:r>
      <w:r>
        <w:t xml:space="preserv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24771">
        <w:rPr>
          <w:strike/>
        </w:rPr>
        <w:t>Comptroller General</w:t>
      </w:r>
      <w:r>
        <w:t xml:space="preserve"> </w:t>
      </w:r>
      <w:r w:rsidR="00094A0B" w:rsidRPr="00094A0B">
        <w:rPr>
          <w:u w:val="single"/>
        </w:rPr>
        <w:t>department</w:t>
      </w:r>
      <w:r w:rsidR="00094A0B">
        <w:t xml:space="preserve"> </w:t>
      </w:r>
      <w:r w:rsidRPr="000B20DE">
        <w:t xml:space="preserve">shall place sufficient funds into </w:t>
      </w:r>
      <w:r w:rsidRPr="00094A0B">
        <w:rPr>
          <w:strike/>
        </w:rPr>
        <w:t xml:space="preserve">a special restricted account to be used by the </w:t>
      </w:r>
      <w:r w:rsidRPr="00324771">
        <w:rPr>
          <w:strike/>
        </w:rPr>
        <w:t>Department of Motor Vehicles</w:t>
      </w:r>
      <w:r w:rsidRPr="00094A0B">
        <w:rPr>
          <w:strike/>
        </w:rPr>
        <w:t xml:space="preserve"> to defray the expenses </w:t>
      </w:r>
      <w:r w:rsidRPr="00324771">
        <w:rPr>
          <w:strike/>
        </w:rPr>
        <w:t>of</w:t>
      </w:r>
      <w:r w:rsidRPr="000B20DE">
        <w:t xml:space="preserve"> </w:t>
      </w:r>
      <w:r w:rsidR="00094A0B">
        <w:rPr>
          <w:u w:val="single"/>
        </w:rPr>
        <w:t>the State Highway Fund</w:t>
      </w:r>
      <w:r w:rsidR="00E952C1">
        <w:rPr>
          <w:u w:val="single"/>
        </w:rPr>
        <w:t>,</w:t>
      </w:r>
      <w:r w:rsidR="00094A0B">
        <w:rPr>
          <w:u w:val="single"/>
        </w:rPr>
        <w:t xml:space="preserve"> as established by Section 57</w:t>
      </w:r>
      <w:r w:rsidR="00B32067">
        <w:rPr>
          <w:u w:val="single"/>
        </w:rPr>
        <w:noBreakHyphen/>
      </w:r>
      <w:r w:rsidR="00094A0B">
        <w:rPr>
          <w:u w:val="single"/>
        </w:rPr>
        <w:t>11</w:t>
      </w:r>
      <w:r w:rsidR="00B32067">
        <w:rPr>
          <w:u w:val="single"/>
        </w:rPr>
        <w:noBreakHyphen/>
      </w:r>
      <w:r w:rsidR="00094A0B">
        <w:rPr>
          <w:u w:val="single"/>
        </w:rPr>
        <w:t>20, to be distributed as provided in Section 11</w:t>
      </w:r>
      <w:r w:rsidR="00B32067">
        <w:rPr>
          <w:u w:val="single"/>
        </w:rPr>
        <w:noBreakHyphen/>
      </w:r>
      <w:r w:rsidR="00094A0B">
        <w:rPr>
          <w:u w:val="single"/>
        </w:rPr>
        <w:t>43</w:t>
      </w:r>
      <w:r w:rsidR="00B32067">
        <w:rPr>
          <w:u w:val="single"/>
        </w:rPr>
        <w:noBreakHyphen/>
      </w:r>
      <w:r w:rsidR="00094A0B">
        <w:rPr>
          <w:u w:val="single"/>
        </w:rPr>
        <w:t xml:space="preserve">167, an </w:t>
      </w:r>
      <w:r w:rsidR="000A4289">
        <w:rPr>
          <w:u w:val="single"/>
        </w:rPr>
        <w:t>amount equal to the expenses</w:t>
      </w:r>
      <w:r w:rsidR="000A4289" w:rsidRPr="00991DA0">
        <w:t xml:space="preserve"> of</w:t>
      </w:r>
      <w:r w:rsidR="000A4289">
        <w:t xml:space="preserve"> </w:t>
      </w:r>
      <w:r w:rsidR="000A4289" w:rsidRPr="000A4289">
        <w:t>the department</w:t>
      </w:r>
      <w:r w:rsidR="000A4289">
        <w:t xml:space="preserve"> </w:t>
      </w:r>
      <w:r w:rsidRPr="000B20DE">
        <w:t xml:space="preserve">in producing and administering </w:t>
      </w:r>
      <w:r w:rsidRPr="000A4289">
        <w:rPr>
          <w:strike/>
        </w:rPr>
        <w:t>the</w:t>
      </w:r>
      <w:r w:rsidRPr="000B20DE">
        <w:t xml:space="preserve"> </w:t>
      </w:r>
      <w:r w:rsidR="000A4289" w:rsidRPr="000A4289">
        <w:rPr>
          <w:u w:val="single"/>
        </w:rPr>
        <w:t>this</w:t>
      </w:r>
      <w:r w:rsidR="000A4289">
        <w:t xml:space="preserve"> </w:t>
      </w:r>
      <w:r w:rsidRPr="000B20DE">
        <w:t>special license plates. The remaining funds collected from the special motor vehicle license fee must be placed in the state</w:t>
      </w:r>
      <w:r w:rsidR="00B32067" w:rsidRPr="00B32067">
        <w:t>’</w:t>
      </w:r>
      <w:r w:rsidRPr="000B20DE">
        <w:t>s general fund.</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28A8">
        <w:t>48</w:t>
      </w:r>
      <w:r>
        <w:t>.</w:t>
      </w:r>
      <w:r>
        <w:tab/>
        <w:t>Section 56</w:t>
      </w:r>
      <w:r w:rsidR="00B32067">
        <w:noBreakHyphen/>
      </w:r>
      <w:r>
        <w:t>3</w:t>
      </w:r>
      <w:r w:rsidR="00B32067">
        <w:noBreakHyphen/>
      </w:r>
      <w:r>
        <w:t xml:space="preserve">10210(B) of the 1976 </w:t>
      </w:r>
      <w:r w:rsidR="00B83F1D">
        <w:t>Code</w:t>
      </w:r>
      <w:r>
        <w:t xml:space="preserv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rsidRPr="000B20DE">
        <w:t xml:space="preserve"> </w:t>
      </w:r>
      <w:r w:rsidR="00FB7DE1">
        <w:rPr>
          <w:u w:val="single"/>
        </w:rPr>
        <w:t>department</w:t>
      </w:r>
      <w:r w:rsidR="00FB7DE1">
        <w:t xml:space="preserve"> </w:t>
      </w:r>
      <w:r w:rsidRPr="000B20DE">
        <w:t xml:space="preserve">shall place sufficient funds into </w:t>
      </w:r>
      <w:r w:rsidRPr="00FB7DE1">
        <w:rPr>
          <w:strike/>
        </w:rPr>
        <w:t xml:space="preserve">a special restricted account to be used by the </w:t>
      </w:r>
      <w:r w:rsidRPr="00CA003B">
        <w:rPr>
          <w:strike/>
        </w:rPr>
        <w:t>Department of Motor Vehicles</w:t>
      </w:r>
      <w:r w:rsidRPr="00FB7DE1">
        <w:rPr>
          <w:strike/>
        </w:rPr>
        <w:t xml:space="preserve"> to defray</w:t>
      </w:r>
      <w:r w:rsidR="00991DA0">
        <w:rPr>
          <w:strike/>
        </w:rPr>
        <w:t xml:space="preserve"> </w:t>
      </w:r>
      <w:r w:rsidR="00991DA0" w:rsidRPr="00FB7DE1">
        <w:t>t</w:t>
      </w:r>
      <w:r w:rsidR="00991DA0" w:rsidRPr="00991DA0">
        <w:rPr>
          <w:strike/>
        </w:rPr>
        <w:t>he expenses of</w:t>
      </w:r>
      <w:r w:rsidRPr="00991DA0">
        <w:t xml:space="preserve"> </w:t>
      </w:r>
      <w:r w:rsidR="00FB7DE1" w:rsidRPr="00991DA0">
        <w:rPr>
          <w:u w:val="single"/>
        </w:rPr>
        <w:t>t</w:t>
      </w:r>
      <w:r w:rsidR="00FB7DE1">
        <w:rPr>
          <w:u w:val="single"/>
        </w:rPr>
        <w:t>he State Highway Fund</w:t>
      </w:r>
      <w:r w:rsidR="00E952C1">
        <w:rPr>
          <w:u w:val="single"/>
        </w:rPr>
        <w:t>,</w:t>
      </w:r>
      <w:r w:rsidR="00FB7DE1">
        <w:rPr>
          <w:u w:val="single"/>
        </w:rPr>
        <w:t xml:space="preserve"> as established by Section 57</w:t>
      </w:r>
      <w:r w:rsidR="00B32067">
        <w:rPr>
          <w:u w:val="single"/>
        </w:rPr>
        <w:noBreakHyphen/>
      </w:r>
      <w:r w:rsidR="00FB7DE1">
        <w:rPr>
          <w:u w:val="single"/>
        </w:rPr>
        <w:t>11</w:t>
      </w:r>
      <w:r w:rsidR="00B32067">
        <w:rPr>
          <w:u w:val="single"/>
        </w:rPr>
        <w:noBreakHyphen/>
      </w:r>
      <w:r w:rsidR="00FB7DE1">
        <w:rPr>
          <w:u w:val="single"/>
        </w:rPr>
        <w:t>20, to be distributed as provided in Section 11</w:t>
      </w:r>
      <w:r w:rsidR="00B32067">
        <w:rPr>
          <w:u w:val="single"/>
        </w:rPr>
        <w:noBreakHyphen/>
      </w:r>
      <w:r w:rsidR="00FB7DE1">
        <w:rPr>
          <w:u w:val="single"/>
        </w:rPr>
        <w:t>43</w:t>
      </w:r>
      <w:r w:rsidR="00B32067">
        <w:rPr>
          <w:u w:val="single"/>
        </w:rPr>
        <w:noBreakHyphen/>
      </w:r>
      <w:r w:rsidR="00FB7DE1">
        <w:rPr>
          <w:u w:val="single"/>
        </w:rPr>
        <w:t>167, an amount equal to the expenses</w:t>
      </w:r>
      <w:r w:rsidR="00FB7DE1" w:rsidRPr="00991DA0">
        <w:t xml:space="preserve"> of</w:t>
      </w:r>
      <w:r w:rsidR="00FB7DE1" w:rsidRPr="00FB7DE1">
        <w:t xml:space="preserve"> </w:t>
      </w:r>
      <w:r w:rsidRPr="00FB7DE1">
        <w:t>the department</w:t>
      </w:r>
      <w:r w:rsidRPr="000B20DE">
        <w:t xml:space="preserve"> in producing and administering </w:t>
      </w:r>
      <w:r w:rsidRPr="00FB7DE1">
        <w:rPr>
          <w:strike/>
        </w:rPr>
        <w:t>the</w:t>
      </w:r>
      <w:r w:rsidRPr="000B20DE">
        <w:t xml:space="preserve"> </w:t>
      </w:r>
      <w:r w:rsidR="00FB7DE1" w:rsidRPr="00FB7DE1">
        <w:rPr>
          <w:u w:val="single"/>
        </w:rPr>
        <w:t>this</w:t>
      </w:r>
      <w:r w:rsidR="00FB7DE1">
        <w:t xml:space="preserve"> </w:t>
      </w:r>
      <w:r w:rsidRPr="000B20DE">
        <w:t xml:space="preserve">special license </w:t>
      </w:r>
      <w:r w:rsidRPr="00991DA0">
        <w:rPr>
          <w:strike/>
        </w:rPr>
        <w:t>plates</w:t>
      </w:r>
      <w:r w:rsidR="00991DA0">
        <w:t xml:space="preserve"> </w:t>
      </w:r>
      <w:r w:rsidR="00991DA0" w:rsidRPr="00991DA0">
        <w:rPr>
          <w:u w:val="single"/>
        </w:rPr>
        <w:t>plate</w:t>
      </w:r>
      <w:r w:rsidRPr="000B20DE">
        <w:t xml:space="preserve">. The remaining </w:t>
      </w:r>
      <w:r w:rsidRPr="000B20DE">
        <w:lastRenderedPageBreak/>
        <w:t>funds collected from the special motor vehicle license fee must be placed in the state</w:t>
      </w:r>
      <w:r w:rsidR="00B32067" w:rsidRPr="00B32067">
        <w:t>’</w:t>
      </w:r>
      <w:r w:rsidRPr="000B20DE">
        <w:t>s general fund.</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28A8">
        <w:t>49</w:t>
      </w:r>
      <w:r>
        <w:t>.</w:t>
      </w:r>
      <w:r>
        <w:tab/>
        <w:t>Section 56</w:t>
      </w:r>
      <w:r w:rsidR="00B32067">
        <w:noBreakHyphen/>
      </w:r>
      <w:r>
        <w:t>3</w:t>
      </w:r>
      <w:r w:rsidR="00B32067">
        <w:noBreakHyphen/>
      </w:r>
      <w:r>
        <w:t xml:space="preserve">10310(B) of the 1976 </w:t>
      </w:r>
      <w:r w:rsidR="00B83F1D">
        <w:t>Code</w:t>
      </w:r>
      <w:r w:rsidR="003128A8">
        <w:t xml:space="preserve"> </w:t>
      </w:r>
      <w:r>
        <w:t>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t xml:space="preserve"> </w:t>
      </w:r>
      <w:r w:rsidR="00991DA0" w:rsidRPr="00991DA0">
        <w:rPr>
          <w:u w:val="single"/>
        </w:rPr>
        <w:t>department</w:t>
      </w:r>
      <w:r w:rsidR="00991DA0">
        <w:t xml:space="preserve"> </w:t>
      </w:r>
      <w:r w:rsidRPr="000B20DE">
        <w:t xml:space="preserve">shall place sufficient funds into </w:t>
      </w:r>
      <w:r w:rsidRPr="00991DA0">
        <w:rPr>
          <w:strike/>
        </w:rPr>
        <w:t xml:space="preserve">a special restricted account to be used by the </w:t>
      </w:r>
      <w:r w:rsidRPr="00CA003B">
        <w:rPr>
          <w:strike/>
        </w:rPr>
        <w:t>Department of Motor Vehicles</w:t>
      </w:r>
      <w:r w:rsidRPr="00991DA0">
        <w:rPr>
          <w:strike/>
        </w:rPr>
        <w:t xml:space="preserve"> to defray</w:t>
      </w:r>
      <w:r w:rsidRPr="000B20DE">
        <w:t xml:space="preserve"> </w:t>
      </w:r>
      <w:r w:rsidRPr="00CA003B">
        <w:rPr>
          <w:strike/>
        </w:rPr>
        <w:t>the</w:t>
      </w:r>
      <w:r w:rsidRPr="00E952C1">
        <w:rPr>
          <w:strike/>
        </w:rPr>
        <w:t xml:space="preserve"> </w:t>
      </w:r>
      <w:r w:rsidRPr="00991DA0">
        <w:rPr>
          <w:strike/>
        </w:rPr>
        <w:t>exp</w:t>
      </w:r>
      <w:r w:rsidR="00CF682B">
        <w:rPr>
          <w:strike/>
        </w:rPr>
        <w:t>enses</w:t>
      </w:r>
      <w:r w:rsidR="00991DA0">
        <w:t xml:space="preserve"> </w:t>
      </w:r>
      <w:r w:rsidR="00991DA0" w:rsidRPr="00991DA0">
        <w:rPr>
          <w:u w:val="single"/>
        </w:rPr>
        <w:t>t</w:t>
      </w:r>
      <w:r w:rsidR="00991DA0">
        <w:rPr>
          <w:u w:val="single"/>
        </w:rPr>
        <w:t>he State Highway Fund</w:t>
      </w:r>
      <w:r w:rsidR="00E952C1">
        <w:rPr>
          <w:u w:val="single"/>
        </w:rPr>
        <w:t>,</w:t>
      </w:r>
      <w:r w:rsidR="00991DA0">
        <w:rPr>
          <w:u w:val="single"/>
        </w:rPr>
        <w:t xml:space="preserve"> as established by Section 57</w:t>
      </w:r>
      <w:r w:rsidR="00B32067">
        <w:rPr>
          <w:u w:val="single"/>
        </w:rPr>
        <w:noBreakHyphen/>
      </w:r>
      <w:r w:rsidR="00991DA0">
        <w:rPr>
          <w:u w:val="single"/>
        </w:rPr>
        <w:t>11</w:t>
      </w:r>
      <w:r w:rsidR="00B32067">
        <w:rPr>
          <w:u w:val="single"/>
        </w:rPr>
        <w:noBreakHyphen/>
      </w:r>
      <w:r w:rsidR="00991DA0">
        <w:rPr>
          <w:u w:val="single"/>
        </w:rPr>
        <w:t>20, to be distributed as provided in Section 11</w:t>
      </w:r>
      <w:r w:rsidR="00B32067">
        <w:rPr>
          <w:u w:val="single"/>
        </w:rPr>
        <w:noBreakHyphen/>
      </w:r>
      <w:r w:rsidR="00991DA0">
        <w:rPr>
          <w:u w:val="single"/>
        </w:rPr>
        <w:t>43</w:t>
      </w:r>
      <w:r w:rsidR="00B32067">
        <w:rPr>
          <w:u w:val="single"/>
        </w:rPr>
        <w:noBreakHyphen/>
      </w:r>
      <w:r w:rsidR="00991DA0">
        <w:rPr>
          <w:u w:val="single"/>
        </w:rPr>
        <w:t>167, an amount equal to the expenses</w:t>
      </w:r>
      <w:r w:rsidR="00991DA0" w:rsidRPr="00991DA0">
        <w:t xml:space="preserve"> of</w:t>
      </w:r>
      <w:r w:rsidR="00991DA0">
        <w:t xml:space="preserve"> </w:t>
      </w:r>
      <w:r w:rsidRPr="00991DA0">
        <w:t>the department</w:t>
      </w:r>
      <w:r w:rsidRPr="000B20DE">
        <w:t xml:space="preserve"> in producing and administering </w:t>
      </w:r>
      <w:r w:rsidRPr="00407435">
        <w:rPr>
          <w:strike/>
        </w:rPr>
        <w:t>the</w:t>
      </w:r>
      <w:r w:rsidRPr="000B20DE">
        <w:t xml:space="preserve"> </w:t>
      </w:r>
      <w:r w:rsidR="00407435" w:rsidRPr="00407435">
        <w:rPr>
          <w:u w:val="single"/>
        </w:rPr>
        <w:t>this</w:t>
      </w:r>
      <w:r w:rsidR="00407435">
        <w:t xml:space="preserve"> </w:t>
      </w:r>
      <w:r w:rsidRPr="000B20DE">
        <w:t xml:space="preserve">special license </w:t>
      </w:r>
      <w:r w:rsidRPr="00407435">
        <w:rPr>
          <w:strike/>
        </w:rPr>
        <w:t>plates</w:t>
      </w:r>
      <w:r w:rsidR="00407435">
        <w:t xml:space="preserve"> </w:t>
      </w:r>
      <w:r w:rsidR="00407435" w:rsidRPr="00407435">
        <w:rPr>
          <w:u w:val="single"/>
        </w:rPr>
        <w:t>plate</w:t>
      </w:r>
      <w:r w:rsidRPr="000B20DE">
        <w:t>. The remaining funds collected from the special motor vehicle license fee must be placed in the state</w:t>
      </w:r>
      <w:r w:rsidR="00B32067" w:rsidRPr="00B32067">
        <w:t>’</w:t>
      </w:r>
      <w:r w:rsidRPr="000B20DE">
        <w:t>s general fund.</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354FD5">
        <w:t>0</w:t>
      </w:r>
      <w:r>
        <w:t>.</w:t>
      </w:r>
      <w:r>
        <w:tab/>
        <w:t>Section 56</w:t>
      </w:r>
      <w:r w:rsidR="00B32067">
        <w:noBreakHyphen/>
      </w:r>
      <w:r>
        <w:t>3</w:t>
      </w:r>
      <w:r w:rsidR="00B32067">
        <w:noBreakHyphen/>
      </w:r>
      <w:r>
        <w:t xml:space="preserve">11450 of the 1976 </w:t>
      </w:r>
      <w:r w:rsidR="00B83F1D">
        <w:t>Code</w:t>
      </w:r>
      <w:r>
        <w:t xml:space="preserv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B32067">
        <w:noBreakHyphen/>
      </w:r>
      <w:r>
        <w:t>3</w:t>
      </w:r>
      <w:r w:rsidR="00B32067">
        <w:noBreakHyphen/>
      </w:r>
      <w:r>
        <w:t>11450.</w:t>
      </w:r>
      <w:r>
        <w:tab/>
      </w:r>
      <w:r w:rsidRPr="000B20DE">
        <w:t>The fee for the plate is the regular motor vehicle registration fee contained in Article 5, Chapter 3 of this title and a special motor vehicle license fee of thirty</w:t>
      </w:r>
      <w:r w:rsidR="00B32067">
        <w:noBreakHyphen/>
      </w:r>
      <w:r w:rsidRPr="000B20DE">
        <w:t xml:space="preserve">five dollars. Notwithstanding another provision of law, from the fees collected pursuant to this section, the </w:t>
      </w:r>
      <w:r w:rsidRPr="00D55A4C">
        <w:rPr>
          <w:strike/>
        </w:rPr>
        <w:t>Comptroller General</w:t>
      </w:r>
      <w:r w:rsidRPr="000B20DE">
        <w:t xml:space="preserve"> </w:t>
      </w:r>
      <w:r w:rsidR="00407435">
        <w:rPr>
          <w:u w:val="single"/>
        </w:rPr>
        <w:t>department</w:t>
      </w:r>
      <w:r w:rsidR="00407435" w:rsidRPr="00407435">
        <w:t xml:space="preserve"> </w:t>
      </w:r>
      <w:r w:rsidRPr="000B20DE">
        <w:t xml:space="preserve">shall place sufficient funds into </w:t>
      </w:r>
      <w:r w:rsidRPr="00407435">
        <w:rPr>
          <w:strike/>
        </w:rPr>
        <w:t>a special restricted account to be used by the</w:t>
      </w:r>
      <w:r w:rsidRPr="000B20DE">
        <w:t xml:space="preserve"> </w:t>
      </w:r>
      <w:r w:rsidRPr="00D55A4C">
        <w:rPr>
          <w:strike/>
        </w:rPr>
        <w:t>Department of Motor Vehicles</w:t>
      </w:r>
      <w:r w:rsidRPr="00407435">
        <w:rPr>
          <w:strike/>
        </w:rPr>
        <w:t xml:space="preserve"> to defray the expenses </w:t>
      </w:r>
      <w:r w:rsidRPr="0004404F">
        <w:rPr>
          <w:strike/>
        </w:rPr>
        <w:t>o</w:t>
      </w:r>
      <w:r w:rsidR="00A90409">
        <w:rPr>
          <w:strike/>
        </w:rPr>
        <w:t>f</w:t>
      </w:r>
      <w:r w:rsidR="00A90409">
        <w:t xml:space="preserve"> the </w:t>
      </w:r>
      <w:r w:rsidR="00407435">
        <w:rPr>
          <w:u w:val="single"/>
        </w:rPr>
        <w:t>State Highway Fund</w:t>
      </w:r>
      <w:r w:rsidR="00E952C1">
        <w:rPr>
          <w:u w:val="single"/>
        </w:rPr>
        <w:t>,</w:t>
      </w:r>
      <w:r w:rsidR="00407435">
        <w:rPr>
          <w:u w:val="single"/>
        </w:rPr>
        <w:t xml:space="preserve"> as established by Section 57</w:t>
      </w:r>
      <w:r w:rsidR="00B32067">
        <w:rPr>
          <w:u w:val="single"/>
        </w:rPr>
        <w:noBreakHyphen/>
      </w:r>
      <w:r w:rsidR="00407435">
        <w:rPr>
          <w:u w:val="single"/>
        </w:rPr>
        <w:t>11</w:t>
      </w:r>
      <w:r w:rsidR="00B32067">
        <w:rPr>
          <w:u w:val="single"/>
        </w:rPr>
        <w:noBreakHyphen/>
      </w:r>
      <w:r w:rsidR="00407435">
        <w:rPr>
          <w:u w:val="single"/>
        </w:rPr>
        <w:t>20, to be distributed as provided in Section 11</w:t>
      </w:r>
      <w:r w:rsidR="00B32067">
        <w:rPr>
          <w:u w:val="single"/>
        </w:rPr>
        <w:noBreakHyphen/>
      </w:r>
      <w:r w:rsidR="00407435">
        <w:rPr>
          <w:u w:val="single"/>
        </w:rPr>
        <w:t>43</w:t>
      </w:r>
      <w:r w:rsidR="00B32067">
        <w:rPr>
          <w:u w:val="single"/>
        </w:rPr>
        <w:noBreakHyphen/>
      </w:r>
      <w:r w:rsidR="00407435">
        <w:rPr>
          <w:u w:val="single"/>
        </w:rPr>
        <w:t>167, an amount equal to the expen</w:t>
      </w:r>
      <w:r w:rsidR="00407435" w:rsidRPr="00CF682B">
        <w:rPr>
          <w:u w:val="single"/>
        </w:rPr>
        <w:t>ses</w:t>
      </w:r>
      <w:r w:rsidR="00D42A7E" w:rsidRPr="00CF682B">
        <w:rPr>
          <w:u w:val="single"/>
        </w:rPr>
        <w:t xml:space="preserve"> of the</w:t>
      </w:r>
      <w:r w:rsidR="00D42A7E" w:rsidRPr="00D42A7E">
        <w:t xml:space="preserve"> department</w:t>
      </w:r>
      <w:r w:rsidR="00407435">
        <w:t xml:space="preserve"> </w:t>
      </w:r>
      <w:r w:rsidRPr="000B20DE">
        <w:t xml:space="preserve">in producing and administering </w:t>
      </w:r>
      <w:r w:rsidRPr="00407435">
        <w:rPr>
          <w:strike/>
        </w:rPr>
        <w:t>the</w:t>
      </w:r>
      <w:r w:rsidRPr="000B20DE">
        <w:t xml:space="preserve"> </w:t>
      </w:r>
      <w:r w:rsidR="00407435" w:rsidRPr="00407435">
        <w:rPr>
          <w:u w:val="single"/>
        </w:rPr>
        <w:t>this</w:t>
      </w:r>
      <w:r w:rsidR="00407435">
        <w:t xml:space="preserve"> </w:t>
      </w:r>
      <w:r w:rsidRPr="000B20DE">
        <w:t xml:space="preserve">special license </w:t>
      </w:r>
      <w:r w:rsidRPr="00407435">
        <w:rPr>
          <w:strike/>
        </w:rPr>
        <w:t>plates</w:t>
      </w:r>
      <w:r w:rsidR="00CF682B">
        <w:t xml:space="preserve"> </w:t>
      </w:r>
      <w:r w:rsidR="00407435" w:rsidRPr="00407435">
        <w:rPr>
          <w:u w:val="single"/>
        </w:rPr>
        <w:t>plate</w:t>
      </w:r>
      <w:r w:rsidR="00CF682B">
        <w:t>.</w:t>
      </w:r>
      <w:r w:rsidRPr="000B20DE">
        <w:t xml:space="preserve"> The remaining funds collected from the special motor vehicle license fee must be placed in the state</w:t>
      </w:r>
      <w:r w:rsidR="00B32067" w:rsidRPr="00B32067">
        <w:t>’</w:t>
      </w:r>
      <w:r w:rsidRPr="000B20DE">
        <w:t>s general fund.</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354FD5">
        <w:t>1</w:t>
      </w:r>
      <w:r>
        <w:t>.</w:t>
      </w:r>
      <w:r>
        <w:tab/>
        <w:t>Section 56</w:t>
      </w:r>
      <w:r w:rsidR="00B32067">
        <w:noBreakHyphen/>
      </w:r>
      <w:r>
        <w:t>3</w:t>
      </w:r>
      <w:r w:rsidR="00B32067">
        <w:noBreakHyphen/>
      </w:r>
      <w:r>
        <w:t xml:space="preserve">12610(B) of the 1976 </w:t>
      </w:r>
      <w:r w:rsidR="00B83F1D">
        <w:t>Code</w:t>
      </w:r>
      <w:r>
        <w:t xml:space="preserv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another provision of law, from the fees collected pursuant to this section, the </w:t>
      </w:r>
      <w:r w:rsidRPr="00D55A4C">
        <w:rPr>
          <w:strike/>
        </w:rPr>
        <w:t>Comptroller General</w:t>
      </w:r>
      <w:r w:rsidRPr="000B20DE">
        <w:t xml:space="preserve"> </w:t>
      </w:r>
      <w:r w:rsidR="00407435" w:rsidRPr="00407435">
        <w:rPr>
          <w:u w:val="single"/>
        </w:rPr>
        <w:t>department</w:t>
      </w:r>
      <w:r>
        <w:t xml:space="preserve"> </w:t>
      </w:r>
      <w:r w:rsidRPr="000B20DE">
        <w:t xml:space="preserve">shall place sufficient funds into </w:t>
      </w:r>
      <w:r w:rsidRPr="00407435">
        <w:rPr>
          <w:strike/>
        </w:rPr>
        <w:t>a special restricted account to be used by the department to defray the expenses</w:t>
      </w:r>
      <w:r w:rsidRPr="000B20DE">
        <w:t xml:space="preserve"> </w:t>
      </w:r>
      <w:r w:rsidR="00407435" w:rsidRPr="00407435">
        <w:rPr>
          <w:u w:val="single"/>
        </w:rPr>
        <w:t>t</w:t>
      </w:r>
      <w:r w:rsidR="00407435">
        <w:rPr>
          <w:u w:val="single"/>
        </w:rPr>
        <w:t>he State Highway Fund</w:t>
      </w:r>
      <w:r w:rsidR="009174CF">
        <w:rPr>
          <w:u w:val="single"/>
        </w:rPr>
        <w:t>,</w:t>
      </w:r>
      <w:r w:rsidR="00407435">
        <w:rPr>
          <w:u w:val="single"/>
        </w:rPr>
        <w:t xml:space="preserve"> as established by Section 57</w:t>
      </w:r>
      <w:r w:rsidR="00B32067">
        <w:rPr>
          <w:u w:val="single"/>
        </w:rPr>
        <w:noBreakHyphen/>
      </w:r>
      <w:r w:rsidR="00407435">
        <w:rPr>
          <w:u w:val="single"/>
        </w:rPr>
        <w:t>11</w:t>
      </w:r>
      <w:r w:rsidR="00B32067">
        <w:rPr>
          <w:u w:val="single"/>
        </w:rPr>
        <w:noBreakHyphen/>
      </w:r>
      <w:r w:rsidR="00407435">
        <w:rPr>
          <w:u w:val="single"/>
        </w:rPr>
        <w:t>20, to be distributed as provided in Section 11</w:t>
      </w:r>
      <w:r w:rsidR="00B32067">
        <w:rPr>
          <w:u w:val="single"/>
        </w:rPr>
        <w:noBreakHyphen/>
      </w:r>
      <w:r w:rsidR="00407435">
        <w:rPr>
          <w:u w:val="single"/>
        </w:rPr>
        <w:t>43</w:t>
      </w:r>
      <w:r w:rsidR="00B32067">
        <w:rPr>
          <w:u w:val="single"/>
        </w:rPr>
        <w:noBreakHyphen/>
      </w:r>
      <w:r w:rsidR="00407435">
        <w:rPr>
          <w:u w:val="single"/>
        </w:rPr>
        <w:t xml:space="preserve">167, an amount equal to the </w:t>
      </w:r>
      <w:r w:rsidR="00407435">
        <w:rPr>
          <w:u w:val="single"/>
        </w:rPr>
        <w:lastRenderedPageBreak/>
        <w:t>expenses</w:t>
      </w:r>
      <w:r w:rsidR="00CF682B">
        <w:t xml:space="preserve"> of</w:t>
      </w:r>
      <w:r w:rsidR="00D42A7E" w:rsidRPr="009174CF">
        <w:t xml:space="preserve"> the department</w:t>
      </w:r>
      <w:r w:rsidR="00407435">
        <w:t xml:space="preserve"> </w:t>
      </w:r>
      <w:r w:rsidRPr="000B20DE">
        <w:t xml:space="preserve">in producing and administering </w:t>
      </w:r>
      <w:r w:rsidRPr="00407435">
        <w:rPr>
          <w:strike/>
        </w:rPr>
        <w:t>the plates</w:t>
      </w:r>
      <w:r w:rsidR="00407435">
        <w:t xml:space="preserve"> </w:t>
      </w:r>
      <w:r w:rsidR="00407435" w:rsidRPr="00407435">
        <w:rPr>
          <w:u w:val="single"/>
        </w:rPr>
        <w:t>this special license plate</w:t>
      </w:r>
      <w:r w:rsidRPr="000B20DE">
        <w:t>. The remaining funds collected from the special motor vehicle license fee must be distributed to the South Carolina Wildlife Federation for conservation programs in South Carolina.</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354FD5">
        <w:t>2</w:t>
      </w:r>
      <w:r>
        <w:t>.</w:t>
      </w:r>
      <w:r>
        <w:tab/>
        <w:t>Section 56</w:t>
      </w:r>
      <w:r w:rsidR="00B32067">
        <w:noBreakHyphen/>
      </w:r>
      <w:r>
        <w:t>3</w:t>
      </w:r>
      <w:r w:rsidR="00B32067">
        <w:noBreakHyphen/>
      </w:r>
      <w:r>
        <w:t xml:space="preserve">13310(B) of the 1976 </w:t>
      </w:r>
      <w:r w:rsidR="00B83F1D">
        <w:t>Code</w:t>
      </w:r>
      <w:r>
        <w:t xml:space="preserv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53735">
        <w:rPr>
          <w:strike/>
        </w:rPr>
        <w:t>Comptroller General</w:t>
      </w:r>
      <w:r w:rsidRPr="000B20DE">
        <w:t xml:space="preserve"> </w:t>
      </w:r>
      <w:r w:rsidR="00407435" w:rsidRPr="00407435">
        <w:rPr>
          <w:u w:val="single"/>
        </w:rPr>
        <w:t>department</w:t>
      </w:r>
      <w:r>
        <w:t xml:space="preserve"> </w:t>
      </w:r>
      <w:r w:rsidRPr="000B20DE">
        <w:t xml:space="preserve">shall place sufficient funds into </w:t>
      </w:r>
      <w:r w:rsidRPr="00D42A7E">
        <w:rPr>
          <w:strike/>
        </w:rPr>
        <w:t>a special restricted account to be used by the Department of Motor Vehicles to defray the expenses of the Department of Motor Vehicles</w:t>
      </w:r>
      <w:r w:rsidRPr="000B20DE">
        <w:t xml:space="preserve"> </w:t>
      </w:r>
      <w:r w:rsidR="00D42A7E" w:rsidRPr="00D42A7E">
        <w:rPr>
          <w:u w:val="single"/>
        </w:rPr>
        <w:t>t</w:t>
      </w:r>
      <w:r w:rsidR="00D42A7E">
        <w:rPr>
          <w:u w:val="single"/>
        </w:rPr>
        <w:t>he State Highway Fund</w:t>
      </w:r>
      <w:r w:rsidR="00B32067">
        <w:rPr>
          <w:u w:val="single"/>
        </w:rPr>
        <w:t>,</w:t>
      </w:r>
      <w:r w:rsidR="00D42A7E">
        <w:rPr>
          <w:u w:val="single"/>
        </w:rPr>
        <w:t xml:space="preserve"> as established by Section 57</w:t>
      </w:r>
      <w:r w:rsidR="00B32067">
        <w:rPr>
          <w:u w:val="single"/>
        </w:rPr>
        <w:noBreakHyphen/>
      </w:r>
      <w:r w:rsidR="00D42A7E">
        <w:rPr>
          <w:u w:val="single"/>
        </w:rPr>
        <w:t>11</w:t>
      </w:r>
      <w:r w:rsidR="00B32067">
        <w:rPr>
          <w:u w:val="single"/>
        </w:rPr>
        <w:noBreakHyphen/>
      </w:r>
      <w:r w:rsidR="00D42A7E">
        <w:rPr>
          <w:u w:val="single"/>
        </w:rPr>
        <w:t>20, to be distributed as provided in Section 11</w:t>
      </w:r>
      <w:r w:rsidR="00B32067">
        <w:rPr>
          <w:u w:val="single"/>
        </w:rPr>
        <w:noBreakHyphen/>
      </w:r>
      <w:r w:rsidR="00D42A7E">
        <w:rPr>
          <w:u w:val="single"/>
        </w:rPr>
        <w:t>43</w:t>
      </w:r>
      <w:r w:rsidR="00B32067">
        <w:rPr>
          <w:u w:val="single"/>
        </w:rPr>
        <w:noBreakHyphen/>
      </w:r>
      <w:r w:rsidR="00D42A7E">
        <w:rPr>
          <w:u w:val="single"/>
        </w:rPr>
        <w:t>167, an amount equal to the expenses</w:t>
      </w:r>
      <w:r w:rsidR="00B32067">
        <w:rPr>
          <w:u w:val="single"/>
        </w:rPr>
        <w:t xml:space="preserve"> of the department</w:t>
      </w:r>
      <w:r w:rsidR="00B32067">
        <w:t xml:space="preserve"> </w:t>
      </w:r>
      <w:r w:rsidRPr="000B20DE">
        <w:t xml:space="preserve">in producing and administering </w:t>
      </w:r>
      <w:r w:rsidRPr="00D42A7E">
        <w:rPr>
          <w:strike/>
        </w:rPr>
        <w:t>the</w:t>
      </w:r>
      <w:r w:rsidRPr="000B20DE">
        <w:t xml:space="preserve"> </w:t>
      </w:r>
      <w:r w:rsidR="00D42A7E" w:rsidRPr="00D42A7E">
        <w:rPr>
          <w:u w:val="single"/>
        </w:rPr>
        <w:t>this</w:t>
      </w:r>
      <w:r w:rsidR="00D42A7E">
        <w:t xml:space="preserve"> </w:t>
      </w:r>
      <w:r w:rsidRPr="000B20DE">
        <w:t xml:space="preserve">special license </w:t>
      </w:r>
      <w:r w:rsidRPr="00D42A7E">
        <w:rPr>
          <w:strike/>
        </w:rPr>
        <w:t>plates</w:t>
      </w:r>
      <w:r w:rsidR="00D42A7E">
        <w:t xml:space="preserve"> </w:t>
      </w:r>
      <w:r w:rsidR="00D42A7E" w:rsidRPr="00D42A7E">
        <w:rPr>
          <w:u w:val="single"/>
        </w:rPr>
        <w:t>plate</w:t>
      </w:r>
      <w:r w:rsidRPr="000B20DE">
        <w:t>. The remaining funds collected from the special motor vehicle license plate fee must be distributed to the Motorcycle Awareness Alliance for the promotion of motorcycle safety, education and awareness programs and deposited into an appropriate nonprofit account designated by the Motorcycle Awareness Alliance.</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354FD5">
        <w:t>3</w:t>
      </w:r>
      <w:r>
        <w:t>.</w:t>
      </w:r>
      <w:r>
        <w:tab/>
        <w:t>Section 56</w:t>
      </w:r>
      <w:r w:rsidR="00B32067">
        <w:noBreakHyphen/>
      </w:r>
      <w:r>
        <w:t>5</w:t>
      </w:r>
      <w:r w:rsidR="00B32067">
        <w:noBreakHyphen/>
      </w:r>
      <w:r>
        <w:t xml:space="preserve">750(G)(3)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“(3)</w:t>
      </w:r>
      <w:r w:rsidRPr="00317C48">
        <w:tab/>
        <w:t>The fee for each special restricted driver</w:t>
      </w:r>
      <w:r w:rsidR="00B32067" w:rsidRPr="00B32067">
        <w:t>’</w:t>
      </w:r>
      <w:r w:rsidRPr="00317C48">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Pr="00504969">
        <w:rPr>
          <w:strike/>
        </w:rPr>
        <w:t>Comptroller General</w:t>
      </w:r>
      <w:r w:rsidRPr="00317C48">
        <w:t xml:space="preserve"> </w:t>
      </w:r>
      <w:r w:rsidRPr="00504969">
        <w:rPr>
          <w:u w:val="single"/>
        </w:rPr>
        <w:t>department</w:t>
      </w:r>
      <w:r>
        <w:t xml:space="preserve"> </w:t>
      </w:r>
      <w:r w:rsidRPr="00317C48">
        <w:t>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354FD5">
        <w:t>4</w:t>
      </w:r>
      <w:r>
        <w:t>.</w:t>
      </w:r>
      <w:r>
        <w:tab/>
        <w:t>Section 56</w:t>
      </w:r>
      <w:r w:rsidR="00B32067">
        <w:noBreakHyphen/>
      </w:r>
      <w:r>
        <w:t>5</w:t>
      </w:r>
      <w:r w:rsidR="00B32067">
        <w:noBreakHyphen/>
      </w:r>
      <w:r>
        <w:t xml:space="preserve">2942(J)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“(J)</w:t>
      </w:r>
      <w:r w:rsidRPr="00317C48">
        <w:tab/>
        <w:t xml:space="preserve">A fee of fifty dollars must be paid to the department for each motor vehicle that was suspended before any of the suspended registrations and license plates may be registered or before the motor vehicle may be released pursuant to subsection (F). This fee must be placed by the </w:t>
      </w:r>
      <w:r w:rsidRPr="00504969">
        <w:rPr>
          <w:strike/>
        </w:rPr>
        <w:t>Comptroller General</w:t>
      </w:r>
      <w:r w:rsidRPr="00317C48">
        <w:t xml:space="preserve"> </w:t>
      </w:r>
      <w:r w:rsidRPr="00504969">
        <w:rPr>
          <w:u w:val="single"/>
        </w:rPr>
        <w:t>department</w:t>
      </w:r>
      <w:r>
        <w:t xml:space="preserve"> </w:t>
      </w:r>
      <w:r w:rsidRPr="00317C48">
        <w:t xml:space="preserve">into the State </w:t>
      </w:r>
      <w:r w:rsidRPr="00317C48">
        <w:lastRenderedPageBreak/>
        <w:t>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354FD5">
        <w:t>5</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354FD5">
        <w:t>6</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354FD5">
        <w:t>7</w:t>
      </w:r>
      <w:r>
        <w:t>.</w:t>
      </w:r>
      <w:r>
        <w:tab/>
        <w:t>This act takes effect upon approval by the Governor.</w:t>
      </w:r>
    </w:p>
    <w:p w:rsidR="001D28EB" w:rsidRDefault="001D28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58C" w:rsidRDefault="00B320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0C39" w:rsidRDefault="00140C39" w:rsidP="00140C39">
      <w:pPr>
        <w:suppressAutoHyphens/>
      </w:pPr>
    </w:p>
    <w:sectPr w:rsidR="00140C39" w:rsidSect="00DA36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671E" w:rsidRDefault="0029671E" w:rsidP="009F0C77">
      <w:r>
        <w:separator/>
      </w:r>
    </w:p>
  </w:endnote>
  <w:endnote w:type="continuationSeparator" w:id="0">
    <w:p w:rsidR="0029671E" w:rsidRDefault="002967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E3834F-1A5B-4963-9E7A-23568D20FA39}"/>
    <w:embedBold r:id="rId2" w:fontKey="{7123E86B-7DA1-4EE6-95AD-02C32521CCC9}"/>
  </w:font>
  <w:font w:name="Calibri">
    <w:panose1 w:val="020F0502020204030204"/>
    <w:charset w:val="00"/>
    <w:family w:val="swiss"/>
    <w:pitch w:val="variable"/>
    <w:sig w:usb0="E0002AFF" w:usb1="4000ACFF" w:usb2="00000001" w:usb3="00000000" w:csb0="000001FF" w:csb1="00000000"/>
    <w:embedRegular r:id="rId3" w:fontKey="{EB2C8813-FC23-4D1E-9FC5-DC582A0497AE}"/>
  </w:font>
  <w:font w:name="Cambria">
    <w:panose1 w:val="02040503050406030204"/>
    <w:charset w:val="00"/>
    <w:family w:val="roman"/>
    <w:pitch w:val="variable"/>
    <w:sig w:usb0="E00002FF" w:usb1="400004FF" w:usb2="00000000" w:usb3="00000000" w:csb0="0000019F" w:csb1="00000000"/>
    <w:embedRegular r:id="rId4" w:fontKey="{B83D0031-A2E1-406D-8986-80F743B85182}"/>
  </w:font>
  <w:font w:name="Segoe UI">
    <w:panose1 w:val="020B0502040204020203"/>
    <w:charset w:val="00"/>
    <w:family w:val="swiss"/>
    <w:pitch w:val="variable"/>
    <w:sig w:usb0="E4002EFF" w:usb1="C000E47F" w:usb2="00000009" w:usb3="00000000" w:csb0="000001FF" w:csb1="00000000"/>
    <w:embedRegular r:id="rId5" w:fontKey="{29BD2A9A-6CFC-40E5-AF5B-F4BF4D87E32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58C" w:rsidRPr="00BC637C" w:rsidRDefault="00BC637C" w:rsidP="00BC637C">
    <w:pPr>
      <w:pStyle w:val="Footer"/>
      <w:tabs>
        <w:tab w:val="clear" w:pos="4680"/>
        <w:tab w:val="clear" w:pos="9360"/>
        <w:tab w:val="center" w:pos="2995"/>
      </w:tabs>
      <w:spacing w:before="120"/>
    </w:pPr>
    <w:r>
      <w:t>[3312</w:t>
    </w:r>
    <w:r w:rsidR="00DA36C1">
      <w:t>-</w:t>
    </w:r>
    <w:r w:rsidR="00DA36C1">
      <w:fldChar w:fldCharType="begin"/>
    </w:r>
    <w:r w:rsidR="00DA36C1">
      <w:instrText xml:space="preserve"> PAGE  \* MERGEFORMAT </w:instrText>
    </w:r>
    <w:r w:rsidR="00DA36C1">
      <w:fldChar w:fldCharType="separate"/>
    </w:r>
    <w:r w:rsidR="00140C39">
      <w:rPr>
        <w:noProof/>
      </w:rPr>
      <w:t>1</w:t>
    </w:r>
    <w:r w:rsidR="00DA36C1">
      <w:fldChar w:fldCharType="end"/>
    </w:r>
    <w:r w:rsidR="00DA36C1">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6C1" w:rsidRPr="00BC637C" w:rsidRDefault="00DA36C1" w:rsidP="00BC637C">
    <w:pPr>
      <w:pStyle w:val="Footer"/>
      <w:tabs>
        <w:tab w:val="clear" w:pos="4680"/>
        <w:tab w:val="clear" w:pos="9360"/>
        <w:tab w:val="center" w:pos="2995"/>
      </w:tabs>
      <w:spacing w:before="120"/>
    </w:pPr>
    <w:r>
      <w:t>[3312]</w:t>
    </w:r>
    <w:r>
      <w:tab/>
    </w:r>
    <w:r>
      <w:fldChar w:fldCharType="begin"/>
    </w:r>
    <w:r>
      <w:instrText xml:space="preserve"> PAGE  \* MERGEFORMAT </w:instrText>
    </w:r>
    <w:r>
      <w:fldChar w:fldCharType="separate"/>
    </w:r>
    <w:r w:rsidR="00140C39">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671E" w:rsidRDefault="0029671E" w:rsidP="009F0C77">
      <w:r>
        <w:separator/>
      </w:r>
    </w:p>
  </w:footnote>
  <w:footnote w:type="continuationSeparator" w:id="0">
    <w:p w:rsidR="0029671E" w:rsidRDefault="002967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65CM19"/>
    <w:docVar w:name="CoverBillType" w:val="b"/>
    <w:docVar w:name="DocPath" w:val="L:\Council\bills\GT\5565CM19.DOCX"/>
    <w:docVar w:name="dvBillNumber" w:val="3312"/>
    <w:docVar w:name="dvBillNumberPrefix" w:val="H. "/>
    <w:docVar w:name="dvOriginalBody" w:val="House"/>
    <w:docVar w:name="dvSteno" w:val="GT"/>
    <w:docVar w:name="NameofBody" w:val="h"/>
    <w:docVar w:name="vGroup2" w:val="Council"/>
  </w:docVars>
  <w:rsids>
    <w:rsidRoot w:val="001D28EB"/>
    <w:rsid w:val="00011869"/>
    <w:rsid w:val="00015CD6"/>
    <w:rsid w:val="00067D7B"/>
    <w:rsid w:val="00094A0B"/>
    <w:rsid w:val="00095318"/>
    <w:rsid w:val="000A4289"/>
    <w:rsid w:val="000E0100"/>
    <w:rsid w:val="000E1785"/>
    <w:rsid w:val="000F40FA"/>
    <w:rsid w:val="001035F1"/>
    <w:rsid w:val="0010776B"/>
    <w:rsid w:val="00133E66"/>
    <w:rsid w:val="00140C39"/>
    <w:rsid w:val="001435A3"/>
    <w:rsid w:val="00146ED3"/>
    <w:rsid w:val="00151044"/>
    <w:rsid w:val="001C4897"/>
    <w:rsid w:val="001D08F2"/>
    <w:rsid w:val="001D28EB"/>
    <w:rsid w:val="001D3A58"/>
    <w:rsid w:val="001D525B"/>
    <w:rsid w:val="001D7F4F"/>
    <w:rsid w:val="00205238"/>
    <w:rsid w:val="002321B6"/>
    <w:rsid w:val="00250967"/>
    <w:rsid w:val="002543C8"/>
    <w:rsid w:val="0025541D"/>
    <w:rsid w:val="00284AAE"/>
    <w:rsid w:val="002966F2"/>
    <w:rsid w:val="0029671E"/>
    <w:rsid w:val="002B1668"/>
    <w:rsid w:val="002E5912"/>
    <w:rsid w:val="00301B21"/>
    <w:rsid w:val="003128A8"/>
    <w:rsid w:val="00325348"/>
    <w:rsid w:val="0032732C"/>
    <w:rsid w:val="00336AD0"/>
    <w:rsid w:val="00354FD5"/>
    <w:rsid w:val="00361D71"/>
    <w:rsid w:val="0037079A"/>
    <w:rsid w:val="003C4DAB"/>
    <w:rsid w:val="003D01E8"/>
    <w:rsid w:val="003E5288"/>
    <w:rsid w:val="003F6D79"/>
    <w:rsid w:val="00407435"/>
    <w:rsid w:val="00412C26"/>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6ECE"/>
    <w:rsid w:val="006913C9"/>
    <w:rsid w:val="0069470D"/>
    <w:rsid w:val="00695D91"/>
    <w:rsid w:val="006A5EBD"/>
    <w:rsid w:val="006B071F"/>
    <w:rsid w:val="006D58AA"/>
    <w:rsid w:val="00734F00"/>
    <w:rsid w:val="0073758C"/>
    <w:rsid w:val="007A70AE"/>
    <w:rsid w:val="007B2E62"/>
    <w:rsid w:val="008362E8"/>
    <w:rsid w:val="0085786E"/>
    <w:rsid w:val="008A1768"/>
    <w:rsid w:val="008A489F"/>
    <w:rsid w:val="008F0F33"/>
    <w:rsid w:val="008F4429"/>
    <w:rsid w:val="009174CF"/>
    <w:rsid w:val="0094021A"/>
    <w:rsid w:val="009876E2"/>
    <w:rsid w:val="00991DA0"/>
    <w:rsid w:val="009B44AF"/>
    <w:rsid w:val="009C6A0B"/>
    <w:rsid w:val="009D5E06"/>
    <w:rsid w:val="009F0C77"/>
    <w:rsid w:val="009F4DD1"/>
    <w:rsid w:val="00A02543"/>
    <w:rsid w:val="00A41684"/>
    <w:rsid w:val="00A45DF1"/>
    <w:rsid w:val="00A47DEB"/>
    <w:rsid w:val="00A64E80"/>
    <w:rsid w:val="00A72BCD"/>
    <w:rsid w:val="00A741D9"/>
    <w:rsid w:val="00A833AB"/>
    <w:rsid w:val="00A90409"/>
    <w:rsid w:val="00A9741D"/>
    <w:rsid w:val="00AC34A2"/>
    <w:rsid w:val="00AD1C9A"/>
    <w:rsid w:val="00AD4B17"/>
    <w:rsid w:val="00B32067"/>
    <w:rsid w:val="00B412D4"/>
    <w:rsid w:val="00B63A42"/>
    <w:rsid w:val="00B64544"/>
    <w:rsid w:val="00B65E28"/>
    <w:rsid w:val="00B83F1D"/>
    <w:rsid w:val="00B92968"/>
    <w:rsid w:val="00BC637C"/>
    <w:rsid w:val="00BD1984"/>
    <w:rsid w:val="00BE3C22"/>
    <w:rsid w:val="00C0345E"/>
    <w:rsid w:val="00C31C95"/>
    <w:rsid w:val="00C3483A"/>
    <w:rsid w:val="00C74E9D"/>
    <w:rsid w:val="00C826DD"/>
    <w:rsid w:val="00C82FD3"/>
    <w:rsid w:val="00C92819"/>
    <w:rsid w:val="00CC0963"/>
    <w:rsid w:val="00CC6B7B"/>
    <w:rsid w:val="00CD2089"/>
    <w:rsid w:val="00CF682B"/>
    <w:rsid w:val="00D24FC3"/>
    <w:rsid w:val="00D42A7E"/>
    <w:rsid w:val="00D73A67"/>
    <w:rsid w:val="00D970A9"/>
    <w:rsid w:val="00DA36C1"/>
    <w:rsid w:val="00DE25CB"/>
    <w:rsid w:val="00DE400F"/>
    <w:rsid w:val="00DF3845"/>
    <w:rsid w:val="00E41911"/>
    <w:rsid w:val="00E44B57"/>
    <w:rsid w:val="00E92EEF"/>
    <w:rsid w:val="00E952C1"/>
    <w:rsid w:val="00EF2368"/>
    <w:rsid w:val="00F24442"/>
    <w:rsid w:val="00F50AE3"/>
    <w:rsid w:val="00F655B7"/>
    <w:rsid w:val="00F656BA"/>
    <w:rsid w:val="00F67CF1"/>
    <w:rsid w:val="00F728AA"/>
    <w:rsid w:val="00F840F0"/>
    <w:rsid w:val="00FA7C87"/>
    <w:rsid w:val="00FB0D0D"/>
    <w:rsid w:val="00FB43B4"/>
    <w:rsid w:val="00FB6B0B"/>
    <w:rsid w:val="00FB7DE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DE5A77-0FBB-4D76-83F8-3227DFBFB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B6454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semiHidden/>
    <w:rsid w:val="00B64544"/>
    <w:rPr>
      <w:rFonts w:asciiTheme="majorHAnsi" w:eastAsiaTheme="majorEastAsia" w:hAnsiTheme="majorHAnsi" w:cstheme="majorBidi"/>
      <w:color w:val="365F91" w:themeColor="accent1" w:themeShade="BF"/>
      <w:sz w:val="26"/>
      <w:szCs w:val="26"/>
    </w:rPr>
  </w:style>
  <w:style w:type="character" w:customStyle="1" w:styleId="BalloonTextChar">
    <w:name w:val="Balloon Text Char"/>
    <w:basedOn w:val="DefaultParagraphFont"/>
    <w:link w:val="BalloonText"/>
    <w:uiPriority w:val="99"/>
    <w:semiHidden/>
    <w:rsid w:val="00B64544"/>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B645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ECCEE-4F43-445D-9407-63B64E33C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4FB767BE</Template>
  <TotalTime>0</TotalTime>
  <Pages>26</Pages>
  <Words>8499</Words>
  <Characters>46087</Characters>
  <Application>Microsoft Office Word</Application>
  <DocSecurity>0</DocSecurity>
  <Lines>1087</Lines>
  <Paragraphs>128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3312 Text of Previous Version (Feb. 7, 2019) - South Carolina Legislature Online</dc:title>
  <dc:subject/>
  <dc:creator>Gwen Thurmond</dc:creator>
  <cp:keywords/>
  <dc:description/>
  <cp:lastModifiedBy>Lavarres Lynch</cp:lastModifiedBy>
  <cp:revision>2</cp:revision>
  <cp:lastPrinted>2018-12-17T14:23:00Z</cp:lastPrinted>
  <dcterms:created xsi:type="dcterms:W3CDTF">2019-02-07T21:03:00Z</dcterms:created>
  <dcterms:modified xsi:type="dcterms:W3CDTF">2019-02-07T21:03:00Z</dcterms:modified>
</cp:coreProperties>
</file>