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A15" w:rsidRDefault="00E07A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0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7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A069D2">
        <w:noBreakHyphen/>
      </w:r>
      <w:r>
        <w:t>13</w:t>
      </w:r>
      <w:r w:rsidR="00A069D2">
        <w:noBreakHyphen/>
      </w:r>
      <w:r>
        <w:t xml:space="preserve">105 SO AS TO PROVIDE THAT THE DEPARTMENT OF CORRECTIONS SHALL REQUIRE AN INMATE TO OBTAIN </w:t>
      </w:r>
      <w:r w:rsidR="00A069D2">
        <w:t xml:space="preserve">JOB READINESS </w:t>
      </w:r>
      <w:r>
        <w:t>TRAINING TO PREPARE HIM TO ENTER SOCIETY AND THE WORKFORCE ONCE HE IS RELEASED FROM CUSTODY.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7F30">
        <w:t>Article 1, Chapter 13, Title 24 of the 1976 Code is amended by adding:</w:t>
      </w:r>
    </w:p>
    <w:p w:rsidR="001A7F30" w:rsidRDefault="001A7F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F30" w:rsidRDefault="001A7F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A069D2">
        <w:noBreakHyphen/>
      </w:r>
      <w:r>
        <w:t>13</w:t>
      </w:r>
      <w:r w:rsidR="00A069D2">
        <w:noBreakHyphen/>
      </w:r>
      <w:r>
        <w:t>105.</w:t>
      </w:r>
      <w:r>
        <w:tab/>
        <w:t xml:space="preserve">The department shall require an inmate </w:t>
      </w:r>
      <w:r w:rsidR="00A069D2">
        <w:t xml:space="preserve">to participate in a job readiness program in which he shall </w:t>
      </w:r>
      <w:r>
        <w:t>receive a minimum of six weeks of mandatory soft skills</w:t>
      </w:r>
      <w:r w:rsidR="00890446">
        <w:t xml:space="preserve"> training to prepare </w:t>
      </w:r>
      <w:r w:rsidR="00A069D2">
        <w:t>him</w:t>
      </w:r>
      <w:r w:rsidR="00890446">
        <w:t xml:space="preserve"> to transition into society and the workforce once he is released from custody. </w:t>
      </w:r>
      <w:r w:rsidR="00A069D2">
        <w:t>T</w:t>
      </w:r>
      <w:r w:rsidR="00890446">
        <w:t>he department shall maintain an electronic database</w:t>
      </w:r>
      <w:r w:rsidR="00084CB1">
        <w:t xml:space="preserve"> for each inmate t</w:t>
      </w:r>
      <w:r w:rsidR="00A069D2">
        <w:t>hat certifies his completion of the</w:t>
      </w:r>
      <w:r w:rsidR="00084CB1">
        <w:t xml:space="preserve"> job readiness p</w:t>
      </w:r>
      <w:r w:rsidR="00A069D2">
        <w:t>rogram</w:t>
      </w:r>
      <w:r w:rsidR="00084CB1">
        <w:t>.”</w:t>
      </w:r>
    </w:p>
    <w:p w:rsidR="00084CB1" w:rsidRDefault="00084C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4CB1">
        <w:t>2</w:t>
      </w:r>
      <w:r>
        <w:t>.</w:t>
      </w:r>
      <w:r>
        <w:tab/>
        <w:t>This act takes effect upon approval by the Governor.</w:t>
      </w:r>
    </w:p>
    <w:p w:rsidR="00F75B89" w:rsidRDefault="00A069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A15" w:rsidRDefault="00E07A15" w:rsidP="00E07A15">
      <w:pPr>
        <w:suppressAutoHyphens/>
      </w:pPr>
    </w:p>
    <w:sectPr w:rsidR="00E07A15" w:rsidSect="00E07A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00F" w:rsidRDefault="0023000F" w:rsidP="009F0C77">
      <w:r>
        <w:separator/>
      </w:r>
    </w:p>
  </w:endnote>
  <w:endnote w:type="continuationSeparator" w:id="0">
    <w:p w:rsidR="0023000F" w:rsidRDefault="00230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881ABC-5840-45F4-8B02-C11EEAD1D7A1}"/>
    <w:embedBold r:id="rId2" w:fontKey="{49205BD3-EB34-4A45-908F-C40E0C757D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C467F3-3F0C-4E2D-91E0-784AE4115E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710638-EFD7-4371-BD96-E3C345768A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B89" w:rsidRPr="00E07A15" w:rsidRDefault="00E07A15" w:rsidP="00E07A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00F" w:rsidRDefault="0023000F" w:rsidP="009F0C77">
      <w:r>
        <w:separator/>
      </w:r>
    </w:p>
  </w:footnote>
  <w:footnote w:type="continuationSeparator" w:id="0">
    <w:p w:rsidR="0023000F" w:rsidRDefault="00230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3CM19"/>
    <w:docVar w:name="CoverBillType" w:val="b"/>
    <w:docVar w:name="DocPath" w:val="L:\Council\bills\GT\5603CM19.DOCX"/>
    <w:docVar w:name="dvBillNumber" w:val="331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000F"/>
    <w:rsid w:val="00011869"/>
    <w:rsid w:val="00015CD6"/>
    <w:rsid w:val="00084C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61B"/>
    <w:rsid w:val="001A7F30"/>
    <w:rsid w:val="001D08F2"/>
    <w:rsid w:val="001D3A58"/>
    <w:rsid w:val="001D525B"/>
    <w:rsid w:val="001D7F4F"/>
    <w:rsid w:val="00205238"/>
    <w:rsid w:val="0023000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38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0446"/>
    <w:rsid w:val="008A1768"/>
    <w:rsid w:val="008A489F"/>
    <w:rsid w:val="008F0F33"/>
    <w:rsid w:val="008F4429"/>
    <w:rsid w:val="00910E10"/>
    <w:rsid w:val="0094021A"/>
    <w:rsid w:val="009B44AF"/>
    <w:rsid w:val="009C6A0B"/>
    <w:rsid w:val="009F0C77"/>
    <w:rsid w:val="009F4DD1"/>
    <w:rsid w:val="00A02543"/>
    <w:rsid w:val="00A069D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A1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B8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EB071-9F71-4024-8B22-94DF9132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62F99-5D64-4071-9C47-FD794FBF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156</Words>
  <Characters>759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3313 Text of Previous Version (Dec. 18, 2018) - South Carolina Legislature Online</dc:title>
  <dc:creator>Gwen Thurmond</dc:creator>
  <cp:lastModifiedBy>S Volk</cp:lastModifiedBy>
  <cp:revision>2</cp:revision>
  <dcterms:created xsi:type="dcterms:W3CDTF">2018-12-18T22:30:00Z</dcterms:created>
  <dcterms:modified xsi:type="dcterms:W3CDTF">2018-12-18T22:30:00Z</dcterms:modified>
</cp:coreProperties>
</file>