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5B0" w:rsidRDefault="002E25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5B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5B8" w:rsidRDefault="00770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05B8" w:rsidRDefault="00770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3A4" w:rsidRDefault="004763A4" w:rsidP="00476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80BB3" w:rsidRDefault="00476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5B0" w:rsidRDefault="002E25B0" w:rsidP="002E25B0">
      <w:pPr>
        <w:suppressAutoHyphens/>
      </w:pPr>
    </w:p>
    <w:sectPr w:rsidR="002E25B0" w:rsidSect="002E25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5B8" w:rsidRDefault="007705B8" w:rsidP="009F0C77">
      <w:r>
        <w:separator/>
      </w:r>
    </w:p>
  </w:endnote>
  <w:endnote w:type="continuationSeparator" w:id="0">
    <w:p w:rsidR="007705B8" w:rsidRDefault="00770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11D0B4-69B2-4062-B722-035C3C060AC5}"/>
    <w:embedBold r:id="rId2" w:fontKey="{B904992E-AFB2-40E8-A589-669C774D0C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85BF25-E31B-40AE-856B-EC7DD34057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E07BEE-AC25-453C-9EE6-50A7E43C4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C0B20B-7634-4DAB-B50B-3944D4CF27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BB3" w:rsidRPr="002E25B0" w:rsidRDefault="002E25B0" w:rsidP="002E2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5B8" w:rsidRDefault="007705B8" w:rsidP="009F0C77">
      <w:r>
        <w:separator/>
      </w:r>
    </w:p>
  </w:footnote>
  <w:footnote w:type="continuationSeparator" w:id="0">
    <w:p w:rsidR="007705B8" w:rsidRDefault="00770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36CM19"/>
    <w:docVar w:name="CoverBillType" w:val="b"/>
    <w:docVar w:name="DocPath" w:val="L:\Council\bills\GT\5536CM19.DOCX"/>
    <w:docVar w:name="dvBillNumber" w:val="33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705B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5B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3C7"/>
    <w:rsid w:val="00461441"/>
    <w:rsid w:val="0046776F"/>
    <w:rsid w:val="004763A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5B8"/>
    <w:rsid w:val="007A70AE"/>
    <w:rsid w:val="008362E8"/>
    <w:rsid w:val="0085786E"/>
    <w:rsid w:val="008A1768"/>
    <w:rsid w:val="008A489F"/>
    <w:rsid w:val="008F0F33"/>
    <w:rsid w:val="008F4429"/>
    <w:rsid w:val="0094021A"/>
    <w:rsid w:val="00980BB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74149-DAD9-4208-AE79-EE31858B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3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3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741C5-570F-4951-8081-F2961996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147</Words>
  <Characters>771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3316 Text of Previous Version (Dec. 18, 2018) - South Carolina Legislature Online</dc:title>
  <dc:creator>Gwen Thurmond</dc:creator>
  <cp:lastModifiedBy>S Volk</cp:lastModifiedBy>
  <cp:revision>2</cp:revision>
  <cp:lastPrinted>2018-11-26T16:48:00Z</cp:lastPrinted>
  <dcterms:created xsi:type="dcterms:W3CDTF">2018-12-18T22:33:00Z</dcterms:created>
  <dcterms:modified xsi:type="dcterms:W3CDTF">2018-12-18T22:33:00Z</dcterms:modified>
</cp:coreProperties>
</file>