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306" w:rsidRDefault="00DA3306"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874" w:rsidRDefault="006C2874" w:rsidP="006C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C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743443">
        <w:noBreakHyphen/>
      </w:r>
      <w:r w:rsidRPr="00B039DD">
        <w:t>66</w:t>
      </w:r>
      <w:r w:rsidR="00743443">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PROVISIONS APPLICABLE JULY 1, 201</w:t>
      </w:r>
      <w:r w:rsidR="00743443">
        <w:t>9</w:t>
      </w:r>
      <w:r w:rsidRPr="00B039DD">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C96" w:rsidRDefault="004E7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C96" w:rsidRDefault="004E7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4E7C96"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09E" w:rsidRPr="00B039DD">
        <w:t>Chapter 66, Title 59 of the 1976 Code is amended by adding:</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43443">
        <w:noBreakHyphen/>
      </w:r>
      <w:r>
        <w:t>66</w:t>
      </w:r>
      <w:r w:rsidR="00743443">
        <w:noBreakHyphen/>
      </w:r>
      <w:r>
        <w:t>25.</w:t>
      </w:r>
      <w:r>
        <w:tab/>
        <w:t>(A)</w:t>
      </w:r>
      <w:r w:rsidRPr="00B039DD">
        <w:t>(1)</w:t>
      </w:r>
      <w:r>
        <w:tab/>
      </w:r>
      <w:r w:rsidRPr="00B039DD">
        <w:t xml:space="preserve">A school district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743443">
        <w:noBreakHyphen/>
      </w:r>
      <w:r w:rsidRPr="00B039DD">
        <w:t>7</w:t>
      </w:r>
      <w:r w:rsidR="00743443">
        <w:noBreakHyphen/>
      </w:r>
      <w:r w:rsidRPr="00B039DD">
        <w:t>12. If a municipality or county in which a school is located declines to designate an officer to be assigned to the school to serve as a resource officer as provided in Section 5</w:t>
      </w:r>
      <w:r w:rsidR="00743443">
        <w:noBreakHyphen/>
      </w:r>
      <w:r w:rsidRPr="00B039DD">
        <w:t>7</w:t>
      </w:r>
      <w:r w:rsidR="00743443">
        <w:noBreakHyphen/>
      </w:r>
      <w:r w:rsidRPr="00B039DD">
        <w:t>12, the district shall either:</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94509E" w:rsidRPr="00B039DD"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9E" w:rsidRDefault="0094509E" w:rsidP="0094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w:t>
      </w:r>
      <w:r>
        <w:t>9</w:t>
      </w:r>
      <w:r w:rsidRPr="00B039DD">
        <w:t>.</w:t>
      </w:r>
    </w:p>
    <w:p w:rsidR="0051458A" w:rsidRDefault="007434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306" w:rsidRDefault="00DA3306" w:rsidP="00DA3306">
      <w:pPr>
        <w:suppressAutoHyphens/>
      </w:pPr>
    </w:p>
    <w:sectPr w:rsidR="00DA3306" w:rsidSect="00DA33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96" w:rsidRDefault="004E7C96" w:rsidP="009F0C77">
      <w:r>
        <w:separator/>
      </w:r>
    </w:p>
  </w:endnote>
  <w:endnote w:type="continuationSeparator" w:id="0">
    <w:p w:rsidR="004E7C96" w:rsidRDefault="004E7C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2E07C1-1806-4050-89CA-0A3E06B90C68}"/>
    <w:embedBold r:id="rId2" w:fontKey="{B391AFD6-6CF1-47B3-815A-EAC6C80BDE5F}"/>
  </w:font>
  <w:font w:name="Calibri">
    <w:panose1 w:val="020F0502020204030204"/>
    <w:charset w:val="00"/>
    <w:family w:val="swiss"/>
    <w:pitch w:val="variable"/>
    <w:sig w:usb0="E00002FF" w:usb1="4000ACFF" w:usb2="00000001" w:usb3="00000000" w:csb0="0000019F" w:csb1="00000000"/>
    <w:embedRegular r:id="rId3" w:fontKey="{769AB19C-EFD1-47B6-B443-06BF691357C3}"/>
  </w:font>
  <w:font w:name="Segoe UI">
    <w:panose1 w:val="020B0502040204020203"/>
    <w:charset w:val="00"/>
    <w:family w:val="swiss"/>
    <w:pitch w:val="variable"/>
    <w:sig w:usb0="E10022FF" w:usb1="C000E47F" w:usb2="00000029" w:usb3="00000000" w:csb0="000001DF" w:csb1="00000000"/>
    <w:embedRegular r:id="rId4" w:fontKey="{E3283F30-4485-41CE-95A2-18D2BCA526F8}"/>
  </w:font>
  <w:font w:name="Cambria">
    <w:panose1 w:val="02040503050406030204"/>
    <w:charset w:val="00"/>
    <w:family w:val="roman"/>
    <w:pitch w:val="variable"/>
    <w:sig w:usb0="E00002FF" w:usb1="400004FF" w:usb2="00000000" w:usb3="00000000" w:csb0="0000019F" w:csb1="00000000"/>
    <w:embedRegular r:id="rId5" w:fontKey="{E5469BC6-6290-425B-ACFF-3C5F44F30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58A" w:rsidRPr="00DA3306" w:rsidRDefault="00DA3306" w:rsidP="00DA3306">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96" w:rsidRDefault="004E7C96" w:rsidP="009F0C77">
      <w:r>
        <w:separator/>
      </w:r>
    </w:p>
  </w:footnote>
  <w:footnote w:type="continuationSeparator" w:id="0">
    <w:p w:rsidR="004E7C96" w:rsidRDefault="004E7C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5WAB19"/>
    <w:docVar w:name="CoverBillType" w:val="b"/>
    <w:docVar w:name="DocPath" w:val="L:\Council\bills\AGM\19405WAB19.DOCX"/>
    <w:docVar w:name="dvBillNumber" w:val="3323"/>
    <w:docVar w:name="dvBillNumberPrefix" w:val="H. "/>
    <w:docVar w:name="dvOriginalBody" w:val="House"/>
    <w:docVar w:name="dvSteno" w:val="AGM"/>
    <w:docVar w:name="NameofBody" w:val="h"/>
    <w:docVar w:name="vGroup2" w:val="Council"/>
  </w:docVars>
  <w:rsids>
    <w:rsidRoot w:val="004E7C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74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34E"/>
    <w:rsid w:val="003F6D79"/>
    <w:rsid w:val="0041760A"/>
    <w:rsid w:val="00417C01"/>
    <w:rsid w:val="004403BD"/>
    <w:rsid w:val="00461441"/>
    <w:rsid w:val="004809EE"/>
    <w:rsid w:val="004E7C96"/>
    <w:rsid w:val="004E7D54"/>
    <w:rsid w:val="0051458A"/>
    <w:rsid w:val="005273C6"/>
    <w:rsid w:val="00530A69"/>
    <w:rsid w:val="00545593"/>
    <w:rsid w:val="00556EBF"/>
    <w:rsid w:val="00577C6C"/>
    <w:rsid w:val="005A62FE"/>
    <w:rsid w:val="005C2FE2"/>
    <w:rsid w:val="005E2BC9"/>
    <w:rsid w:val="00605102"/>
    <w:rsid w:val="006215AA"/>
    <w:rsid w:val="006913C9"/>
    <w:rsid w:val="0069470D"/>
    <w:rsid w:val="006C2874"/>
    <w:rsid w:val="006D58AA"/>
    <w:rsid w:val="00734F00"/>
    <w:rsid w:val="00743443"/>
    <w:rsid w:val="007A70AE"/>
    <w:rsid w:val="008362E8"/>
    <w:rsid w:val="0085786E"/>
    <w:rsid w:val="008A1768"/>
    <w:rsid w:val="008A489F"/>
    <w:rsid w:val="008F0F33"/>
    <w:rsid w:val="008F4429"/>
    <w:rsid w:val="0094021A"/>
    <w:rsid w:val="009450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781"/>
    <w:rsid w:val="00D73A67"/>
    <w:rsid w:val="00D970A9"/>
    <w:rsid w:val="00DA33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BF656-18A6-4A0D-A1E1-58A88BD9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EAA69-11FA-4BB5-B18A-EFE03502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406</Words>
  <Characters>1997</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3323 Text of Previous Version (Dec. 18, 2018) - South Carolina Legislature Online</dc:title>
  <dc:creator>Angie Morgan</dc:creator>
  <cp:lastModifiedBy>S Volk</cp:lastModifiedBy>
  <cp:revision>2</cp:revision>
  <cp:lastPrinted>2018-11-15T16:17:00Z</cp:lastPrinted>
  <dcterms:created xsi:type="dcterms:W3CDTF">2018-12-18T22:56:00Z</dcterms:created>
  <dcterms:modified xsi:type="dcterms:W3CDTF">2018-12-18T22:56:00Z</dcterms:modified>
</cp:coreProperties>
</file>