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F75" w:rsidRDefault="00337F75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B47E3" w:rsidRDefault="008B47E3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E3" w:rsidRDefault="008B47E3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E3" w:rsidRDefault="008B47E3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E3" w:rsidRDefault="008B47E3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E3" w:rsidRDefault="008B47E3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7E3" w:rsidRDefault="008B47E3" w:rsidP="008B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7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0F2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5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922F97">
        <w:noBreakHyphen/>
      </w:r>
      <w:r>
        <w:t>31</w:t>
      </w:r>
      <w:r w:rsidR="00922F97">
        <w:noBreakHyphen/>
      </w:r>
      <w:r>
        <w:t>210, CODE OF LAWS OF SOUTH CAROLINA, 1976, RELATING TO THE ISSUANCE OF CONCEALED WEAPON PERMITS, SO AS TO REVISE THE DEFINITION O</w:t>
      </w:r>
      <w:r w:rsidR="00C96CDF">
        <w:t xml:space="preserve">F THE TERM “CONCEALABLE WEAPON” </w:t>
      </w:r>
      <w:r>
        <w:t>TO ALLOW A PERMIT HOLDER TO CARRY A CONCEALABLE WEAPON OPENLY ON HIS PERSON.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0F22" w:rsidRDefault="00610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0F22" w:rsidRDefault="00610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F22" w:rsidRDefault="00610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D5F18">
        <w:t>Section 23</w:t>
      </w:r>
      <w:r w:rsidR="00922F97">
        <w:noBreakHyphen/>
      </w:r>
      <w:r w:rsidR="005D5F18">
        <w:t>31</w:t>
      </w:r>
      <w:r w:rsidR="00922F97">
        <w:noBreakHyphen/>
      </w:r>
      <w:r w:rsidR="005D5F18">
        <w:t>210(5) of the 1976 Code is amended to read:</w:t>
      </w:r>
    </w:p>
    <w:p w:rsidR="005D5F18" w:rsidRDefault="005D5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F18" w:rsidRDefault="005D5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1A639A">
        <w:t>(5)</w:t>
      </w:r>
      <w:r>
        <w:tab/>
      </w:r>
      <w:r w:rsidR="00922F97" w:rsidRPr="00922F97">
        <w:t>‘</w:t>
      </w:r>
      <w:r w:rsidRPr="001A639A">
        <w:t>Concealable weapon</w:t>
      </w:r>
      <w:r w:rsidR="00922F97" w:rsidRPr="00922F97">
        <w:t>’</w:t>
      </w:r>
      <w:r w:rsidRPr="001A639A">
        <w:t xml:space="preserve"> means a firearm having a length of less than twelve inches measured along its greatest dimension that </w:t>
      </w:r>
      <w:r w:rsidRPr="005D5F18">
        <w:rPr>
          <w:strike/>
        </w:rPr>
        <w:t>must</w:t>
      </w:r>
      <w:r>
        <w:t xml:space="preserve"> </w:t>
      </w:r>
      <w:r>
        <w:rPr>
          <w:u w:val="single"/>
        </w:rPr>
        <w:t>may</w:t>
      </w:r>
      <w:r w:rsidRPr="001A639A">
        <w:t xml:space="preserve"> be carried in a manner that is hidden from public view in normal wear of clothing except when needed for self</w:t>
      </w:r>
      <w:r w:rsidR="00922F97">
        <w:noBreakHyphen/>
      </w:r>
      <w:r w:rsidRPr="001A639A">
        <w:t>defense, defense of others, and the protection of real or personal property</w:t>
      </w:r>
      <w:r>
        <w:t xml:space="preserve"> </w:t>
      </w:r>
      <w:r>
        <w:rPr>
          <w:u w:val="single"/>
        </w:rPr>
        <w:t>or openly on one</w:t>
      </w:r>
      <w:r w:rsidR="00922F97" w:rsidRPr="00922F97">
        <w:rPr>
          <w:u w:val="single"/>
        </w:rPr>
        <w:t>’</w:t>
      </w:r>
      <w:r>
        <w:rPr>
          <w:u w:val="single"/>
        </w:rPr>
        <w:t>s person</w:t>
      </w:r>
      <w:r w:rsidRPr="001A639A">
        <w:t>.</w:t>
      </w:r>
      <w:r>
        <w:t>”</w:t>
      </w:r>
    </w:p>
    <w:p w:rsidR="00610F22" w:rsidRDefault="00610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F22" w:rsidRDefault="00610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5F18">
        <w:t>2</w:t>
      </w:r>
      <w:r>
        <w:t>.</w:t>
      </w:r>
      <w:r>
        <w:tab/>
        <w:t>This act takes effect upon approval by the Governor.</w:t>
      </w:r>
    </w:p>
    <w:p w:rsidR="003A61DC" w:rsidRDefault="00922F97" w:rsidP="00537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7F75" w:rsidRDefault="00337F75" w:rsidP="00337F75">
      <w:pPr>
        <w:suppressAutoHyphens/>
      </w:pPr>
    </w:p>
    <w:sectPr w:rsidR="00337F75" w:rsidSect="00337F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F22" w:rsidRDefault="00610F22" w:rsidP="009F0C77">
      <w:r>
        <w:separator/>
      </w:r>
    </w:p>
  </w:endnote>
  <w:endnote w:type="continuationSeparator" w:id="0">
    <w:p w:rsidR="00610F22" w:rsidRDefault="00610F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314F4D-9B34-47A3-9D69-386D5C524870}"/>
    <w:embedBold r:id="rId2" w:fontKey="{289C3ECE-9F16-4737-8067-BBBA93B4DB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5BCC04-6BAC-4944-9EBC-DED5F28539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9670F6-F6AC-4DCB-84DA-0E0798D5C0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50292E-97FA-49F5-93BB-314818C663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1DC" w:rsidRPr="00337F75" w:rsidRDefault="00337F75" w:rsidP="00337F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F22" w:rsidRDefault="00610F22" w:rsidP="009F0C77">
      <w:r>
        <w:separator/>
      </w:r>
    </w:p>
  </w:footnote>
  <w:footnote w:type="continuationSeparator" w:id="0">
    <w:p w:rsidR="00610F22" w:rsidRDefault="00610F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84CM19"/>
    <w:docVar w:name="CoverBillType" w:val="b"/>
    <w:docVar w:name="DocPath" w:val="L:\Council\bills\CC\15284CM19.DOCX"/>
    <w:docVar w:name="dvBillNumber" w:val="336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10F22"/>
    <w:rsid w:val="00011869"/>
    <w:rsid w:val="00015CD6"/>
    <w:rsid w:val="000276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F1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D7B"/>
    <w:rsid w:val="00336AD0"/>
    <w:rsid w:val="00337F75"/>
    <w:rsid w:val="0037079A"/>
    <w:rsid w:val="00392F80"/>
    <w:rsid w:val="003A61DC"/>
    <w:rsid w:val="003B092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BBD"/>
    <w:rsid w:val="004E7D54"/>
    <w:rsid w:val="005273C6"/>
    <w:rsid w:val="00530A69"/>
    <w:rsid w:val="00537586"/>
    <w:rsid w:val="00545593"/>
    <w:rsid w:val="00556EBF"/>
    <w:rsid w:val="00577C6C"/>
    <w:rsid w:val="005A62FE"/>
    <w:rsid w:val="005C2FE2"/>
    <w:rsid w:val="005D5F18"/>
    <w:rsid w:val="005E2BC9"/>
    <w:rsid w:val="00605102"/>
    <w:rsid w:val="00610F2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47E3"/>
    <w:rsid w:val="008F0F33"/>
    <w:rsid w:val="008F4429"/>
    <w:rsid w:val="00922F9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3A2"/>
    <w:rsid w:val="00A9741D"/>
    <w:rsid w:val="00AC34A2"/>
    <w:rsid w:val="00AD0283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6CDF"/>
    <w:rsid w:val="00CC6B7B"/>
    <w:rsid w:val="00CD2089"/>
    <w:rsid w:val="00D73A67"/>
    <w:rsid w:val="00D970A9"/>
    <w:rsid w:val="00DF3845"/>
    <w:rsid w:val="00E21D4C"/>
    <w:rsid w:val="00E41911"/>
    <w:rsid w:val="00E44B57"/>
    <w:rsid w:val="00E92EEF"/>
    <w:rsid w:val="00ED3CE9"/>
    <w:rsid w:val="00EF2368"/>
    <w:rsid w:val="00F24442"/>
    <w:rsid w:val="00F50AE3"/>
    <w:rsid w:val="00F57168"/>
    <w:rsid w:val="00F655B7"/>
    <w:rsid w:val="00F656BA"/>
    <w:rsid w:val="00F67CF1"/>
    <w:rsid w:val="00F728AA"/>
    <w:rsid w:val="00F840F0"/>
    <w:rsid w:val="00FB0D0D"/>
    <w:rsid w:val="00FB43B4"/>
    <w:rsid w:val="00FB6B0B"/>
    <w:rsid w:val="00FC541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944B04-103D-4AD7-992D-3248539C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F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393B5-2351-463A-AA95-25FD6FFC6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143</Words>
  <Characters>691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3363 Text of Previous Version (Dec. 18, 2018) - South Carolina Legislature Online</dc:title>
  <dc:creator>Chris Charlton</dc:creator>
  <cp:lastModifiedBy>S Volk</cp:lastModifiedBy>
  <cp:revision>2</cp:revision>
  <cp:lastPrinted>2018-12-13T19:40:00Z</cp:lastPrinted>
  <dcterms:created xsi:type="dcterms:W3CDTF">2018-12-18T23:41:00Z</dcterms:created>
  <dcterms:modified xsi:type="dcterms:W3CDTF">2018-12-18T23:41:00Z</dcterms:modified>
</cp:coreProperties>
</file>