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16D6" w:rsidRDefault="008816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1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6400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245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noBreakHyphen/>
        <w:t>1</w:t>
      </w:r>
      <w:r>
        <w:noBreakHyphen/>
        <w:t>235 SO AS TO PROVIDE THAT A LAW ENFORCEMENT AGENCY SHALL NOT PURCHASE CELL</w:t>
      </w:r>
      <w:r>
        <w:noBreakHyphen/>
        <w:t xml:space="preserve">SITE SIMULATOR TECHNOLOGY OR DEVICES, </w:t>
      </w:r>
      <w:r w:rsidRPr="005E16D5">
        <w:t>TO PROVIDE THAT A LAW ENFORCEMENT AGENCY THAT CURRENTLY POSSESSES OR USES CELL</w:t>
      </w:r>
      <w:r>
        <w:noBreakHyphen/>
      </w:r>
      <w:r w:rsidRPr="005E16D5">
        <w:t xml:space="preserve">SITE SIMULATOR TECHNOLOGY SHALL DISCONTINUE ITS USE AND DISCARD THE TECHNOLOGY OR DEVICES, AND TO </w:t>
      </w:r>
      <w:r w:rsidR="00A02D50">
        <w:t>DEFINE THE TERM “CELL-SITE SIMULATOR TECHNOLOGY”.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6400F" w:rsidRDefault="00A640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6400F" w:rsidRDefault="00A640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45B3" w:rsidRDefault="001245B3" w:rsidP="00124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 Title 23 of the 1976 Code is amended by adding:</w:t>
      </w:r>
    </w:p>
    <w:p w:rsidR="001245B3" w:rsidRDefault="001245B3" w:rsidP="00124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45B3" w:rsidRPr="005E16D5" w:rsidRDefault="001245B3" w:rsidP="00124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1</w:t>
      </w:r>
      <w:r>
        <w:noBreakHyphen/>
        <w:t>235.</w:t>
      </w:r>
      <w:r>
        <w:tab/>
        <w:t>(A)</w:t>
      </w:r>
      <w:r>
        <w:tab/>
        <w:t>A law enforcement agency shall not purchase cell</w:t>
      </w:r>
      <w:r>
        <w:noBreakHyphen/>
        <w:t xml:space="preserve">site simulator technology or devices. </w:t>
      </w:r>
      <w:r w:rsidRPr="005E16D5">
        <w:t>A law enforcement agency that currently possesses or uses cell</w:t>
      </w:r>
      <w:r>
        <w:noBreakHyphen/>
      </w:r>
      <w:r w:rsidRPr="005E16D5">
        <w:t xml:space="preserve">site simulator technology or devices shall discontinue </w:t>
      </w:r>
      <w:r>
        <w:t xml:space="preserve">its </w:t>
      </w:r>
      <w:r w:rsidRPr="005E16D5">
        <w:t>use and discard the technology or devices.</w:t>
      </w:r>
    </w:p>
    <w:p w:rsidR="001245B3" w:rsidRDefault="001245B3" w:rsidP="00124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As contained in this section, </w:t>
      </w:r>
      <w:r w:rsidRPr="001245B3">
        <w:t>‘</w:t>
      </w:r>
      <w:r>
        <w:t>cell</w:t>
      </w:r>
      <w:r>
        <w:noBreakHyphen/>
        <w:t>site simulator technology</w:t>
      </w:r>
      <w:r w:rsidRPr="001245B3">
        <w:t>’</w:t>
      </w:r>
      <w:r>
        <w:t xml:space="preserve"> means technology or devices that transmit or receive radio waves for the purpose of conducting one or more of the following operations:</w:t>
      </w:r>
    </w:p>
    <w:p w:rsidR="001245B3" w:rsidRDefault="001245B3" w:rsidP="00124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identifying, locating, or tracking the movements of a communications device;</w:t>
      </w:r>
    </w:p>
    <w:p w:rsidR="001245B3" w:rsidRDefault="001245B3" w:rsidP="00124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intercepting, obtaining, accessing, or forwarding the communications, stored data, or metadata of a communications device;</w:t>
      </w:r>
    </w:p>
    <w:p w:rsidR="001245B3" w:rsidRDefault="001245B3" w:rsidP="00124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(3)</w:t>
      </w:r>
      <w:r>
        <w:tab/>
        <w:t xml:space="preserve">affecting the hardware or software operations or functions of a communications device; </w:t>
      </w:r>
    </w:p>
    <w:p w:rsidR="001245B3" w:rsidRDefault="001245B3" w:rsidP="00124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forcing transmissions from or connections to a communications device;</w:t>
      </w:r>
    </w:p>
    <w:p w:rsidR="001245B3" w:rsidRDefault="001245B3" w:rsidP="00124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denying a communications device access to other communications devices, communications protocols, or services; or</w:t>
      </w:r>
    </w:p>
    <w:p w:rsidR="001245B3" w:rsidRDefault="001245B3" w:rsidP="00124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spoofing or simulating a communications device, cell tower, cell site, or service, including, but not limited to, an international mobile subscriber identity catcher or other invasive cell phone or telephone surveillance or eavesdropping device that mimics a cell phone tower and sends out signals to cause cell phones in the area to transmit their locations, identifying information, and communication content, or a passive interception device or digital analyzer that does not send signals to a communications device under surveillance.”</w:t>
      </w:r>
    </w:p>
    <w:p w:rsidR="001245B3" w:rsidRDefault="001245B3" w:rsidP="00124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00F" w:rsidRDefault="001245B3" w:rsidP="00124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31E3B" w:rsidRDefault="001245B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816D6" w:rsidRDefault="008816D6" w:rsidP="008816D6">
      <w:pPr>
        <w:suppressAutoHyphens/>
      </w:pPr>
    </w:p>
    <w:sectPr w:rsidR="008816D6" w:rsidSect="008816D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400F" w:rsidRDefault="00A6400F" w:rsidP="009F0C77">
      <w:r>
        <w:separator/>
      </w:r>
    </w:p>
  </w:endnote>
  <w:endnote w:type="continuationSeparator" w:id="0">
    <w:p w:rsidR="00A6400F" w:rsidRDefault="00A640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E8BA465-8F3D-464B-9004-2721AE5506BA}"/>
    <w:embedBold r:id="rId2" w:fontKey="{986127B1-60E4-46B7-960D-2A2656DB8EC9}"/>
  </w:font>
  <w:font w:name="Calibri">
    <w:panose1 w:val="020F0502020204030204"/>
    <w:charset w:val="00"/>
    <w:family w:val="swiss"/>
    <w:pitch w:val="variable"/>
    <w:sig w:usb0="E00002FF" w:usb1="4000ACFF" w:usb2="00000001" w:usb3="00000000" w:csb0="0000019F" w:csb1="00000000"/>
    <w:embedRegular r:id="rId3" w:fontKey="{897F0162-B0A9-41A2-9407-E2684CE1DC94}"/>
  </w:font>
  <w:font w:name="Segoe UI">
    <w:panose1 w:val="020B0502040204020203"/>
    <w:charset w:val="00"/>
    <w:family w:val="swiss"/>
    <w:pitch w:val="variable"/>
    <w:sig w:usb0="E10022FF" w:usb1="C000E47F" w:usb2="00000029" w:usb3="00000000" w:csb0="000001DF" w:csb1="00000000"/>
    <w:embedRegular r:id="rId4" w:fontKey="{CD5F90C5-F8CE-4065-A1FD-BA7083D9B554}"/>
  </w:font>
  <w:font w:name="Cambria">
    <w:panose1 w:val="02040503050406030204"/>
    <w:charset w:val="00"/>
    <w:family w:val="roman"/>
    <w:pitch w:val="variable"/>
    <w:sig w:usb0="E00002FF" w:usb1="400004FF" w:usb2="00000000" w:usb3="00000000" w:csb0="0000019F" w:csb1="00000000"/>
    <w:embedRegular r:id="rId5" w:fontKey="{CF1C87D7-CAA4-4966-9F88-8CE50FB374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1E3B" w:rsidRPr="008816D6" w:rsidRDefault="008816D6" w:rsidP="008816D6">
    <w:pPr>
      <w:pStyle w:val="Footer"/>
      <w:tabs>
        <w:tab w:val="clear" w:pos="4680"/>
        <w:tab w:val="clear" w:pos="9360"/>
        <w:tab w:val="center" w:pos="2995"/>
      </w:tabs>
      <w:spacing w:before="120"/>
    </w:pPr>
    <w:r>
      <w:t>[3368]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400F" w:rsidRDefault="00A6400F" w:rsidP="009F0C77">
      <w:r>
        <w:separator/>
      </w:r>
    </w:p>
  </w:footnote>
  <w:footnote w:type="continuationSeparator" w:id="0">
    <w:p w:rsidR="00A6400F" w:rsidRDefault="00A640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53CM19"/>
    <w:docVar w:name="CoverBillType" w:val="b"/>
    <w:docVar w:name="DocPath" w:val="L:\Council\bills\GT\5553CM19.DOCX"/>
    <w:docVar w:name="dvBillNumber" w:val="3368"/>
    <w:docVar w:name="dvBillNumberPrefix" w:val="H. "/>
    <w:docVar w:name="dvOriginalBody" w:val="House"/>
    <w:docVar w:name="dvSteno" w:val="GT"/>
    <w:docVar w:name="NameofBody" w:val="h"/>
    <w:docVar w:name="vGroup2" w:val="Council"/>
  </w:docVars>
  <w:rsids>
    <w:rsidRoot w:val="00A6400F"/>
    <w:rsid w:val="00011869"/>
    <w:rsid w:val="00015CD6"/>
    <w:rsid w:val="000E0100"/>
    <w:rsid w:val="000E1785"/>
    <w:rsid w:val="000F40FA"/>
    <w:rsid w:val="001035F1"/>
    <w:rsid w:val="0010776B"/>
    <w:rsid w:val="001245B3"/>
    <w:rsid w:val="00133E66"/>
    <w:rsid w:val="001435A3"/>
    <w:rsid w:val="00146ED3"/>
    <w:rsid w:val="00151044"/>
    <w:rsid w:val="001C5DCE"/>
    <w:rsid w:val="001D08F2"/>
    <w:rsid w:val="001D3A58"/>
    <w:rsid w:val="001D525B"/>
    <w:rsid w:val="001D7F4F"/>
    <w:rsid w:val="001E5E54"/>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816D6"/>
    <w:rsid w:val="008A1768"/>
    <w:rsid w:val="008A489F"/>
    <w:rsid w:val="008F0F33"/>
    <w:rsid w:val="008F4429"/>
    <w:rsid w:val="0094021A"/>
    <w:rsid w:val="009B44AF"/>
    <w:rsid w:val="009C6A0B"/>
    <w:rsid w:val="009F0C77"/>
    <w:rsid w:val="009F4DD1"/>
    <w:rsid w:val="00A02543"/>
    <w:rsid w:val="00A02D50"/>
    <w:rsid w:val="00A41684"/>
    <w:rsid w:val="00A6400F"/>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01E41"/>
    <w:rsid w:val="00D31E3B"/>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876AC2-91AE-45B4-BFF6-ED9FAC37B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C5D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5DC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7F2129-DEAA-4421-85D4-74AD902FB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321</Words>
  <Characters>1829</Characters>
  <Application>Microsoft Office Word</Application>
  <DocSecurity>0</DocSecurity>
  <Lines>59</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3368 Text of Previous Version (Dec. 18, 2018) - South Carolina Legislature Online</dc:title>
  <dc:creator>Gwen Thurmond</dc:creator>
  <cp:lastModifiedBy>S Volk</cp:lastModifiedBy>
  <cp:revision>2</cp:revision>
  <cp:lastPrinted>2018-11-20T20:28:00Z</cp:lastPrinted>
  <dcterms:created xsi:type="dcterms:W3CDTF">2018-12-18T23:47:00Z</dcterms:created>
  <dcterms:modified xsi:type="dcterms:W3CDTF">2018-12-18T23:47:00Z</dcterms:modified>
</cp:coreProperties>
</file>