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05E7" w:rsidRDefault="00ED6FD9"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D6FD9" w:rsidRDefault="00ED6FD9"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10, 2019</w:t>
      </w:r>
    </w:p>
    <w:p w:rsidR="00ED6FD9" w:rsidRDefault="00ED6FD9"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FD9" w:rsidRPr="00ED6FD9" w:rsidRDefault="00ED6FD9" w:rsidP="00ED6FD9">
      <w:pPr>
        <w:tabs>
          <w:tab w:val="right" w:pos="5933"/>
        </w:tabs>
        <w:suppressAutoHyphens/>
      </w:pPr>
      <w:r>
        <w:tab/>
      </w:r>
      <w:r>
        <w:rPr>
          <w:b/>
          <w:sz w:val="36"/>
        </w:rPr>
        <w:t>H. 3398</w:t>
      </w:r>
    </w:p>
    <w:p w:rsidR="00ED6FD9" w:rsidRDefault="00ED6FD9"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FD9" w:rsidRDefault="00ED6FD9"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Clary, Norrell, Loftis, Hill, Felder, W. Cox and Elliott</w:t>
      </w:r>
    </w:p>
    <w:p w:rsidR="00ED6FD9" w:rsidRDefault="00ED6FD9"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FD9" w:rsidRDefault="00ED6FD9"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4/10/19--S.</w:t>
      </w:r>
    </w:p>
    <w:p w:rsidR="00ED6FD9" w:rsidRDefault="00ED6FD9"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2019.</w:t>
      </w:r>
    </w:p>
    <w:p w:rsidR="00ED6FD9" w:rsidRPr="00ED6FD9" w:rsidRDefault="00ED6FD9" w:rsidP="00ED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6FD9" w:rsidRDefault="00ED6FD9"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FD9" w:rsidRPr="00ED6FD9" w:rsidRDefault="00ED6FD9" w:rsidP="00ED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ED6FD9" w:rsidRDefault="00ED6FD9"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3398) to amend Act 265 of 2016, relating to the establishment of the “Tucker Hipps Transparency Act”, so as to permanently authorize the act and to repeal the three</w:t>
      </w:r>
      <w:r>
        <w:noBreakHyphen/>
        <w:t>year, etc., respectfully</w:t>
      </w:r>
    </w:p>
    <w:p w:rsidR="00ED6FD9" w:rsidRPr="00ED6FD9" w:rsidRDefault="00ED6FD9" w:rsidP="00ED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D6FD9" w:rsidRDefault="00ED6FD9"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D6FD9" w:rsidRDefault="00ED6FD9"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FD9" w:rsidRDefault="00ED6FD9"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ED6FD9" w:rsidRPr="00ED6FD9" w:rsidRDefault="00ED6FD9" w:rsidP="00ED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6FD9" w:rsidRDefault="00ED6FD9"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FD9" w:rsidRDefault="00ED6FD9"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D6FD9" w:rsidSect="004405E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93EC5" w:rsidRDefault="00193EC5"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A39" w:rsidRDefault="00070A39"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A39" w:rsidRDefault="00070A39"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A39" w:rsidRDefault="00070A39"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A39" w:rsidRDefault="00070A39"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A39" w:rsidRDefault="00070A39"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A39" w:rsidRDefault="00070A39" w:rsidP="0007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3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5372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B3B" w:rsidRDefault="00851B3B" w:rsidP="0085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ACT 265 OF 2016, RELATING TO THE ESTABLISHMENT OF THE “TUCKER HIPPS TRANSPARENCY ACT”, SO AS TO PERMANENTLY AUTHORIZE THE ACT AND TO REPEAL THE THREE</w:t>
      </w:r>
      <w:r w:rsidR="007C6B93">
        <w:noBreakHyphen/>
      </w:r>
      <w:r>
        <w:t>YEAR SUNSET PROVISION.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1B3B" w:rsidRDefault="00851B3B" w:rsidP="0085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 xml:space="preserve">Whereas, in 2016, the General Assembly enacted the “Tucker Hipps Transparency Act” in Act 265 of 2016, requiring public institutions of higher learning in this State to </w:t>
      </w:r>
      <w:r w:rsidRPr="004B713F">
        <w:rPr>
          <w:color w:val="000000"/>
        </w:rPr>
        <w:t>maintain report</w:t>
      </w:r>
      <w:r>
        <w:rPr>
          <w:color w:val="000000"/>
        </w:rPr>
        <w:t>s</w:t>
      </w:r>
      <w:r w:rsidRPr="004B713F">
        <w:rPr>
          <w:color w:val="000000"/>
        </w:rPr>
        <w:t xml:space="preserve"> of actual findings </w:t>
      </w:r>
      <w:r>
        <w:rPr>
          <w:color w:val="000000"/>
        </w:rPr>
        <w:t>of certain misconduct</w:t>
      </w:r>
      <w:r w:rsidRPr="004B713F">
        <w:rPr>
          <w:color w:val="000000"/>
        </w:rPr>
        <w:t xml:space="preserve"> by fraternity and sorority organi</w:t>
      </w:r>
      <w:r>
        <w:rPr>
          <w:color w:val="000000"/>
        </w:rPr>
        <w:t>zations, among other things; and</w:t>
      </w:r>
    </w:p>
    <w:p w:rsidR="00851B3B" w:rsidRDefault="00851B3B" w:rsidP="0085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51B3B" w:rsidRDefault="00851B3B" w:rsidP="0085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Whereas, the sunset provision of Act 265 of 2016 will result in the expiration of the act on June 29, 2019, unless the provisions of the act are extended or reenacted by the General Assembly; and </w:t>
      </w:r>
    </w:p>
    <w:p w:rsidR="00851B3B" w:rsidRDefault="00851B3B" w:rsidP="0085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51B3B" w:rsidRDefault="00851B3B" w:rsidP="0085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Whereas, the General Assembly finds that the success of the “Tucker Hipps Transparency Act” merits its permanent continuation, making it necessary to eliminate this sunset provision. Now, therefore,</w:t>
      </w:r>
    </w:p>
    <w:p w:rsidR="00851B3B" w:rsidRDefault="00851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725" w:rsidRDefault="004537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3725" w:rsidRDefault="004537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B3B" w:rsidRPr="00FC35DC" w:rsidRDefault="00453725" w:rsidP="0085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51B3B" w:rsidRPr="00FC35DC">
        <w:t>The “Tucker Hipps Transparency Act”, as established by Act 265 of 2016 and contained in Section 59</w:t>
      </w:r>
      <w:r w:rsidR="007C6B93">
        <w:noBreakHyphen/>
      </w:r>
      <w:r w:rsidR="00851B3B" w:rsidRPr="00FC35DC">
        <w:t>101</w:t>
      </w:r>
      <w:r w:rsidR="007C6B93">
        <w:noBreakHyphen/>
      </w:r>
      <w:r w:rsidR="00851B3B" w:rsidRPr="00FC35DC">
        <w:t xml:space="preserve">210, is </w:t>
      </w:r>
      <w:r w:rsidR="00851B3B">
        <w:t>permanently enacted</w:t>
      </w:r>
      <w:r w:rsidR="00851B3B" w:rsidRPr="00FC35DC">
        <w:t xml:space="preserve"> by the provisions of this </w:t>
      </w:r>
      <w:r w:rsidR="00851B3B">
        <w:t>a</w:t>
      </w:r>
      <w:r w:rsidR="00851B3B" w:rsidRPr="00FC35DC">
        <w:t>ct.</w:t>
      </w:r>
    </w:p>
    <w:p w:rsidR="00851B3B" w:rsidRPr="00FC35DC" w:rsidRDefault="00851B3B" w:rsidP="0085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B3B" w:rsidRDefault="00851B3B" w:rsidP="0085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35DC">
        <w:t>SECTION</w:t>
      </w:r>
      <w:r>
        <w:tab/>
      </w:r>
      <w:r w:rsidRPr="00FC35DC">
        <w:t>2.</w:t>
      </w:r>
      <w:r>
        <w:tab/>
        <w:t xml:space="preserve">SECTION 4 of </w:t>
      </w:r>
      <w:r w:rsidRPr="00FC35DC">
        <w:t xml:space="preserve">Act 265 of 2016 is </w:t>
      </w:r>
      <w:r>
        <w:t>repealed.</w:t>
      </w:r>
    </w:p>
    <w:p w:rsidR="00851B3B" w:rsidRDefault="00851B3B" w:rsidP="0085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725" w:rsidRDefault="00851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B3464" w:rsidRDefault="007C6B93" w:rsidP="006B3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B3464" w:rsidSect="004405E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725" w:rsidRDefault="00453725" w:rsidP="009F0C77">
      <w:r>
        <w:separator/>
      </w:r>
    </w:p>
  </w:endnote>
  <w:endnote w:type="continuationSeparator" w:id="0">
    <w:p w:rsidR="00453725" w:rsidRDefault="004537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CFCAA01E-73E3-469A-88C0-938BE78E84E1}"/>
    <w:embedBold r:id="rId2" w:fontKey="{047E4368-5AF3-4DC0-9065-5A15A23DB0E9}"/>
  </w:font>
  <w:font w:name="Calibri">
    <w:panose1 w:val="020F0502020204030204"/>
    <w:charset w:val="00"/>
    <w:family w:val="swiss"/>
    <w:pitch w:val="variable"/>
    <w:sig w:usb0="E0002AFF" w:usb1="C000247B" w:usb2="00000009" w:usb3="00000000" w:csb0="000001FF" w:csb1="00000000"/>
    <w:embedRegular r:id="rId3" w:fontKey="{9384ACED-44EF-4712-AD47-07A564170D42}"/>
  </w:font>
  <w:font w:name="Cambria">
    <w:panose1 w:val="02040503050406030204"/>
    <w:charset w:val="00"/>
    <w:family w:val="roman"/>
    <w:pitch w:val="variable"/>
    <w:sig w:usb0="E00006FF" w:usb1="420024FF" w:usb2="02000000" w:usb3="00000000" w:csb0="0000019F" w:csb1="00000000"/>
    <w:embedRegular r:id="rId4" w:fontKey="{ECD628DB-1F69-4652-9D2E-6E8ADF2CB3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872" w:rsidRPr="00193EC5" w:rsidRDefault="00193EC5" w:rsidP="00193EC5">
    <w:pPr>
      <w:pStyle w:val="Footer"/>
      <w:tabs>
        <w:tab w:val="clear" w:pos="4680"/>
        <w:tab w:val="clear" w:pos="9360"/>
        <w:tab w:val="center" w:pos="2995"/>
      </w:tabs>
      <w:spacing w:before="120"/>
    </w:pPr>
    <w:r>
      <w:t>[3398</w:t>
    </w:r>
    <w:r w:rsidR="004405E7">
      <w:t>-</w:t>
    </w:r>
    <w:r w:rsidR="004405E7">
      <w:fldChar w:fldCharType="begin"/>
    </w:r>
    <w:r w:rsidR="004405E7">
      <w:instrText xml:space="preserve"> PAGE  \* MERGEFORMAT </w:instrText>
    </w:r>
    <w:r w:rsidR="004405E7">
      <w:fldChar w:fldCharType="separate"/>
    </w:r>
    <w:r w:rsidR="00712436">
      <w:rPr>
        <w:noProof/>
      </w:rPr>
      <w:t>1</w:t>
    </w:r>
    <w:r w:rsidR="004405E7">
      <w:fldChar w:fldCharType="end"/>
    </w:r>
    <w:r w:rsidR="004405E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5E7" w:rsidRPr="00193EC5" w:rsidRDefault="004405E7" w:rsidP="00193EC5">
    <w:pPr>
      <w:pStyle w:val="Footer"/>
      <w:tabs>
        <w:tab w:val="clear" w:pos="4680"/>
        <w:tab w:val="clear" w:pos="9360"/>
        <w:tab w:val="center" w:pos="2995"/>
      </w:tabs>
      <w:spacing w:before="120"/>
    </w:pPr>
    <w:r>
      <w:t>[3398]</w:t>
    </w:r>
    <w:r>
      <w:tab/>
    </w:r>
    <w:r>
      <w:fldChar w:fldCharType="begin"/>
    </w:r>
    <w:r>
      <w:instrText xml:space="preserve"> PAGE  \* MERGEFORMAT </w:instrText>
    </w:r>
    <w:r>
      <w:fldChar w:fldCharType="separate"/>
    </w:r>
    <w:r w:rsidR="006B346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725" w:rsidRDefault="00453725" w:rsidP="009F0C77">
      <w:r>
        <w:separator/>
      </w:r>
    </w:p>
  </w:footnote>
  <w:footnote w:type="continuationSeparator" w:id="0">
    <w:p w:rsidR="00453725" w:rsidRDefault="004537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63WAB19"/>
    <w:docVar w:name="CoverBillType" w:val="b"/>
    <w:docVar w:name="DocPath" w:val="L:\Council\bills\AGM\19363WAB19.DOCX"/>
    <w:docVar w:name="dvBillNumber" w:val="3398"/>
    <w:docVar w:name="dvBillNumberPrefix" w:val="H. "/>
    <w:docVar w:name="dvOriginalBody" w:val="House"/>
    <w:docVar w:name="dvSteno" w:val="AGM"/>
    <w:docVar w:name="NameofBody" w:val="h"/>
    <w:docVar w:name="vGroup2" w:val="Council"/>
  </w:docVars>
  <w:rsids>
    <w:rsidRoot w:val="00453725"/>
    <w:rsid w:val="00011869"/>
    <w:rsid w:val="00015CD6"/>
    <w:rsid w:val="00070A39"/>
    <w:rsid w:val="000E0100"/>
    <w:rsid w:val="000E1785"/>
    <w:rsid w:val="000F40FA"/>
    <w:rsid w:val="001035F1"/>
    <w:rsid w:val="0010776B"/>
    <w:rsid w:val="00133E66"/>
    <w:rsid w:val="001435A3"/>
    <w:rsid w:val="00146ED3"/>
    <w:rsid w:val="00151044"/>
    <w:rsid w:val="00193EC5"/>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78BC"/>
    <w:rsid w:val="003C4DAB"/>
    <w:rsid w:val="003D01E8"/>
    <w:rsid w:val="003E5288"/>
    <w:rsid w:val="003F6D79"/>
    <w:rsid w:val="0041760A"/>
    <w:rsid w:val="00417C01"/>
    <w:rsid w:val="004403BD"/>
    <w:rsid w:val="004405E7"/>
    <w:rsid w:val="00453725"/>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3464"/>
    <w:rsid w:val="006D58AA"/>
    <w:rsid w:val="00712436"/>
    <w:rsid w:val="00734F00"/>
    <w:rsid w:val="007A70AE"/>
    <w:rsid w:val="007C6B93"/>
    <w:rsid w:val="008362E8"/>
    <w:rsid w:val="00851B3B"/>
    <w:rsid w:val="0085786E"/>
    <w:rsid w:val="008A1768"/>
    <w:rsid w:val="008A489F"/>
    <w:rsid w:val="008F0F33"/>
    <w:rsid w:val="008F4429"/>
    <w:rsid w:val="0094021A"/>
    <w:rsid w:val="009B44AF"/>
    <w:rsid w:val="009C6A0B"/>
    <w:rsid w:val="009F0C77"/>
    <w:rsid w:val="009F4DD1"/>
    <w:rsid w:val="00A02543"/>
    <w:rsid w:val="00A20684"/>
    <w:rsid w:val="00A41684"/>
    <w:rsid w:val="00A64E80"/>
    <w:rsid w:val="00A72BCD"/>
    <w:rsid w:val="00A741D9"/>
    <w:rsid w:val="00A833AB"/>
    <w:rsid w:val="00A9741D"/>
    <w:rsid w:val="00AC34A2"/>
    <w:rsid w:val="00AD1C9A"/>
    <w:rsid w:val="00AD4B17"/>
    <w:rsid w:val="00B412D4"/>
    <w:rsid w:val="00BE3C22"/>
    <w:rsid w:val="00BF0872"/>
    <w:rsid w:val="00C0345E"/>
    <w:rsid w:val="00C31C95"/>
    <w:rsid w:val="00C3483A"/>
    <w:rsid w:val="00C74E9D"/>
    <w:rsid w:val="00C826DD"/>
    <w:rsid w:val="00C82FD3"/>
    <w:rsid w:val="00C92819"/>
    <w:rsid w:val="00CC6B7B"/>
    <w:rsid w:val="00CD2089"/>
    <w:rsid w:val="00D73A67"/>
    <w:rsid w:val="00D970A9"/>
    <w:rsid w:val="00DC618A"/>
    <w:rsid w:val="00DF3845"/>
    <w:rsid w:val="00E41911"/>
    <w:rsid w:val="00E4460C"/>
    <w:rsid w:val="00E44B57"/>
    <w:rsid w:val="00E613FD"/>
    <w:rsid w:val="00E92EEF"/>
    <w:rsid w:val="00ED6FD9"/>
    <w:rsid w:val="00EF2368"/>
    <w:rsid w:val="00F24442"/>
    <w:rsid w:val="00F50AE3"/>
    <w:rsid w:val="00F655B7"/>
    <w:rsid w:val="00F656BA"/>
    <w:rsid w:val="00F67CF1"/>
    <w:rsid w:val="00F728AA"/>
    <w:rsid w:val="00F840F0"/>
    <w:rsid w:val="00FB0D0D"/>
    <w:rsid w:val="00FB43B4"/>
    <w:rsid w:val="00FB6B0B"/>
    <w:rsid w:val="00FE3A7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338AD7-B0C4-48D4-BC50-D1B1D37A0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4405E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063E9-05A8-4397-AD50-CA72D614D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486A2CD4</Template>
  <TotalTime>0</TotalTime>
  <Pages>2</Pages>
  <Words>298</Words>
  <Characters>1507</Characters>
  <Application>Microsoft Office Word</Application>
  <DocSecurity>0</DocSecurity>
  <Lines>67</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3398 Text of Previous Version (Apr. 10, 2019) - South Carolina Legislature Online</dc:title>
  <dc:creator>angiemorgan</dc:creator>
  <cp:lastModifiedBy>Lavarres Lynch</cp:lastModifiedBy>
  <cp:revision>2</cp:revision>
  <cp:lastPrinted>2018-11-15T16:41:00Z</cp:lastPrinted>
  <dcterms:created xsi:type="dcterms:W3CDTF">2019-04-10T21:49:00Z</dcterms:created>
  <dcterms:modified xsi:type="dcterms:W3CDTF">2019-04-10T21:49:00Z</dcterms:modified>
</cp:coreProperties>
</file>