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BC2" w:rsidRDefault="004E5B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5C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B6A" w:rsidRPr="00D15B14" w:rsidRDefault="003740C4" w:rsidP="00552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52B6A">
        <w:t>CONGRATULATE</w:t>
      </w:r>
      <w:r w:rsidR="00552B6A" w:rsidRPr="00D15B14">
        <w:rPr>
          <w:color w:val="000000" w:themeColor="text1"/>
          <w:u w:color="000000" w:themeColor="text1"/>
        </w:rPr>
        <w:t xml:space="preserve"> THE </w:t>
      </w:r>
      <w:r w:rsidR="00552B6A">
        <w:rPr>
          <w:color w:val="000000" w:themeColor="text1"/>
          <w:u w:color="000000" w:themeColor="text1"/>
        </w:rPr>
        <w:t>PEE DEE ACADEMY</w:t>
      </w:r>
      <w:r w:rsidR="00552B6A" w:rsidRPr="00D15B14">
        <w:rPr>
          <w:color w:val="000000" w:themeColor="text1"/>
          <w:u w:color="000000" w:themeColor="text1"/>
        </w:rPr>
        <w:t xml:space="preserve"> BASEBALL TEAM</w:t>
      </w:r>
      <w:r w:rsidR="00552B6A">
        <w:rPr>
          <w:color w:val="000000" w:themeColor="text1"/>
          <w:u w:color="000000" w:themeColor="text1"/>
        </w:rPr>
        <w:t xml:space="preserve"> FO</w:t>
      </w:r>
      <w:r w:rsidR="00552B6A" w:rsidRPr="00D15B14">
        <w:rPr>
          <w:color w:val="000000" w:themeColor="text1"/>
          <w:u w:color="000000" w:themeColor="text1"/>
        </w:rPr>
        <w:t xml:space="preserve">R AN </w:t>
      </w:r>
      <w:r w:rsidR="00552B6A">
        <w:rPr>
          <w:color w:val="000000" w:themeColor="text1"/>
          <w:u w:color="000000" w:themeColor="text1"/>
        </w:rPr>
        <w:t xml:space="preserve">IMPRESSIVE </w:t>
      </w:r>
      <w:r w:rsidR="00552B6A" w:rsidRPr="00D15B14">
        <w:rPr>
          <w:color w:val="000000" w:themeColor="text1"/>
          <w:u w:color="000000" w:themeColor="text1"/>
        </w:rPr>
        <w:t>SEASON AND TO C</w:t>
      </w:r>
      <w:r w:rsidR="00552B6A">
        <w:rPr>
          <w:color w:val="000000" w:themeColor="text1"/>
          <w:u w:color="000000" w:themeColor="text1"/>
        </w:rPr>
        <w:t>ELEBRATE</w:t>
      </w:r>
      <w:r w:rsidR="00552B6A" w:rsidRPr="00D15B14">
        <w:rPr>
          <w:color w:val="000000" w:themeColor="text1"/>
          <w:u w:color="000000" w:themeColor="text1"/>
        </w:rPr>
        <w:t xml:space="preserve"> THE</w:t>
      </w:r>
      <w:r w:rsidR="00552B6A">
        <w:rPr>
          <w:color w:val="000000" w:themeColor="text1"/>
          <w:u w:color="000000" w:themeColor="text1"/>
        </w:rPr>
        <w:t xml:space="preserve"> GOLDEN EAGLES</w:t>
      </w:r>
      <w:r w:rsidR="00F15495" w:rsidRPr="00F15495">
        <w:rPr>
          <w:color w:val="000000" w:themeColor="text1"/>
          <w:u w:color="000000" w:themeColor="text1"/>
        </w:rPr>
        <w:t>’</w:t>
      </w:r>
      <w:r w:rsidR="00552B6A" w:rsidRPr="00D15B14">
        <w:rPr>
          <w:color w:val="000000" w:themeColor="text1"/>
          <w:u w:color="000000" w:themeColor="text1"/>
        </w:rPr>
        <w:t xml:space="preserve"> </w:t>
      </w:r>
      <w:r w:rsidR="00552B6A">
        <w:rPr>
          <w:color w:val="000000" w:themeColor="text1"/>
          <w:u w:color="000000" w:themeColor="text1"/>
        </w:rPr>
        <w:t xml:space="preserve">CAPTURE OF </w:t>
      </w:r>
      <w:r w:rsidR="00552B6A" w:rsidRPr="00D15B14">
        <w:rPr>
          <w:color w:val="000000" w:themeColor="text1"/>
          <w:u w:color="000000" w:themeColor="text1"/>
        </w:rPr>
        <w:t>THE 201</w:t>
      </w:r>
      <w:r w:rsidR="00552B6A">
        <w:rPr>
          <w:color w:val="000000" w:themeColor="text1"/>
          <w:u w:color="000000" w:themeColor="text1"/>
        </w:rPr>
        <w:t>8</w:t>
      </w:r>
      <w:r w:rsidR="00552B6A" w:rsidRPr="00D15B14">
        <w:rPr>
          <w:color w:val="000000" w:themeColor="text1"/>
          <w:u w:color="000000" w:themeColor="text1"/>
        </w:rPr>
        <w:t xml:space="preserve"> </w:t>
      </w:r>
      <w:r w:rsidR="00552B6A">
        <w:rPr>
          <w:color w:val="000000" w:themeColor="text1"/>
          <w:u w:color="000000" w:themeColor="text1"/>
        </w:rPr>
        <w:t xml:space="preserve">SOUTH CAROLINA INDEPENDENT SCHOOL ASSOCIATION (SCISA) </w:t>
      </w:r>
      <w:r w:rsidR="00552B6A" w:rsidRPr="00D15B14">
        <w:rPr>
          <w:color w:val="000000" w:themeColor="text1"/>
          <w:u w:color="000000" w:themeColor="text1"/>
        </w:rPr>
        <w:t xml:space="preserve">CLASS </w:t>
      </w:r>
      <w:r w:rsidR="00552B6A">
        <w:rPr>
          <w:color w:val="000000" w:themeColor="text1"/>
          <w:u w:color="000000" w:themeColor="text1"/>
        </w:rPr>
        <w:t>2</w:t>
      </w:r>
      <w:r w:rsidR="00552B6A"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7CB5" w:rsidRDefault="00F85CDB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7CB5">
        <w:t xml:space="preserve">on May 19, 2018, </w:t>
      </w:r>
      <w:r w:rsidR="00F17CB5" w:rsidRPr="00D15B14">
        <w:rPr>
          <w:color w:val="000000" w:themeColor="text1"/>
          <w:u w:color="000000" w:themeColor="text1"/>
        </w:rPr>
        <w:t xml:space="preserve">the </w:t>
      </w:r>
      <w:r w:rsidR="00F17CB5">
        <w:rPr>
          <w:color w:val="000000" w:themeColor="text1"/>
          <w:u w:color="000000" w:themeColor="text1"/>
        </w:rPr>
        <w:t xml:space="preserve">Pee Dee Academy baseball team </w:t>
      </w:r>
      <w:r w:rsidR="00F17CB5" w:rsidRPr="003B1DB9">
        <w:rPr>
          <w:color w:val="000000" w:themeColor="text1"/>
          <w:u w:color="000000" w:themeColor="text1"/>
        </w:rPr>
        <w:t xml:space="preserve">claimed </w:t>
      </w:r>
      <w:r w:rsidR="00F17CB5">
        <w:rPr>
          <w:color w:val="000000" w:themeColor="text1"/>
          <w:u w:color="000000" w:themeColor="text1"/>
        </w:rPr>
        <w:t xml:space="preserve">the 2018 SCISA Class 2A State Championship title </w:t>
      </w:r>
      <w:r w:rsidR="00F17CB5" w:rsidRPr="003B1DB9">
        <w:rPr>
          <w:color w:val="000000" w:themeColor="text1"/>
          <w:u w:color="000000" w:themeColor="text1"/>
        </w:rPr>
        <w:t>with a</w:t>
      </w:r>
      <w:r w:rsidR="00F17CB5">
        <w:rPr>
          <w:color w:val="000000" w:themeColor="text1"/>
          <w:u w:color="000000" w:themeColor="text1"/>
        </w:rPr>
        <w:t xml:space="preserve"> 3</w:t>
      </w:r>
      <w:r w:rsidR="00F15495">
        <w:rPr>
          <w:color w:val="000000" w:themeColor="text1"/>
          <w:u w:color="000000" w:themeColor="text1"/>
        </w:rPr>
        <w:noBreakHyphen/>
      </w:r>
      <w:r w:rsidR="00F17CB5">
        <w:rPr>
          <w:color w:val="000000" w:themeColor="text1"/>
          <w:u w:color="000000" w:themeColor="text1"/>
        </w:rPr>
        <w:t>0</w:t>
      </w:r>
      <w:r w:rsidR="00F17CB5" w:rsidRPr="003B1DB9">
        <w:rPr>
          <w:color w:val="000000" w:themeColor="text1"/>
          <w:u w:color="000000" w:themeColor="text1"/>
        </w:rPr>
        <w:t xml:space="preserve"> victory</w:t>
      </w:r>
      <w:r w:rsidR="00F17CB5">
        <w:rPr>
          <w:color w:val="000000" w:themeColor="text1"/>
          <w:u w:color="000000" w:themeColor="text1"/>
        </w:rPr>
        <w:t>, powering past Robert E. Lee Academy to wrap up the school</w:t>
      </w:r>
      <w:r w:rsidR="00F15495" w:rsidRPr="00F15495">
        <w:rPr>
          <w:color w:val="000000" w:themeColor="text1"/>
          <w:u w:color="000000" w:themeColor="text1"/>
        </w:rPr>
        <w:t>’</w:t>
      </w:r>
      <w:r w:rsidR="00F17CB5">
        <w:rPr>
          <w:color w:val="000000" w:themeColor="text1"/>
          <w:u w:color="000000" w:themeColor="text1"/>
        </w:rPr>
        <w:t>s second consecutive state crown; and</w:t>
      </w: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Golden Eagles made history with these two title wins. Prior to their 2017 victory, they had never taken home a state title, but Coach Brian Davis, in just his first year as coach, in 2017 led his team to the top of the mountain and in 2018 repeated the feat; and</w:t>
      </w: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the time the players had claimed their newest crown, Pee Dee fans were already making plans to return in 2019 to see their team make it three in a row; and</w:t>
      </w: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displaying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>, the Golden Eagles turned in a marvelous performance of teamwork, keeping the excited crowd enthralled; and</w:t>
      </w: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Coach Brian Davis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best. They bought into the idea one hundred percent, as was plainly demonstrated on the field; and</w:t>
      </w: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Pr="00D15B14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 xml:space="preserve">Pee Dee </w:t>
      </w:r>
      <w:r>
        <w:rPr>
          <w:color w:val="000000" w:themeColor="text1"/>
          <w:u w:color="000000" w:themeColor="text1"/>
        </w:rPr>
        <w:lastRenderedPageBreak/>
        <w:t>Academy</w:t>
      </w:r>
      <w:r w:rsidRPr="00D15B14">
        <w:rPr>
          <w:color w:val="000000" w:themeColor="text1"/>
          <w:u w:color="000000" w:themeColor="text1"/>
        </w:rPr>
        <w:t xml:space="preserve">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F17CB5" w:rsidRPr="00D15B14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7CB5" w:rsidRPr="00D15B14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>
        <w:t>congratulate</w:t>
      </w:r>
      <w:r w:rsidRPr="00D15B1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Pee Dee Academy</w:t>
      </w:r>
      <w:r w:rsidRPr="00D15B14">
        <w:rPr>
          <w:color w:val="000000" w:themeColor="text1"/>
          <w:u w:color="000000" w:themeColor="text1"/>
        </w:rPr>
        <w:t xml:space="preserve">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>season and c</w:t>
      </w:r>
      <w:r>
        <w:rPr>
          <w:color w:val="000000" w:themeColor="text1"/>
          <w:u w:color="000000" w:themeColor="text1"/>
        </w:rPr>
        <w:t>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Golden Eagles</w:t>
      </w:r>
      <w:r w:rsidR="00F15495" w:rsidRPr="00F15495">
        <w:rPr>
          <w:color w:val="000000" w:themeColor="text1"/>
          <w:u w:color="000000" w:themeColor="text1"/>
        </w:rPr>
        <w:t>’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capture of </w:t>
      </w:r>
      <w:r w:rsidRPr="00D15B14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8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Independent School Association (SCISA) C</w:t>
      </w:r>
      <w:r w:rsidRPr="00D15B1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2A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hampionship title.</w:t>
      </w:r>
    </w:p>
    <w:p w:rsidR="00F17CB5" w:rsidRPr="00D15B14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CB5" w:rsidRDefault="00F17CB5" w:rsidP="00F1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Headmaster Hal Townsend </w:t>
      </w:r>
      <w:r w:rsidRPr="00D15B14">
        <w:rPr>
          <w:color w:val="000000" w:themeColor="text1"/>
          <w:u w:color="000000" w:themeColor="text1"/>
        </w:rPr>
        <w:t xml:space="preserve">and Coach </w:t>
      </w:r>
      <w:r>
        <w:rPr>
          <w:color w:val="000000" w:themeColor="text1"/>
          <w:u w:color="000000" w:themeColor="text1"/>
        </w:rPr>
        <w:t>Brian Davis of Pee Dee Academy.</w:t>
      </w:r>
    </w:p>
    <w:p w:rsidR="00147C4C" w:rsidRDefault="00F154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5BC2" w:rsidRDefault="004E5BC2" w:rsidP="004E5BC2">
      <w:pPr>
        <w:suppressAutoHyphens/>
      </w:pPr>
    </w:p>
    <w:sectPr w:rsidR="004E5BC2" w:rsidSect="004E5B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CDB" w:rsidRDefault="00F85CDB" w:rsidP="009F0C77">
      <w:r>
        <w:separator/>
      </w:r>
    </w:p>
  </w:endnote>
  <w:endnote w:type="continuationSeparator" w:id="0">
    <w:p w:rsidR="00F85CDB" w:rsidRDefault="00F85C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82443A-3682-4F7F-A35F-9C0A2D193545}"/>
    <w:embedBold r:id="rId2" w:fontKey="{DA8CF471-2174-428F-8C1E-4A7699A492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68F558-995F-4AA5-A39D-C77D0A0B29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07AEFF-688C-4B0C-ADDD-2B636C88BD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2482C3-656E-487B-9249-647A0D1BAB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C4C" w:rsidRPr="004E5BC2" w:rsidRDefault="004E5BC2" w:rsidP="004E5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CDB" w:rsidRDefault="00F85CDB" w:rsidP="009F0C77">
      <w:r>
        <w:separator/>
      </w:r>
    </w:p>
  </w:footnote>
  <w:footnote w:type="continuationSeparator" w:id="0">
    <w:p w:rsidR="00F85CDB" w:rsidRDefault="00F85C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8CZ19"/>
    <w:docVar w:name="CoverBillType" w:val="r"/>
    <w:docVar w:name="DocPath" w:val="L:\Council\bills\RM\1068CZ19.DOCX"/>
    <w:docVar w:name="dvBillNumber" w:val="35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5CD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47C4C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0C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BC2"/>
    <w:rsid w:val="004E7D54"/>
    <w:rsid w:val="005273C6"/>
    <w:rsid w:val="00530A69"/>
    <w:rsid w:val="00545593"/>
    <w:rsid w:val="00552B6A"/>
    <w:rsid w:val="00556EBF"/>
    <w:rsid w:val="00577C6C"/>
    <w:rsid w:val="005A62FE"/>
    <w:rsid w:val="005C2FE2"/>
    <w:rsid w:val="005E2BC9"/>
    <w:rsid w:val="00605102"/>
    <w:rsid w:val="006211F7"/>
    <w:rsid w:val="006215AA"/>
    <w:rsid w:val="006913C9"/>
    <w:rsid w:val="0069470D"/>
    <w:rsid w:val="006D58AA"/>
    <w:rsid w:val="00734F00"/>
    <w:rsid w:val="007A70AE"/>
    <w:rsid w:val="008362E8"/>
    <w:rsid w:val="0085786E"/>
    <w:rsid w:val="008A119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1591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5495"/>
    <w:rsid w:val="00F17CB5"/>
    <w:rsid w:val="00F24442"/>
    <w:rsid w:val="00F50AE3"/>
    <w:rsid w:val="00F655B7"/>
    <w:rsid w:val="00F656BA"/>
    <w:rsid w:val="00F67CF1"/>
    <w:rsid w:val="00F728AA"/>
    <w:rsid w:val="00F840F0"/>
    <w:rsid w:val="00F85CD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938863-6644-451F-8AE3-6A1089268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4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4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52321-36B1-4CDD-A9D2-ADB3FF449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353</Words>
  <Characters>1791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3514 Text of Previous Version (Jan. 15, 2019) - South Carolina Legislature Online</dc:title>
  <dc:creator>Rosanne McDowell</dc:creator>
  <cp:lastModifiedBy>S Volk</cp:lastModifiedBy>
  <cp:revision>2</cp:revision>
  <cp:lastPrinted>2019-01-02T22:34:00Z</cp:lastPrinted>
  <dcterms:created xsi:type="dcterms:W3CDTF">2019-01-15T18:31:00Z</dcterms:created>
  <dcterms:modified xsi:type="dcterms:W3CDTF">2019-01-15T18:31:00Z</dcterms:modified>
</cp:coreProperties>
</file>