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77A" w:rsidRDefault="008B277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2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B4D1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4881" w:rsidRDefault="00655C30" w:rsidP="00674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6929E0">
        <w:t>CELEBRATE</w:t>
      </w:r>
      <w:r w:rsidR="00674881" w:rsidRPr="00AE5EC6">
        <w:rPr>
          <w:color w:val="000000" w:themeColor="text1"/>
          <w:u w:color="000000" w:themeColor="text1"/>
        </w:rPr>
        <w:t xml:space="preserve"> </w:t>
      </w:r>
      <w:r w:rsidR="00674881">
        <w:rPr>
          <w:color w:val="000000" w:themeColor="text1"/>
          <w:u w:color="000000" w:themeColor="text1"/>
        </w:rPr>
        <w:t>THE PINEWOOD PREPARATORY SCHOOL</w:t>
      </w:r>
      <w:r w:rsidR="00674881">
        <w:t xml:space="preserve"> COMPETITIVE CHEER TEAM</w:t>
      </w:r>
      <w:r w:rsidR="006929E0">
        <w:t>, COACHES, AND SCHOOL OFFICIALS</w:t>
      </w:r>
      <w:r w:rsidR="00674881">
        <w:t xml:space="preserve"> </w:t>
      </w:r>
      <w:r w:rsidR="006929E0">
        <w:t>FOR A</w:t>
      </w:r>
      <w:r w:rsidR="00B1031B">
        <w:t xml:space="preserve"> SPLENDID</w:t>
      </w:r>
      <w:r w:rsidR="006929E0">
        <w:t xml:space="preserve"> SEASON AND TO CONGRATULATE THEM </w:t>
      </w:r>
      <w:r w:rsidR="00674881" w:rsidRPr="00AE5EC6">
        <w:rPr>
          <w:color w:val="000000" w:themeColor="text1"/>
          <w:u w:color="000000" w:themeColor="text1"/>
        </w:rPr>
        <w:t xml:space="preserve">ON </w:t>
      </w:r>
      <w:r w:rsidR="006929E0">
        <w:rPr>
          <w:color w:val="000000" w:themeColor="text1"/>
          <w:u w:color="000000" w:themeColor="text1"/>
        </w:rPr>
        <w:t>CAPTURING</w:t>
      </w:r>
      <w:r w:rsidR="00674881">
        <w:rPr>
          <w:color w:val="000000" w:themeColor="text1"/>
          <w:u w:color="000000" w:themeColor="text1"/>
        </w:rPr>
        <w:t xml:space="preserve"> </w:t>
      </w:r>
      <w:r w:rsidR="00674881" w:rsidRPr="00AE5EC6">
        <w:rPr>
          <w:color w:val="000000" w:themeColor="text1"/>
          <w:u w:color="000000" w:themeColor="text1"/>
        </w:rPr>
        <w:t xml:space="preserve">THE </w:t>
      </w:r>
      <w:r w:rsidR="00674881">
        <w:t>201</w:t>
      </w:r>
      <w:r w:rsidR="006929E0">
        <w:t>8</w:t>
      </w:r>
      <w:r w:rsidR="00674881">
        <w:t xml:space="preserve"> SOUTH CAROLINA INDEPENDENT SCHOOL ASSOCIATION </w:t>
      </w:r>
      <w:r w:rsidR="00D327CC">
        <w:t xml:space="preserve">(SCISA) </w:t>
      </w:r>
      <w:r w:rsidR="00674881" w:rsidRPr="00137A59">
        <w:t xml:space="preserve">CLASS </w:t>
      </w:r>
      <w:r w:rsidR="009A7324">
        <w:t>3A</w:t>
      </w:r>
      <w:r w:rsidR="00674881"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5232" w:rsidRDefault="009B4D1C" w:rsidP="00B652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65232">
        <w:t xml:space="preserve">with its usual precision and grace, the </w:t>
      </w:r>
      <w:r w:rsidR="00B65232">
        <w:rPr>
          <w:color w:val="000000" w:themeColor="text1"/>
          <w:u w:color="000000" w:themeColor="text1"/>
        </w:rPr>
        <w:t xml:space="preserve">Pinewood Preparatory </w:t>
      </w:r>
      <w:r w:rsidR="00B65232">
        <w:t>School competitive cheer team</w:t>
      </w:r>
      <w:r w:rsidR="00B65232" w:rsidRPr="00AE5EC6">
        <w:rPr>
          <w:color w:val="000000" w:themeColor="text1"/>
          <w:u w:color="000000" w:themeColor="text1"/>
        </w:rPr>
        <w:t xml:space="preserve"> </w:t>
      </w:r>
      <w:r w:rsidR="00B65232">
        <w:t xml:space="preserve">proved its mettle and earned gold at the </w:t>
      </w:r>
      <w:r w:rsidR="00A855E1">
        <w:t xml:space="preserve">SCISA </w:t>
      </w:r>
      <w:r w:rsidR="00B65232">
        <w:t>state competition, held on Thursday, November 15, 2018</w:t>
      </w:r>
      <w:r w:rsidR="00376445">
        <w:t>, at the Sumter County Civic Center</w:t>
      </w:r>
      <w:r w:rsidR="00B65232">
        <w:t>; and</w:t>
      </w:r>
    </w:p>
    <w:p w:rsidR="002657BA" w:rsidRDefault="002657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2BFE" w:rsidRDefault="00DC2BFE" w:rsidP="00DC2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showcasing its impressive skills, </w:t>
      </w:r>
      <w:r w:rsidR="004007BE">
        <w:rPr>
          <w:color w:val="000000" w:themeColor="text1"/>
          <w:u w:color="000000" w:themeColor="text1"/>
        </w:rPr>
        <w:t>Pinewood Prep</w:t>
      </w:r>
      <w:r>
        <w:t xml:space="preserve"> sewed up its </w:t>
      </w:r>
      <w:r w:rsidR="006F59CC">
        <w:t>eighth</w:t>
      </w:r>
      <w:r>
        <w:t xml:space="preserve"> state title</w:t>
      </w:r>
      <w:r w:rsidR="006F59CC">
        <w:t xml:space="preserve"> overall and its fourth in a row</w:t>
      </w:r>
      <w:r>
        <w:t>; and</w:t>
      </w:r>
    </w:p>
    <w:p w:rsidR="002657BA" w:rsidRDefault="002657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7FB2" w:rsidRDefault="00C17FB2" w:rsidP="00C17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further, in wrapping up the Class </w:t>
      </w:r>
      <w:r w:rsidR="009A7324">
        <w:t>3A</w:t>
      </w:r>
      <w:r>
        <w:t xml:space="preserve"> win, the Lady Panthers showed all comers that they had learned this critical lesson: “Discipline is just choosing between what you want now and what you want most”; and</w:t>
      </w:r>
    </w:p>
    <w:p w:rsidR="00407326" w:rsidRDefault="00407326" w:rsidP="00C17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07326" w:rsidRDefault="00407326" w:rsidP="00407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Head C</w:t>
      </w:r>
      <w:r>
        <w:rPr>
          <w:color w:val="000000" w:themeColor="text1"/>
          <w:u w:color="000000" w:themeColor="text1"/>
        </w:rPr>
        <w:t>oach</w:t>
      </w:r>
      <w:r w:rsidR="00184487">
        <w:rPr>
          <w:color w:val="000000" w:themeColor="text1"/>
          <w:u w:color="000000" w:themeColor="text1"/>
        </w:rPr>
        <w:t xml:space="preserve">es </w:t>
      </w:r>
      <w:r w:rsidR="00184487" w:rsidRPr="00137A59">
        <w:rPr>
          <w:color w:val="000000" w:themeColor="text1"/>
          <w:u w:color="000000" w:themeColor="text1"/>
        </w:rPr>
        <w:t>Merrell Mann and Dee Devlin,</w:t>
      </w:r>
      <w:r>
        <w:rPr>
          <w:color w:val="000000" w:themeColor="text1"/>
          <w:u w:color="000000" w:themeColor="text1"/>
        </w:rPr>
        <w:t xml:space="preserve"> </w:t>
      </w:r>
      <w:r>
        <w:t xml:space="preserve">supported by </w:t>
      </w:r>
      <w:r w:rsidR="00184487">
        <w:t xml:space="preserve">an able staff, </w:t>
      </w:r>
      <w:r>
        <w:rPr>
          <w:color w:val="000000" w:themeColor="text1"/>
          <w:u w:color="000000" w:themeColor="text1"/>
        </w:rPr>
        <w:t xml:space="preserve">taught </w:t>
      </w:r>
      <w:r w:rsidR="00184487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team how to persist and fly high above all the rest and so propelled </w:t>
      </w:r>
      <w:r w:rsidR="00E634B4">
        <w:rPr>
          <w:color w:val="000000" w:themeColor="text1"/>
          <w:u w:color="000000" w:themeColor="text1"/>
        </w:rPr>
        <w:t>Pinewood</w:t>
      </w:r>
      <w:r>
        <w:rPr>
          <w:color w:val="000000" w:themeColor="text1"/>
          <w:u w:color="000000" w:themeColor="text1"/>
        </w:rPr>
        <w:t xml:space="preserve"> to yet another championship title</w:t>
      </w:r>
      <w:r w:rsidR="00184487">
        <w:rPr>
          <w:color w:val="000000" w:themeColor="text1"/>
          <w:u w:color="000000" w:themeColor="text1"/>
        </w:rPr>
        <w:t xml:space="preserve"> in its</w:t>
      </w:r>
      <w:r>
        <w:rPr>
          <w:color w:val="000000" w:themeColor="text1"/>
          <w:u w:color="000000" w:themeColor="text1"/>
        </w:rPr>
        <w:t xml:space="preserve"> competitive cheer program; and</w:t>
      </w:r>
    </w:p>
    <w:p w:rsidR="00407326" w:rsidRDefault="00407326" w:rsidP="00407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7326" w:rsidRDefault="00407326" w:rsidP="00407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proud of the fine achievements of these young athletes, </w:t>
      </w:r>
      <w:r>
        <w:rPr>
          <w:color w:val="000000" w:themeColor="text1"/>
          <w:u w:color="000000" w:themeColor="text1"/>
        </w:rPr>
        <w:t xml:space="preserve">the members of the South Carolina House of Representatives take great pleasure in applauding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4007BE">
        <w:rPr>
          <w:color w:val="000000" w:themeColor="text1"/>
          <w:u w:color="000000" w:themeColor="text1"/>
        </w:rPr>
        <w:t>Pinewood Prep</w:t>
      </w:r>
      <w:r>
        <w:t xml:space="preserve"> competitive cheer team and wish its members much continued success in the days ahead. Now, therefore,</w:t>
      </w:r>
    </w:p>
    <w:p w:rsidR="00407326" w:rsidRDefault="00407326" w:rsidP="00407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7326" w:rsidRDefault="00407326" w:rsidP="00407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07326" w:rsidRDefault="00407326" w:rsidP="00407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1A0" w:rsidRDefault="00407326" w:rsidP="00AD0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</w:t>
      </w:r>
      <w:r w:rsidR="00AD01A0">
        <w:t>celebrate</w:t>
      </w:r>
      <w:r w:rsidR="00AD01A0" w:rsidRPr="00AE5EC6">
        <w:rPr>
          <w:color w:val="000000" w:themeColor="text1"/>
          <w:u w:color="000000" w:themeColor="text1"/>
        </w:rPr>
        <w:t xml:space="preserve"> </w:t>
      </w:r>
      <w:r w:rsidR="00AD01A0">
        <w:rPr>
          <w:color w:val="000000" w:themeColor="text1"/>
          <w:u w:color="000000" w:themeColor="text1"/>
        </w:rPr>
        <w:t>the Pinewood Preparatory School</w:t>
      </w:r>
      <w:r w:rsidR="00AD01A0">
        <w:t xml:space="preserve"> competitive cheer team, coaches, and school officials for a</w:t>
      </w:r>
      <w:r w:rsidR="00242A42">
        <w:t xml:space="preserve"> splendid</w:t>
      </w:r>
      <w:r w:rsidR="00AD01A0">
        <w:t xml:space="preserve"> season and congratulate them </w:t>
      </w:r>
      <w:r w:rsidR="00AD01A0" w:rsidRPr="00AE5EC6">
        <w:rPr>
          <w:color w:val="000000" w:themeColor="text1"/>
          <w:u w:color="000000" w:themeColor="text1"/>
        </w:rPr>
        <w:t xml:space="preserve">on </w:t>
      </w:r>
      <w:r w:rsidR="00AD01A0">
        <w:rPr>
          <w:color w:val="000000" w:themeColor="text1"/>
          <w:u w:color="000000" w:themeColor="text1"/>
        </w:rPr>
        <w:t xml:space="preserve">capturing </w:t>
      </w:r>
      <w:r w:rsidR="00AD01A0" w:rsidRPr="00AE5EC6">
        <w:rPr>
          <w:color w:val="000000" w:themeColor="text1"/>
          <w:u w:color="000000" w:themeColor="text1"/>
        </w:rPr>
        <w:t xml:space="preserve">the </w:t>
      </w:r>
      <w:r w:rsidR="00AD01A0">
        <w:t>2018 South Carolina Independent School Association (SCISA) C</w:t>
      </w:r>
      <w:r w:rsidR="00AD01A0" w:rsidRPr="00137A59">
        <w:t xml:space="preserve">lass </w:t>
      </w:r>
      <w:r w:rsidR="009A7324">
        <w:t>3A</w:t>
      </w:r>
      <w:r w:rsidR="00AD01A0">
        <w:t xml:space="preserve"> State Championship title.</w:t>
      </w:r>
    </w:p>
    <w:p w:rsidR="00407326" w:rsidRDefault="00407326" w:rsidP="00407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7326" w:rsidRDefault="00407326" w:rsidP="00407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AD01A0">
        <w:t>Head of School Dan Seiden</w:t>
      </w:r>
      <w:r>
        <w:rPr>
          <w:color w:val="000000" w:themeColor="text1"/>
          <w:u w:color="000000" w:themeColor="text1"/>
        </w:rPr>
        <w:t xml:space="preserve"> </w:t>
      </w:r>
      <w:r>
        <w:t>and Head Coach</w:t>
      </w:r>
      <w:r w:rsidR="00AD01A0">
        <w:t xml:space="preserve">es </w:t>
      </w:r>
      <w:r w:rsidR="00AD01A0" w:rsidRPr="00137A59">
        <w:rPr>
          <w:color w:val="000000" w:themeColor="text1"/>
          <w:u w:color="000000" w:themeColor="text1"/>
        </w:rPr>
        <w:t>Merrell Mann and Dee Devlin</w:t>
      </w:r>
      <w:r>
        <w:t>.</w:t>
      </w:r>
    </w:p>
    <w:p w:rsidR="004E09BD" w:rsidRDefault="009A732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277A" w:rsidRDefault="008B277A" w:rsidP="008B277A">
      <w:pPr>
        <w:suppressAutoHyphens/>
      </w:pPr>
    </w:p>
    <w:sectPr w:rsidR="008B277A" w:rsidSect="008B277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2DC7" w:rsidRDefault="001A2DC7" w:rsidP="009F0C77">
      <w:r>
        <w:separator/>
      </w:r>
    </w:p>
  </w:endnote>
  <w:endnote w:type="continuationSeparator" w:id="0">
    <w:p w:rsidR="001A2DC7" w:rsidRDefault="001A2D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8268D14-CB33-4C78-8B03-2718963E25C4}"/>
    <w:embedBold r:id="rId2" w:fontKey="{99636C4C-B08C-448C-B924-C0F0504AA53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B0DA724-51D6-4741-91E2-3A36B196A24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BD52F9E-09D7-44D6-A03D-63E3B21C04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4C7600A-0623-433F-B7C6-DEE15D7AD0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4C35" w:rsidRPr="008B277A" w:rsidRDefault="008B277A" w:rsidP="008B27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2DC7" w:rsidRDefault="001A2DC7" w:rsidP="009F0C77">
      <w:r>
        <w:separator/>
      </w:r>
    </w:p>
  </w:footnote>
  <w:footnote w:type="continuationSeparator" w:id="0">
    <w:p w:rsidR="001A2DC7" w:rsidRDefault="001A2D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3CM19"/>
    <w:docVar w:name="CoverBillType" w:val="r"/>
    <w:docVar w:name="DocPath" w:val="L:\Council\bills\RM\1043CM19.DOCX"/>
    <w:docVar w:name="dvBillNumber" w:val="352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B4D1C"/>
    <w:rsid w:val="00011869"/>
    <w:rsid w:val="00015CD6"/>
    <w:rsid w:val="000E0100"/>
    <w:rsid w:val="000E1785"/>
    <w:rsid w:val="000F40FA"/>
    <w:rsid w:val="001035F1"/>
    <w:rsid w:val="0010776B"/>
    <w:rsid w:val="00133E66"/>
    <w:rsid w:val="0014189B"/>
    <w:rsid w:val="001435A3"/>
    <w:rsid w:val="00146ED3"/>
    <w:rsid w:val="00151044"/>
    <w:rsid w:val="00182386"/>
    <w:rsid w:val="00184487"/>
    <w:rsid w:val="001A2DC7"/>
    <w:rsid w:val="001D08F2"/>
    <w:rsid w:val="001D3A58"/>
    <w:rsid w:val="001D525B"/>
    <w:rsid w:val="001D7F4F"/>
    <w:rsid w:val="00205238"/>
    <w:rsid w:val="002321B6"/>
    <w:rsid w:val="00242A42"/>
    <w:rsid w:val="00250967"/>
    <w:rsid w:val="002543C8"/>
    <w:rsid w:val="0025541D"/>
    <w:rsid w:val="002657BA"/>
    <w:rsid w:val="00284AAE"/>
    <w:rsid w:val="002E5912"/>
    <w:rsid w:val="00301B21"/>
    <w:rsid w:val="00325348"/>
    <w:rsid w:val="0032732C"/>
    <w:rsid w:val="00336585"/>
    <w:rsid w:val="00336AD0"/>
    <w:rsid w:val="0037079A"/>
    <w:rsid w:val="00376445"/>
    <w:rsid w:val="00394C35"/>
    <w:rsid w:val="003C4DAB"/>
    <w:rsid w:val="003D01E8"/>
    <w:rsid w:val="003E5288"/>
    <w:rsid w:val="003F6D79"/>
    <w:rsid w:val="004007BE"/>
    <w:rsid w:val="00407326"/>
    <w:rsid w:val="0041760A"/>
    <w:rsid w:val="00417C01"/>
    <w:rsid w:val="004301FE"/>
    <w:rsid w:val="004403BD"/>
    <w:rsid w:val="00461441"/>
    <w:rsid w:val="004809EE"/>
    <w:rsid w:val="004E09BD"/>
    <w:rsid w:val="004E7D54"/>
    <w:rsid w:val="005273C6"/>
    <w:rsid w:val="00530A69"/>
    <w:rsid w:val="00545593"/>
    <w:rsid w:val="00556EBF"/>
    <w:rsid w:val="00577C6C"/>
    <w:rsid w:val="005A62FE"/>
    <w:rsid w:val="005C2FE2"/>
    <w:rsid w:val="005D3E49"/>
    <w:rsid w:val="005E2BC9"/>
    <w:rsid w:val="00605102"/>
    <w:rsid w:val="006215AA"/>
    <w:rsid w:val="00655C30"/>
    <w:rsid w:val="00674881"/>
    <w:rsid w:val="006913C9"/>
    <w:rsid w:val="006929E0"/>
    <w:rsid w:val="0069470D"/>
    <w:rsid w:val="006D58AA"/>
    <w:rsid w:val="006F59CC"/>
    <w:rsid w:val="00734F00"/>
    <w:rsid w:val="0077028B"/>
    <w:rsid w:val="007A70AE"/>
    <w:rsid w:val="008362E8"/>
    <w:rsid w:val="0085786E"/>
    <w:rsid w:val="008A1768"/>
    <w:rsid w:val="008A489F"/>
    <w:rsid w:val="008B277A"/>
    <w:rsid w:val="008F0F33"/>
    <w:rsid w:val="008F4429"/>
    <w:rsid w:val="009274D0"/>
    <w:rsid w:val="0094021A"/>
    <w:rsid w:val="00996D8B"/>
    <w:rsid w:val="009A7324"/>
    <w:rsid w:val="009B44AF"/>
    <w:rsid w:val="009B4D1C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55E1"/>
    <w:rsid w:val="00A9741D"/>
    <w:rsid w:val="00AC34A2"/>
    <w:rsid w:val="00AD01A0"/>
    <w:rsid w:val="00AD1C9A"/>
    <w:rsid w:val="00AD4B17"/>
    <w:rsid w:val="00B1031B"/>
    <w:rsid w:val="00B412D4"/>
    <w:rsid w:val="00B65232"/>
    <w:rsid w:val="00BE3C22"/>
    <w:rsid w:val="00C0345E"/>
    <w:rsid w:val="00C17FB2"/>
    <w:rsid w:val="00C31C95"/>
    <w:rsid w:val="00C3483A"/>
    <w:rsid w:val="00C6479C"/>
    <w:rsid w:val="00C74E9D"/>
    <w:rsid w:val="00C826DD"/>
    <w:rsid w:val="00C82FD3"/>
    <w:rsid w:val="00C92819"/>
    <w:rsid w:val="00CC6B7B"/>
    <w:rsid w:val="00CD2089"/>
    <w:rsid w:val="00D327CC"/>
    <w:rsid w:val="00D61A27"/>
    <w:rsid w:val="00D73A67"/>
    <w:rsid w:val="00D970A9"/>
    <w:rsid w:val="00DC2BFE"/>
    <w:rsid w:val="00DF3845"/>
    <w:rsid w:val="00E41911"/>
    <w:rsid w:val="00E44B57"/>
    <w:rsid w:val="00E634B4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729F22-12D5-4480-AE85-0FC9AF1A8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47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79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0BC7EE-2204-4300-B6CB-C7A9EB833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302</Words>
  <Characters>1615</Characters>
  <Application>Microsoft Office Word</Application>
  <DocSecurity>0</DocSecurity>
  <Lines>54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3522 Text of Previous Version (Jan. 15, 2019) - South Carolina Legislature Online</dc:title>
  <dc:creator>Rosanne McDowell</dc:creator>
  <cp:lastModifiedBy>S Volk</cp:lastModifiedBy>
  <cp:revision>2</cp:revision>
  <cp:lastPrinted>2018-12-19T19:00:00Z</cp:lastPrinted>
  <dcterms:created xsi:type="dcterms:W3CDTF">2019-01-15T18:38:00Z</dcterms:created>
  <dcterms:modified xsi:type="dcterms:W3CDTF">2019-01-15T18:38:00Z</dcterms:modified>
</cp:coreProperties>
</file>