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8C1" w:rsidRDefault="00F718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03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6F0" w:rsidRDefault="007D405A" w:rsidP="00A4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A456F0">
        <w:t>SALUTE</w:t>
      </w:r>
      <w:r w:rsidR="00A456F0">
        <w:rPr>
          <w:rFonts w:eastAsia="MS Mincho"/>
        </w:rPr>
        <w:t xml:space="preserve"> THE THOMAS SUMTER ACADEMY GIRLS CROSS COUNTRY TEAM ON CAPTURING THE 2018 SOUTH CAROLINA IN</w:t>
      </w:r>
      <w:r w:rsidR="00F85482">
        <w:rPr>
          <w:rFonts w:eastAsia="MS Mincho"/>
        </w:rPr>
        <w:t>DEPENDENT SCHOOL ASSOCIATION CLASS 2</w:t>
      </w:r>
      <w:r w:rsidR="00A456F0">
        <w:rPr>
          <w:rFonts w:eastAsia="MS Mincho"/>
        </w:rPr>
        <w:t>A STATE CHAMPIONSHIP TITLE AND TO CONGRATULATE THE TEAM</w:t>
      </w:r>
      <w:r w:rsidR="00A815A7" w:rsidRPr="00A815A7">
        <w:rPr>
          <w:rFonts w:eastAsia="MS Mincho"/>
        </w:rPr>
        <w:t>’</w:t>
      </w:r>
      <w:r w:rsidR="00A456F0">
        <w:rPr>
          <w:rFonts w:eastAsia="MS Mincho"/>
        </w:rPr>
        <w:t>S COACHES, STAFF, AND RUNNERS 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3536" w:rsidRDefault="00A334AB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9A3536">
        <w:t xml:space="preserve">refusing to settle for less than their best, </w:t>
      </w:r>
      <w:r w:rsidR="009A3536">
        <w:rPr>
          <w:rFonts w:eastAsia="MS Mincho"/>
        </w:rPr>
        <w:t>the Thomas Sumter Academy girls cross country team members worked hard like the Lady Generals they are to earn their first</w:t>
      </w:r>
      <w:r w:rsidR="00A815A7">
        <w:rPr>
          <w:rFonts w:eastAsia="MS Mincho"/>
        </w:rPr>
        <w:noBreakHyphen/>
      </w:r>
      <w:r w:rsidR="009A3536">
        <w:rPr>
          <w:rFonts w:eastAsia="MS Mincho"/>
        </w:rPr>
        <w:t>ev</w:t>
      </w:r>
      <w:r w:rsidR="00F85482">
        <w:rPr>
          <w:rFonts w:eastAsia="MS Mincho"/>
        </w:rPr>
        <w:t>er state crown at the 2018 South Carolina Independent School Association Class 2</w:t>
      </w:r>
      <w:r w:rsidR="009A3536">
        <w:rPr>
          <w:rFonts w:eastAsia="MS Mincho"/>
        </w:rPr>
        <w:t>A State Championship meet, held at Heathwood Hall in Columbia;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as they bested Spartanburg Day, their nearest competitor and winner of the last eleven state meets, the Lady Generals proved they are a dynasty in the making;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>Coach Rob Coursey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invaluable throughout life, both </w:t>
      </w:r>
      <w:r w:rsidR="009B3AFA">
        <w:rPr>
          <w:color w:val="000000" w:themeColor="text1"/>
          <w:u w:color="000000" w:themeColor="text1"/>
        </w:rPr>
        <w:t>in athletic and other endeavors</w:t>
      </w:r>
      <w:r w:rsidRPr="00ED3206">
        <w:rPr>
          <w:color w:val="000000" w:themeColor="text1"/>
          <w:u w:color="000000" w:themeColor="text1"/>
        </w:rPr>
        <w:t>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Thomas Sumter</w:t>
      </w:r>
      <w:r w:rsidR="00A815A7" w:rsidRPr="00A81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Bella Crowe, a senior, was the top finisher in the girls race. Not far behind was her running mate, senior Aubrey Stoddard, who finished second. Both of these fine runners made All</w:t>
      </w:r>
      <w:r w:rsidR="00A815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</w:t>
      </w:r>
      <w:r w:rsidR="00A85E82">
        <w:rPr>
          <w:rFonts w:eastAsia="MS Mincho"/>
        </w:rPr>
        <w:t xml:space="preserve">Senate </w:t>
      </w:r>
      <w:r>
        <w:rPr>
          <w:rFonts w:eastAsia="MS Mincho"/>
        </w:rPr>
        <w:t xml:space="preserve">takes great pleasure in recognizing the Lady Generals of the Thomas Sumter </w:t>
      </w:r>
      <w:r>
        <w:rPr>
          <w:rFonts w:eastAsia="MS Mincho"/>
        </w:rPr>
        <w:lastRenderedPageBreak/>
        <w:t xml:space="preserve">Academy girls cross country team, and the members look with interest to hearing of their future accomplishments. Now, therefore, 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E82" w:rsidRDefault="00A85E82" w:rsidP="00A85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</w:t>
      </w:r>
      <w:r w:rsidR="00A85E82">
        <w:rPr>
          <w:rFonts w:eastAsia="MS Mincho"/>
        </w:rPr>
        <w:t>Senate</w:t>
      </w:r>
      <w:r>
        <w:rPr>
          <w:rFonts w:eastAsia="MS Mincho"/>
        </w:rPr>
        <w:t xml:space="preserve">, by this resolution, </w:t>
      </w:r>
      <w:r>
        <w:t>salute</w:t>
      </w:r>
      <w:r>
        <w:rPr>
          <w:rFonts w:eastAsia="MS Mincho"/>
        </w:rPr>
        <w:t xml:space="preserve"> the Thomas Sumter Academy girls cross country team on capturing the 2018 South Carolina Independent Sc</w:t>
      </w:r>
      <w:r w:rsidR="00F85482">
        <w:rPr>
          <w:rFonts w:eastAsia="MS Mincho"/>
        </w:rPr>
        <w:t>hool Association Class 2</w:t>
      </w:r>
      <w:r>
        <w:rPr>
          <w:rFonts w:eastAsia="MS Mincho"/>
        </w:rPr>
        <w:t>A State Championship title and congratulate the team</w:t>
      </w:r>
      <w:r w:rsidR="00A815A7" w:rsidRPr="00A815A7">
        <w:rPr>
          <w:rFonts w:eastAsia="MS Mincho"/>
        </w:rPr>
        <w:t>’</w:t>
      </w:r>
      <w:r>
        <w:rPr>
          <w:rFonts w:eastAsia="MS Mincho"/>
        </w:rPr>
        <w:t>s coaches, staff, and runners on a superlative season.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Dr. F.L. Martin III, head of school, and Head Coach Rob Coursey of Thomas Sumter Academy.</w:t>
      </w:r>
    </w:p>
    <w:p w:rsidR="006B1957" w:rsidRDefault="00A815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8C1" w:rsidRDefault="00F718C1" w:rsidP="00F718C1">
      <w:pPr>
        <w:suppressAutoHyphens/>
      </w:pPr>
    </w:p>
    <w:sectPr w:rsidR="00F718C1" w:rsidSect="00F718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3C3" w:rsidRDefault="00D303C3" w:rsidP="009F0C77">
      <w:r>
        <w:separator/>
      </w:r>
    </w:p>
  </w:endnote>
  <w:endnote w:type="continuationSeparator" w:id="0">
    <w:p w:rsidR="00D303C3" w:rsidRDefault="00D303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2F873B-F4DE-4D41-AAB4-9072CC3FD257}"/>
    <w:embedBold r:id="rId2" w:fontKey="{EBC3B1C5-C249-4C65-899B-BF6012B0C1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C5B587-C872-45A8-80F8-79D984AEBFC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9178D7-0B1F-4CCE-973E-2BDE80FD07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957" w:rsidRPr="00F718C1" w:rsidRDefault="00F718C1" w:rsidP="00F71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3C3" w:rsidRDefault="00D303C3" w:rsidP="009F0C77">
      <w:r>
        <w:separator/>
      </w:r>
    </w:p>
  </w:footnote>
  <w:footnote w:type="continuationSeparator" w:id="0">
    <w:p w:rsidR="00D303C3" w:rsidRDefault="00D303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56SD19"/>
    <w:docVar w:name="CoverBillType" w:val="r"/>
    <w:docVar w:name="DocPath" w:val="L:\Council\bills\RM\1056SD19.DOCX"/>
    <w:docVar w:name="dvBillNumber" w:val="3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303C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1957"/>
    <w:rsid w:val="006C6A93"/>
    <w:rsid w:val="006E02F9"/>
    <w:rsid w:val="006F3F76"/>
    <w:rsid w:val="00753C04"/>
    <w:rsid w:val="00756946"/>
    <w:rsid w:val="00757F80"/>
    <w:rsid w:val="007612B2"/>
    <w:rsid w:val="00771EEC"/>
    <w:rsid w:val="00786819"/>
    <w:rsid w:val="007A325A"/>
    <w:rsid w:val="007C3099"/>
    <w:rsid w:val="007D405A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3536"/>
    <w:rsid w:val="009B397B"/>
    <w:rsid w:val="009B3AFA"/>
    <w:rsid w:val="009F0C77"/>
    <w:rsid w:val="009F4DD1"/>
    <w:rsid w:val="00A16062"/>
    <w:rsid w:val="00A334AB"/>
    <w:rsid w:val="00A456F0"/>
    <w:rsid w:val="00A64E80"/>
    <w:rsid w:val="00A741D9"/>
    <w:rsid w:val="00A815A7"/>
    <w:rsid w:val="00A85589"/>
    <w:rsid w:val="00A85E82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03C3"/>
    <w:rsid w:val="00D405E7"/>
    <w:rsid w:val="00D40DD2"/>
    <w:rsid w:val="00D41D56"/>
    <w:rsid w:val="00D546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18C1"/>
    <w:rsid w:val="00F81FFD"/>
    <w:rsid w:val="00F85228"/>
    <w:rsid w:val="00F85482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7517-98DA-4655-A38A-674D43BA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39D97-1D4E-4FC7-8E0D-B25ADB6A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329</Words>
  <Characters>1744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 Text of Previous Version (Jan. 8, 2019) - South Carolina Legislature Online</dc:title>
  <dc:subject/>
  <dc:creator>Rosanne McDowell</dc:creator>
  <cp:keywords/>
  <dc:description/>
  <cp:lastModifiedBy>S Volk</cp:lastModifiedBy>
  <cp:revision>2</cp:revision>
  <dcterms:created xsi:type="dcterms:W3CDTF">2019-01-08T23:25:00Z</dcterms:created>
  <dcterms:modified xsi:type="dcterms:W3CDTF">2019-01-08T23:25:00Z</dcterms:modified>
</cp:coreProperties>
</file>