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869" w:rsidRDefault="00772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2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06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096" w:rsidRDefault="00F033FE" w:rsidP="00216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16096">
        <w:t xml:space="preserve">RECOGNIZE AND COMMEND THE </w:t>
      </w:r>
      <w:r w:rsidR="00042F61">
        <w:t>DORMAN</w:t>
      </w:r>
      <w:r w:rsidR="00216096">
        <w:t xml:space="preserve"> HIGH SCHOOL BOYS CROSS COUNTRY TEAM FOR A SUCCESSFUL SEASON AND TO CONGRATULATE THE TEAM AND COACH</w:t>
      </w:r>
      <w:r w:rsidR="00042F61">
        <w:t>ES ON</w:t>
      </w:r>
      <w:r w:rsidR="00216096">
        <w:t xml:space="preserve"> CAPTURING THE 201</w:t>
      </w:r>
      <w:r w:rsidR="00042F61">
        <w:t>8</w:t>
      </w:r>
      <w:r w:rsidR="00216096">
        <w:t xml:space="preserve"> CLASS </w:t>
      </w:r>
      <w:r w:rsidR="00042F61">
        <w:t>A</w:t>
      </w:r>
      <w:r w:rsidR="00216096">
        <w:t>AAAA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70D0" w:rsidRDefault="0015063D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70D0">
        <w:t xml:space="preserve">the </w:t>
      </w:r>
      <w:r w:rsidR="008E6532">
        <w:t>Dorman</w:t>
      </w:r>
      <w:r w:rsidR="002A70D0">
        <w:t xml:space="preserve"> High School boys cross country team experienced a banner year, much to the delight of their fans and the disappointment of their rivals; and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ultimate testimony to their 201</w:t>
      </w:r>
      <w:r w:rsidR="008E6532">
        <w:t>8</w:t>
      </w:r>
      <w:r>
        <w:t xml:space="preserve"> achievements, o</w:t>
      </w:r>
      <w:r w:rsidRPr="0059474C">
        <w:rPr>
          <w:color w:val="000000" w:themeColor="text1"/>
          <w:u w:color="000000" w:themeColor="text1"/>
        </w:rPr>
        <w:t xml:space="preserve">n </w:t>
      </w:r>
      <w:r w:rsidR="00A30A32">
        <w:rPr>
          <w:color w:val="000000" w:themeColor="text1"/>
          <w:u w:color="000000" w:themeColor="text1"/>
        </w:rPr>
        <w:t>Saturday, November 3, 2018,</w:t>
      </w:r>
      <w:r>
        <w:rPr>
          <w:color w:val="000000" w:themeColor="text1"/>
          <w:u w:color="000000" w:themeColor="text1"/>
        </w:rPr>
        <w:t xml:space="preserve"> </w:t>
      </w:r>
      <w:r w:rsidRPr="0059474C">
        <w:rPr>
          <w:color w:val="000000" w:themeColor="text1"/>
          <w:u w:color="000000" w:themeColor="text1"/>
        </w:rPr>
        <w:t xml:space="preserve">at Sandhill Research </w:t>
      </w:r>
      <w:r w:rsidR="001E09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Education C</w:t>
      </w:r>
      <w:r w:rsidRPr="0059474C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in Columbia</w:t>
      </w:r>
      <w:r w:rsidRPr="0059474C">
        <w:rPr>
          <w:color w:val="000000" w:themeColor="text1"/>
          <w:u w:color="000000" w:themeColor="text1"/>
        </w:rPr>
        <w:t xml:space="preserve">, </w:t>
      </w:r>
      <w:r w:rsidR="002345F7">
        <w:rPr>
          <w:color w:val="000000" w:themeColor="text1"/>
          <w:u w:color="000000" w:themeColor="text1"/>
        </w:rPr>
        <w:t>the</w:t>
      </w:r>
      <w:r w:rsidRPr="0059474C">
        <w:rPr>
          <w:color w:val="000000" w:themeColor="text1"/>
          <w:u w:color="000000" w:themeColor="text1"/>
        </w:rPr>
        <w:t xml:space="preserve"> </w:t>
      </w:r>
      <w:r w:rsidR="007514B5">
        <w:rPr>
          <w:color w:val="000000" w:themeColor="text1"/>
          <w:u w:color="000000" w:themeColor="text1"/>
        </w:rPr>
        <w:t>Dorman</w:t>
      </w:r>
      <w:r w:rsidRPr="0059474C">
        <w:rPr>
          <w:color w:val="000000" w:themeColor="text1"/>
          <w:u w:color="000000" w:themeColor="text1"/>
        </w:rPr>
        <w:t xml:space="preserve"> boys cross country </w:t>
      </w:r>
      <w:r w:rsidR="00337A00">
        <w:rPr>
          <w:color w:val="000000" w:themeColor="text1"/>
          <w:u w:color="000000" w:themeColor="text1"/>
        </w:rPr>
        <w:t>runners</w:t>
      </w:r>
      <w:r w:rsidRPr="0059474C">
        <w:rPr>
          <w:color w:val="000000" w:themeColor="text1"/>
          <w:u w:color="000000" w:themeColor="text1"/>
        </w:rPr>
        <w:t xml:space="preserve"> added </w:t>
      </w:r>
      <w:r w:rsidR="00F22380">
        <w:rPr>
          <w:color w:val="000000" w:themeColor="text1"/>
          <w:u w:color="000000" w:themeColor="text1"/>
        </w:rPr>
        <w:t>another trophy to match last year</w:t>
      </w:r>
      <w:r w:rsidR="00C86574" w:rsidRPr="00C86574">
        <w:rPr>
          <w:color w:val="000000" w:themeColor="text1"/>
          <w:u w:color="000000" w:themeColor="text1"/>
        </w:rPr>
        <w:t>’</w:t>
      </w:r>
      <w:r w:rsidR="00F22380">
        <w:rPr>
          <w:color w:val="000000" w:themeColor="text1"/>
          <w:u w:color="000000" w:themeColor="text1"/>
        </w:rPr>
        <w:t xml:space="preserve">s in </w:t>
      </w:r>
      <w:r w:rsidR="00B57868">
        <w:t>defeating James Island 100</w:t>
      </w:r>
      <w:r w:rsidR="00C86574">
        <w:noBreakHyphen/>
      </w:r>
      <w:r w:rsidR="00B57868">
        <w:t xml:space="preserve">104 to </w:t>
      </w:r>
      <w:r w:rsidR="00F2238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arn the Class AA</w:t>
      </w:r>
      <w:r w:rsidR="007514B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 state title</w:t>
      </w:r>
      <w:r w:rsidR="00337A0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337A00">
        <w:rPr>
          <w:color w:val="000000" w:themeColor="text1"/>
          <w:u w:color="000000" w:themeColor="text1"/>
        </w:rPr>
        <w:t xml:space="preserve">they </w:t>
      </w:r>
      <w:r w:rsidR="000B2F48">
        <w:rPr>
          <w:color w:val="000000" w:themeColor="text1"/>
          <w:u w:color="000000" w:themeColor="text1"/>
        </w:rPr>
        <w:t>did</w:t>
      </w:r>
      <w:r>
        <w:rPr>
          <w:color w:val="000000" w:themeColor="text1"/>
          <w:u w:color="000000" w:themeColor="text1"/>
        </w:rPr>
        <w:t xml:space="preserve"> it with style; and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201</w:t>
      </w:r>
      <w:r w:rsidR="00400589">
        <w:t>8</w:t>
      </w:r>
      <w:r>
        <w:t xml:space="preserve"> crown was secure, exultant </w:t>
      </w:r>
      <w:r w:rsidR="00400589">
        <w:t>Dorman</w:t>
      </w:r>
      <w:r>
        <w:t xml:space="preserve"> fans began making plans to return next year to see the </w:t>
      </w:r>
      <w:r w:rsidR="00400589">
        <w:t>Cavaliers</w:t>
      </w:r>
      <w:r>
        <w:t xml:space="preserve"> repeat the </w:t>
      </w:r>
      <w:r w:rsidR="00FE1999">
        <w:t>feat</w:t>
      </w:r>
      <w:r>
        <w:t>; and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demands endurance, speed, and mental focus, </w:t>
      </w:r>
      <w:r w:rsidR="00545794">
        <w:t xml:space="preserve">Head </w:t>
      </w:r>
      <w:r>
        <w:t xml:space="preserve">Coach </w:t>
      </w:r>
      <w:r w:rsidR="00545794">
        <w:t xml:space="preserve">Jeff </w:t>
      </w:r>
      <w:r w:rsidR="00EC2C69">
        <w:t>Buys</w:t>
      </w:r>
      <w:r>
        <w:t xml:space="preserve"> forged a championship team through successfully imparting his own athletic skills and time</w:t>
      </w:r>
      <w:r w:rsidR="00C86574">
        <w:noBreakHyphen/>
      </w:r>
      <w:r>
        <w:t>tested lessons from his years of coaching; and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6131">
        <w:t>once again</w:t>
      </w:r>
      <w:r>
        <w:t xml:space="preserve">, the </w:t>
      </w:r>
      <w:r w:rsidR="00E56131">
        <w:t>Dorman</w:t>
      </w:r>
      <w:r>
        <w:t xml:space="preserve"> High School boys cross country team has succeeded in bringing home a state title and</w:t>
      </w:r>
      <w:r w:rsidR="00AE72C1">
        <w:t>,</w:t>
      </w:r>
      <w:r>
        <w:t xml:space="preserve"> in so doing</w:t>
      </w:r>
      <w:r w:rsidR="00AE72C1">
        <w:t>,</w:t>
      </w:r>
      <w:r>
        <w:t xml:space="preserve"> has brought great pride to its school and community. Now, therefore,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614" w:rsidRDefault="002A70D0" w:rsidP="00827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27614">
        <w:t>recognize and commend the Dorman High School boys cross country team for a successful season and congratulate the team and coaches on capturing the 2018 Class AAAAA State Championship.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65D10">
        <w:t xml:space="preserve">Ken Kiser </w:t>
      </w:r>
      <w:r>
        <w:t xml:space="preserve">and </w:t>
      </w:r>
      <w:r w:rsidR="00545794">
        <w:t xml:space="preserve">Head </w:t>
      </w:r>
      <w:r>
        <w:t xml:space="preserve">Coach </w:t>
      </w:r>
      <w:r w:rsidR="00545794">
        <w:t xml:space="preserve">Jeff </w:t>
      </w:r>
      <w:r w:rsidR="00EC2C69">
        <w:t>Buys</w:t>
      </w:r>
      <w:r>
        <w:t xml:space="preserve"> of </w:t>
      </w:r>
      <w:r w:rsidR="00165D10">
        <w:t>Dorman</w:t>
      </w:r>
      <w:r>
        <w:t xml:space="preserve"> High School.</w:t>
      </w:r>
    </w:p>
    <w:p w:rsidR="00910B02" w:rsidRDefault="00C865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2869" w:rsidRDefault="00772869" w:rsidP="00772869">
      <w:pPr>
        <w:suppressAutoHyphens/>
      </w:pPr>
    </w:p>
    <w:sectPr w:rsidR="00772869" w:rsidSect="007728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63D" w:rsidRDefault="0015063D" w:rsidP="009F0C77">
      <w:r>
        <w:separator/>
      </w:r>
    </w:p>
  </w:endnote>
  <w:endnote w:type="continuationSeparator" w:id="0">
    <w:p w:rsidR="0015063D" w:rsidRDefault="001506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29946E-6CDE-4C95-AC35-24CA9A4B4255}"/>
    <w:embedBold r:id="rId2" w:fontKey="{548F96BB-333D-4530-A7F1-8399A448B7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DEB383-1365-4830-B060-64D6A84506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A6A12A-C846-4FD9-9065-9555F4EA0A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B02" w:rsidRPr="00772869" w:rsidRDefault="00772869" w:rsidP="007728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63D" w:rsidRDefault="0015063D" w:rsidP="009F0C77">
      <w:r>
        <w:separator/>
      </w:r>
    </w:p>
  </w:footnote>
  <w:footnote w:type="continuationSeparator" w:id="0">
    <w:p w:rsidR="0015063D" w:rsidRDefault="001506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8CZ19"/>
    <w:docVar w:name="CoverBillType" w:val="r"/>
    <w:docVar w:name="DocPath" w:val="L:\Council\bills\RM\1048CZ19.DOCX"/>
    <w:docVar w:name="dvBillNumber" w:val="35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063D"/>
    <w:rsid w:val="00011869"/>
    <w:rsid w:val="00015CD6"/>
    <w:rsid w:val="00042F61"/>
    <w:rsid w:val="000B2F48"/>
    <w:rsid w:val="000E0100"/>
    <w:rsid w:val="000E1785"/>
    <w:rsid w:val="000F40FA"/>
    <w:rsid w:val="001035F1"/>
    <w:rsid w:val="0010776B"/>
    <w:rsid w:val="00133E66"/>
    <w:rsid w:val="001435A3"/>
    <w:rsid w:val="00146ED3"/>
    <w:rsid w:val="0015063D"/>
    <w:rsid w:val="00151044"/>
    <w:rsid w:val="00165D10"/>
    <w:rsid w:val="001D08F2"/>
    <w:rsid w:val="001D3A58"/>
    <w:rsid w:val="001D525B"/>
    <w:rsid w:val="001D7F4F"/>
    <w:rsid w:val="001E09AE"/>
    <w:rsid w:val="00205238"/>
    <w:rsid w:val="00216096"/>
    <w:rsid w:val="002321B6"/>
    <w:rsid w:val="002345F7"/>
    <w:rsid w:val="00250967"/>
    <w:rsid w:val="002543C8"/>
    <w:rsid w:val="0025541D"/>
    <w:rsid w:val="00284AAE"/>
    <w:rsid w:val="002A70D0"/>
    <w:rsid w:val="002E5912"/>
    <w:rsid w:val="00301B21"/>
    <w:rsid w:val="00325348"/>
    <w:rsid w:val="0032732C"/>
    <w:rsid w:val="00336AD0"/>
    <w:rsid w:val="00337A00"/>
    <w:rsid w:val="0037079A"/>
    <w:rsid w:val="003C4DAB"/>
    <w:rsid w:val="003D01E8"/>
    <w:rsid w:val="003E5288"/>
    <w:rsid w:val="003E53DB"/>
    <w:rsid w:val="003F6D79"/>
    <w:rsid w:val="00400589"/>
    <w:rsid w:val="0041760A"/>
    <w:rsid w:val="00417C01"/>
    <w:rsid w:val="004403BD"/>
    <w:rsid w:val="00461441"/>
    <w:rsid w:val="004809EE"/>
    <w:rsid w:val="004E7D54"/>
    <w:rsid w:val="00517334"/>
    <w:rsid w:val="005273C6"/>
    <w:rsid w:val="00530A69"/>
    <w:rsid w:val="00545593"/>
    <w:rsid w:val="00545794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6B0D"/>
    <w:rsid w:val="00734F00"/>
    <w:rsid w:val="007514B5"/>
    <w:rsid w:val="00772869"/>
    <w:rsid w:val="007A70AE"/>
    <w:rsid w:val="007E52DF"/>
    <w:rsid w:val="00827614"/>
    <w:rsid w:val="008362E8"/>
    <w:rsid w:val="0085786E"/>
    <w:rsid w:val="008A1768"/>
    <w:rsid w:val="008A489F"/>
    <w:rsid w:val="008E6532"/>
    <w:rsid w:val="008F0F33"/>
    <w:rsid w:val="008F4429"/>
    <w:rsid w:val="00910B02"/>
    <w:rsid w:val="0094021A"/>
    <w:rsid w:val="009B44AF"/>
    <w:rsid w:val="009C6A0B"/>
    <w:rsid w:val="009F0C77"/>
    <w:rsid w:val="009F4DD1"/>
    <w:rsid w:val="00A02543"/>
    <w:rsid w:val="00A30A32"/>
    <w:rsid w:val="00A41684"/>
    <w:rsid w:val="00A64E80"/>
    <w:rsid w:val="00A72BCD"/>
    <w:rsid w:val="00A741D9"/>
    <w:rsid w:val="00A74518"/>
    <w:rsid w:val="00A833AB"/>
    <w:rsid w:val="00A96B56"/>
    <w:rsid w:val="00A9741D"/>
    <w:rsid w:val="00AC34A2"/>
    <w:rsid w:val="00AD1C9A"/>
    <w:rsid w:val="00AD4B17"/>
    <w:rsid w:val="00AE72C1"/>
    <w:rsid w:val="00B412D4"/>
    <w:rsid w:val="00B57868"/>
    <w:rsid w:val="00BE3C22"/>
    <w:rsid w:val="00BF6D22"/>
    <w:rsid w:val="00C0345E"/>
    <w:rsid w:val="00C31C95"/>
    <w:rsid w:val="00C3483A"/>
    <w:rsid w:val="00C74E9D"/>
    <w:rsid w:val="00C826DD"/>
    <w:rsid w:val="00C82FD3"/>
    <w:rsid w:val="00C86574"/>
    <w:rsid w:val="00C92819"/>
    <w:rsid w:val="00CC6B7B"/>
    <w:rsid w:val="00CC7CD6"/>
    <w:rsid w:val="00CD2089"/>
    <w:rsid w:val="00D73A67"/>
    <w:rsid w:val="00D970A9"/>
    <w:rsid w:val="00DA75F9"/>
    <w:rsid w:val="00DF3845"/>
    <w:rsid w:val="00E41911"/>
    <w:rsid w:val="00E44B57"/>
    <w:rsid w:val="00E56131"/>
    <w:rsid w:val="00E92EEF"/>
    <w:rsid w:val="00EC2C69"/>
    <w:rsid w:val="00EF2368"/>
    <w:rsid w:val="00F033FE"/>
    <w:rsid w:val="00F2238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99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FDE254-5E60-48B9-AF59-2BC39AC66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C66E2-733F-40E2-A8AC-E3BAFD6A5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285</Words>
  <Characters>1454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3534 Text of Previous Version (Jan. 15, 2019) - South Carolina Legislature Online</dc:title>
  <dc:creator>Rosanne McDowell</dc:creator>
  <cp:lastModifiedBy>S Volk</cp:lastModifiedBy>
  <cp:revision>2</cp:revision>
  <dcterms:created xsi:type="dcterms:W3CDTF">2019-01-15T18:48:00Z</dcterms:created>
  <dcterms:modified xsi:type="dcterms:W3CDTF">2019-01-15T18:48:00Z</dcterms:modified>
</cp:coreProperties>
</file>