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5F8" w:rsidRDefault="005F75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75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0FF" w:rsidRDefault="008F682E" w:rsidP="003850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850FF">
        <w:t xml:space="preserve">EXTEND THE PRIVILEGE OF THE FLOOR OF THE SOUTH CAROLINA HOUSE OF REPRESENTATIVES TO THE </w:t>
      </w:r>
      <w:r w:rsidR="001A0CA0">
        <w:rPr>
          <w:rFonts w:eastAsia="MS Mincho"/>
        </w:rPr>
        <w:t xml:space="preserve">THOMAS SUMTER ACADEMY GIRLS </w:t>
      </w:r>
      <w:r w:rsidR="003850FF">
        <w:t>CROSS COUNTRY TEAM</w:t>
      </w:r>
      <w:r w:rsidR="001A0CA0">
        <w:t xml:space="preserve">, </w:t>
      </w:r>
      <w:r w:rsidR="003850FF">
        <w:t>COACHES</w:t>
      </w:r>
      <w:r w:rsidR="001A0CA0">
        <w:t>,</w:t>
      </w:r>
      <w:r w:rsidR="003850FF">
        <w:t xml:space="preserve"> AND SCHOOL OFFICIALS, AT A DATE AND TIME TO BE DETERMINED BY THE SPEAKER, FOR THE PURPOSE OF BEING RECOGNIZED AND COMMENDED FOR CAPTURING THE 201</w:t>
      </w:r>
      <w:r w:rsidR="001A0CA0">
        <w:t>8</w:t>
      </w:r>
      <w:r w:rsidR="003850FF">
        <w:t xml:space="preserve"> SOUTH CAROLINA INDEPENDENT SCHOOL ASSOCIATION CLASS </w:t>
      </w:r>
      <w:r w:rsidR="00290988">
        <w:t>2</w:t>
      </w:r>
      <w:r w:rsidR="001A0CA0">
        <w:t xml:space="preserve">A </w:t>
      </w:r>
      <w:r w:rsidR="003850FF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559" w:rsidRDefault="007175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7559" w:rsidRDefault="007175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559" w:rsidRDefault="007175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7C67">
        <w:t xml:space="preserve"> </w:t>
      </w:r>
      <w:r w:rsidR="00AA40CA">
        <w:t xml:space="preserve">the privilege of the floor of the South Carolina House of Representatives be extended to the </w:t>
      </w:r>
      <w:r w:rsidR="00DB0E9D">
        <w:rPr>
          <w:rFonts w:eastAsia="MS Mincho"/>
        </w:rPr>
        <w:t>Thomas Sumter Academy girls cross country team, c</w:t>
      </w:r>
      <w:r w:rsidR="00AA40CA">
        <w:t>oaches</w:t>
      </w:r>
      <w:r w:rsidR="00DB0E9D">
        <w:t>,</w:t>
      </w:r>
      <w:r w:rsidR="00AA40CA">
        <w:t xml:space="preserve"> and school officials, at a date and time to be determined by the Speaker, for the purpose of being recognized and commended for capturing the 201</w:t>
      </w:r>
      <w:r w:rsidR="00DB0E9D">
        <w:t>8</w:t>
      </w:r>
      <w:r w:rsidR="00AA40CA">
        <w:t xml:space="preserve"> South Carolina Indep</w:t>
      </w:r>
      <w:r w:rsidR="00DB0E9D">
        <w:t>e</w:t>
      </w:r>
      <w:r w:rsidR="00290988">
        <w:t>ndent School Association Class 2</w:t>
      </w:r>
      <w:r w:rsidR="00DB0E9D">
        <w:t>A State Championship title.</w:t>
      </w:r>
    </w:p>
    <w:p w:rsidR="00A66C4C" w:rsidRDefault="00DB0E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75F8" w:rsidRDefault="005F75F8" w:rsidP="005F75F8">
      <w:pPr>
        <w:suppressAutoHyphens/>
      </w:pPr>
    </w:p>
    <w:sectPr w:rsidR="005F75F8" w:rsidSect="005F75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559" w:rsidRDefault="00717559" w:rsidP="009F0C77">
      <w:r>
        <w:separator/>
      </w:r>
    </w:p>
  </w:endnote>
  <w:endnote w:type="continuationSeparator" w:id="0">
    <w:p w:rsidR="00717559" w:rsidRDefault="007175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FE98A46-B329-47F0-8BEA-7A8090D9EF15}"/>
    <w:embedBold r:id="rId2" w:fontKey="{B2CECF45-B150-48AB-88EB-F525FADB80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0F11E5-4F80-4C60-AC9A-25DDC4514B61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387F3F-4438-4896-97EB-32D114A608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BC0" w:rsidRPr="005F75F8" w:rsidRDefault="005F75F8" w:rsidP="005F7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559" w:rsidRDefault="00717559" w:rsidP="009F0C77">
      <w:r>
        <w:separator/>
      </w:r>
    </w:p>
  </w:footnote>
  <w:footnote w:type="continuationSeparator" w:id="0">
    <w:p w:rsidR="00717559" w:rsidRDefault="007175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5WAB19"/>
    <w:docVar w:name="CoverBillType" w:val="r"/>
    <w:docVar w:name="DocPath" w:val="L:\Council\bills\RM\1055WAB19.DOCX"/>
    <w:docVar w:name="dvBillNumber" w:val="35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7559"/>
    <w:rsid w:val="00011869"/>
    <w:rsid w:val="00015CD6"/>
    <w:rsid w:val="00027C67"/>
    <w:rsid w:val="000747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CA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988"/>
    <w:rsid w:val="002E5912"/>
    <w:rsid w:val="00301B21"/>
    <w:rsid w:val="00325348"/>
    <w:rsid w:val="0032732C"/>
    <w:rsid w:val="00336AD0"/>
    <w:rsid w:val="0037079A"/>
    <w:rsid w:val="003850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BC0"/>
    <w:rsid w:val="005273C6"/>
    <w:rsid w:val="00530A69"/>
    <w:rsid w:val="00545593"/>
    <w:rsid w:val="00556EBF"/>
    <w:rsid w:val="00577C6C"/>
    <w:rsid w:val="005A62FE"/>
    <w:rsid w:val="005C2FE2"/>
    <w:rsid w:val="005E2BC9"/>
    <w:rsid w:val="005F75F8"/>
    <w:rsid w:val="00605102"/>
    <w:rsid w:val="006215AA"/>
    <w:rsid w:val="006913C9"/>
    <w:rsid w:val="0069470D"/>
    <w:rsid w:val="006D58AA"/>
    <w:rsid w:val="00717559"/>
    <w:rsid w:val="00734F00"/>
    <w:rsid w:val="007A70AE"/>
    <w:rsid w:val="008362E8"/>
    <w:rsid w:val="0085786E"/>
    <w:rsid w:val="008A1768"/>
    <w:rsid w:val="008A489F"/>
    <w:rsid w:val="008F0F33"/>
    <w:rsid w:val="008F4429"/>
    <w:rsid w:val="008F682E"/>
    <w:rsid w:val="0094021A"/>
    <w:rsid w:val="009B44AF"/>
    <w:rsid w:val="009C6A0B"/>
    <w:rsid w:val="009F0C77"/>
    <w:rsid w:val="009F0D82"/>
    <w:rsid w:val="009F4DD1"/>
    <w:rsid w:val="00A02543"/>
    <w:rsid w:val="00A41684"/>
    <w:rsid w:val="00A64E80"/>
    <w:rsid w:val="00A66C4C"/>
    <w:rsid w:val="00A72BCD"/>
    <w:rsid w:val="00A741D9"/>
    <w:rsid w:val="00A833AB"/>
    <w:rsid w:val="00A9741D"/>
    <w:rsid w:val="00AA40C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0E9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577BF5-97A5-4164-AF60-9D39E8C0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FC159-FFFD-4000-8F5C-87F0FC00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1</Pages>
  <Words>134</Words>
  <Characters>704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3539 Text of Previous Version (Jan. 15, 2019) - South Carolina Legislature Online</dc:title>
  <dc:creator>Rosanne McDowell</dc:creator>
  <cp:lastModifiedBy>S Volk</cp:lastModifiedBy>
  <cp:revision>2</cp:revision>
  <dcterms:created xsi:type="dcterms:W3CDTF">2019-01-15T18:51:00Z</dcterms:created>
  <dcterms:modified xsi:type="dcterms:W3CDTF">2019-01-15T18:51:00Z</dcterms:modified>
</cp:coreProperties>
</file>