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95" w:rsidRDefault="001745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4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A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0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16582C">
        <w:rPr>
          <w:color w:val="000000" w:themeColor="text1"/>
          <w:u w:color="000000" w:themeColor="text1"/>
        </w:rPr>
        <w:t>PALMETTO HIGH</w:t>
      </w:r>
      <w:r w:rsidR="0016582C" w:rsidRPr="00E542AE">
        <w:rPr>
          <w:color w:val="000000" w:themeColor="text1"/>
          <w:u w:color="000000" w:themeColor="text1"/>
        </w:rPr>
        <w:t xml:space="preserve"> SCHOOL </w:t>
      </w:r>
      <w:r w:rsidR="0016582C">
        <w:rPr>
          <w:color w:val="000000" w:themeColor="text1"/>
          <w:u w:color="000000" w:themeColor="text1"/>
        </w:rPr>
        <w:t>VARSITY CHEERLEADING SQUAD</w:t>
      </w:r>
      <w:r w:rsidR="0016582C">
        <w:t xml:space="preserve"> OF ANDERSON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552CB8">
        <w:t>18</w:t>
      </w:r>
      <w:r>
        <w:t xml:space="preserve"> SOUTH CAROLINA CLASS </w:t>
      </w:r>
      <w:r w:rsidR="00552CB8">
        <w:t>AAA</w:t>
      </w:r>
      <w:r w:rsidR="0016582C"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4A9F" w:rsidRDefault="00844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4A9F" w:rsidRDefault="00844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A9F" w:rsidRDefault="00844A9F" w:rsidP="00DE0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0BAC">
        <w:t xml:space="preserve"> the privilege of the floor of the South Carolina House of Representatives be extended to the </w:t>
      </w:r>
      <w:r w:rsidR="00DE0BAC">
        <w:rPr>
          <w:color w:val="000000" w:themeColor="text1"/>
          <w:u w:color="000000" w:themeColor="text1"/>
        </w:rPr>
        <w:t xml:space="preserve">Palmetto </w:t>
      </w:r>
      <w:r w:rsidR="0016582C">
        <w:rPr>
          <w:color w:val="000000" w:themeColor="text1"/>
          <w:u w:color="000000" w:themeColor="text1"/>
        </w:rPr>
        <w:t>High</w:t>
      </w:r>
      <w:r w:rsidR="0016582C" w:rsidRPr="00E542AE">
        <w:rPr>
          <w:color w:val="000000" w:themeColor="text1"/>
          <w:u w:color="000000" w:themeColor="text1"/>
        </w:rPr>
        <w:t xml:space="preserve"> School </w:t>
      </w:r>
      <w:r w:rsidR="00DE0BAC">
        <w:rPr>
          <w:color w:val="000000" w:themeColor="text1"/>
          <w:u w:color="000000" w:themeColor="text1"/>
        </w:rPr>
        <w:t>varsity cheerleading squad</w:t>
      </w:r>
      <w:r w:rsidR="00DE0BAC">
        <w:t xml:space="preserve"> of </w:t>
      </w:r>
      <w:r w:rsidR="0016582C">
        <w:t>Anderson</w:t>
      </w:r>
      <w:r w:rsidR="00DE0BAC">
        <w:t xml:space="preserve"> County with the team coaches and school officials, at a date and time to be determined by the Speaker, for the purpose of being recognized and commended for capturing the 20</w:t>
      </w:r>
      <w:r w:rsidR="0016582C">
        <w:t>18</w:t>
      </w:r>
      <w:r w:rsidR="00DE0BAC">
        <w:t xml:space="preserve"> South Carolina Class </w:t>
      </w:r>
      <w:r w:rsidR="0016582C">
        <w:t>AAAA</w:t>
      </w:r>
      <w:r w:rsidR="00DE0BAC">
        <w:t xml:space="preserve"> State Championship title.</w:t>
      </w:r>
    </w:p>
    <w:p w:rsidR="00F420EE" w:rsidRDefault="001658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595" w:rsidRDefault="00174595" w:rsidP="00174595">
      <w:pPr>
        <w:suppressAutoHyphens/>
      </w:pPr>
    </w:p>
    <w:sectPr w:rsidR="00174595" w:rsidSect="001745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A9F" w:rsidRDefault="00844A9F" w:rsidP="009F0C77">
      <w:r>
        <w:separator/>
      </w:r>
    </w:p>
  </w:endnote>
  <w:endnote w:type="continuationSeparator" w:id="0">
    <w:p w:rsidR="00844A9F" w:rsidRDefault="00844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2F6F8E-2366-47B0-ABE5-10341E7A62DF}"/>
    <w:embedBold r:id="rId2" w:fontKey="{DB4A5154-971A-463E-A2E1-5A5DAF3BA5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9AF14C-0CD2-491F-BE2B-81BAE248F4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1BEBEA-30CF-4B6D-94FD-93EB1218ED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5E6A31-81B0-40E0-AF50-742891C212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0EE" w:rsidRPr="00174595" w:rsidRDefault="00174595" w:rsidP="001745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A9F" w:rsidRDefault="00844A9F" w:rsidP="009F0C77">
      <w:r>
        <w:separator/>
      </w:r>
    </w:p>
  </w:footnote>
  <w:footnote w:type="continuationSeparator" w:id="0">
    <w:p w:rsidR="00844A9F" w:rsidRDefault="00844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6CM19"/>
    <w:docVar w:name="CoverBillType" w:val="r"/>
    <w:docVar w:name="DocPath" w:val="L:\Council\bills\GM\25276CM19.DOCX"/>
    <w:docVar w:name="dvBillNumber" w:val="3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4A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82C"/>
    <w:rsid w:val="0017459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CB8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3CB"/>
    <w:rsid w:val="00734F00"/>
    <w:rsid w:val="007A70AE"/>
    <w:rsid w:val="008362E8"/>
    <w:rsid w:val="00844A9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0BAC"/>
    <w:rsid w:val="00DF3845"/>
    <w:rsid w:val="00E41911"/>
    <w:rsid w:val="00E44B57"/>
    <w:rsid w:val="00E92EEF"/>
    <w:rsid w:val="00EF2368"/>
    <w:rsid w:val="00F24442"/>
    <w:rsid w:val="00F420E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0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721A45-FBB0-4A48-95C4-8D54DCE5F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8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62116-8253-4647-93D1-2F528B52B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138</Words>
  <Characters>706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3571 Text of Previous Version (Jan. 15, 2019) - South Carolina Legislature Online</dc:title>
  <dc:creator>Gail Moore</dc:creator>
  <cp:lastModifiedBy>S Volk</cp:lastModifiedBy>
  <cp:revision>2</cp:revision>
  <cp:lastPrinted>2019-01-03T21:18:00Z</cp:lastPrinted>
  <dcterms:created xsi:type="dcterms:W3CDTF">2019-01-15T19:53:00Z</dcterms:created>
  <dcterms:modified xsi:type="dcterms:W3CDTF">2019-01-15T19:53:00Z</dcterms:modified>
</cp:coreProperties>
</file>