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514" w:rsidRDefault="00460514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F1B" w:rsidRDefault="00005F1B" w:rsidP="00005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5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6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31B7">
        <w:rPr>
          <w:color w:val="000000" w:themeColor="text1"/>
          <w:u w:color="000000" w:themeColor="text1"/>
        </w:rPr>
        <w:t xml:space="preserve">TO PROVIDE THAT THE STAFF SERVING THE MEMBERS OF THE HOUSE OF REPRESENTATIVES IS NOT REQUIRED </w:t>
      </w:r>
      <w:r w:rsidR="00AC654B">
        <w:rPr>
          <w:color w:val="000000" w:themeColor="text1"/>
          <w:u w:color="000000" w:themeColor="text1"/>
        </w:rPr>
        <w:t>TO WORK ON GOOD FRIDAY, APRIL 19,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Be it resolved by the House of Representatives:</w:t>
      </w:r>
    </w:p>
    <w:p w:rsidR="00226862" w:rsidRPr="007B31B7" w:rsidRDefault="00226862" w:rsidP="0022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4B" w:rsidRDefault="00226862" w:rsidP="00AC6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That the staff serving the members of the House of Representatives is not required to work</w:t>
      </w:r>
      <w:r w:rsidR="00AC654B">
        <w:rPr>
          <w:color w:val="000000" w:themeColor="text1"/>
          <w:u w:color="000000" w:themeColor="text1"/>
        </w:rPr>
        <w:t xml:space="preserve"> on Good Friday, April 19, 2019.</w:t>
      </w:r>
    </w:p>
    <w:p w:rsidR="001677FF" w:rsidRDefault="0010776B" w:rsidP="00AC6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0514" w:rsidRDefault="00460514" w:rsidP="00460514"/>
    <w:sectPr w:rsidR="00460514" w:rsidSect="004605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606" w:rsidRDefault="00A76606" w:rsidP="009F0C77">
      <w:r>
        <w:separator/>
      </w:r>
    </w:p>
  </w:endnote>
  <w:endnote w:type="continuationSeparator" w:id="0">
    <w:p w:rsidR="00A76606" w:rsidRDefault="00A76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BF5DA7-86CC-484B-90BC-65D234377404}"/>
    <w:embedBold r:id="rId2" w:fontKey="{B8014E3E-B25E-4F53-B9F3-EAE6FABD17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589EE2-1DC8-4010-BB7C-C4E101D148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768273-E7C1-4F20-ACF7-1775109CAA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B46AE5-F760-4179-94CB-A0BD1080E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7FF" w:rsidRPr="00460514" w:rsidRDefault="00460514" w:rsidP="004605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606" w:rsidRDefault="00A76606" w:rsidP="009F0C77">
      <w:r>
        <w:separator/>
      </w:r>
    </w:p>
  </w:footnote>
  <w:footnote w:type="continuationSeparator" w:id="0">
    <w:p w:rsidR="00A76606" w:rsidRDefault="00A76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7AHB19"/>
    <w:docVar w:name="CoverBillType" w:val="r"/>
    <w:docVar w:name="DocPath" w:val="L:\Council\bills\BH\7107AHB19.DOCX"/>
    <w:docVar w:name="dvBillNumber" w:val="361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76606"/>
    <w:rsid w:val="00005F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7FF"/>
    <w:rsid w:val="001D08F2"/>
    <w:rsid w:val="001D3A58"/>
    <w:rsid w:val="001D525B"/>
    <w:rsid w:val="001D7F4F"/>
    <w:rsid w:val="00205238"/>
    <w:rsid w:val="00226862"/>
    <w:rsid w:val="002321B6"/>
    <w:rsid w:val="00250967"/>
    <w:rsid w:val="002543C8"/>
    <w:rsid w:val="0025541D"/>
    <w:rsid w:val="0028125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514"/>
    <w:rsid w:val="00461441"/>
    <w:rsid w:val="004809EE"/>
    <w:rsid w:val="004E7D54"/>
    <w:rsid w:val="005273C6"/>
    <w:rsid w:val="00530A69"/>
    <w:rsid w:val="005410F7"/>
    <w:rsid w:val="00545593"/>
    <w:rsid w:val="00556EBF"/>
    <w:rsid w:val="00577C6C"/>
    <w:rsid w:val="005A62FE"/>
    <w:rsid w:val="005C2FE2"/>
    <w:rsid w:val="005E2BC9"/>
    <w:rsid w:val="00605102"/>
    <w:rsid w:val="0061214F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606"/>
    <w:rsid w:val="00A833AB"/>
    <w:rsid w:val="00A9741D"/>
    <w:rsid w:val="00AC34A2"/>
    <w:rsid w:val="00AC654B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C54FBD-8E3C-4F72-80C6-F4400422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2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2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D8DF5-0C29-4E25-B1CF-69B50324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3613 Text of Previous Version (Jan. 16, 2019) - South Carolina Legislature Online</dc:title>
  <dc:creator>Bonnie Huth</dc:creator>
  <cp:lastModifiedBy>S Volk</cp:lastModifiedBy>
  <cp:revision>2</cp:revision>
  <cp:lastPrinted>2019-01-15T21:24:00Z</cp:lastPrinted>
  <dcterms:created xsi:type="dcterms:W3CDTF">2019-01-16T19:49:00Z</dcterms:created>
  <dcterms:modified xsi:type="dcterms:W3CDTF">2019-01-16T19:49:00Z</dcterms:modified>
</cp:coreProperties>
</file>