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9AE" w:rsidRDefault="00D829AE" w:rsidP="0072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26FCA" w:rsidRDefault="00726FCA" w:rsidP="0072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6FCA" w:rsidRDefault="00726FCA" w:rsidP="0072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6FCA" w:rsidRDefault="00726FCA" w:rsidP="0072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6FCA" w:rsidRDefault="00726FCA" w:rsidP="0072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6FCA" w:rsidRDefault="00726FCA" w:rsidP="0072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6FCA" w:rsidRDefault="00726FCA" w:rsidP="00726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29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0477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43B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BY ADDING SECTION </w:t>
      </w:r>
      <w:r w:rsidR="003221D1">
        <w:t>17-23-168</w:t>
      </w:r>
      <w:r>
        <w:t xml:space="preserve"> SO AS TO PROVIDE THAT A COURTESY SUMMONS MUST BE ISSUED WHEN CHARGES ARE DISMISSED OR NOL PROSSED AFTER A PRELIMINARY HEARING WHEN A DEFENDANT IS SUBSEQUENTLY INDICTED BY A LOCAL OR STATE GRAND JURY FOR THE ORIGINAL OR SUBSTANTIALLY SIMILAR CHARGE</w:t>
      </w:r>
      <w:r w:rsidR="00CF55DD">
        <w:t xml:space="preserve"> OR CHARGES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04774" w:rsidRDefault="003047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04774" w:rsidRDefault="003047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4774" w:rsidRDefault="00343B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23, Title 17 of the 1976 Code is amended by adding:</w:t>
      </w:r>
    </w:p>
    <w:p w:rsidR="00343B42" w:rsidRDefault="00343B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3B42" w:rsidRDefault="003221D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17-23-168</w:t>
      </w:r>
      <w:r w:rsidR="00343B42">
        <w:t>. After a preliminary hearing, if the charge or charges against a defendant are dismissed or nol prossed and the defendant is subsequently indicted by a local or state grand jury on the original or substantially similar charge or charges and an arrest warrant is sought, the court must issue a courtesy summons.”</w:t>
      </w:r>
    </w:p>
    <w:p w:rsidR="00343B42" w:rsidRDefault="00343B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4774" w:rsidRDefault="003047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43B42">
        <w:t>2</w:t>
      </w:r>
      <w:r>
        <w:t>.</w:t>
      </w:r>
      <w:r>
        <w:tab/>
        <w:t>This act takes effect upon approval by the Governor.</w:t>
      </w:r>
    </w:p>
    <w:p w:rsidR="00443C4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829AE" w:rsidRDefault="00D829AE" w:rsidP="00D829AE">
      <w:pPr>
        <w:suppressAutoHyphens/>
      </w:pPr>
    </w:p>
    <w:sectPr w:rsidR="00D829AE" w:rsidSect="00D829A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4774" w:rsidRDefault="00304774" w:rsidP="009F0C77">
      <w:r>
        <w:separator/>
      </w:r>
    </w:p>
  </w:endnote>
  <w:endnote w:type="continuationSeparator" w:id="0">
    <w:p w:rsidR="00304774" w:rsidRDefault="003047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4874A0E-D0AE-4128-99F5-9E5D9C902572}"/>
    <w:embedBold r:id="rId2" w:fontKey="{22B8FC8E-8493-40A0-A7E0-47B67FCC17B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D7E3802-012F-4920-8A7D-2134613B48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8089571-869E-49DB-A6D9-A3008058D4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3C4E" w:rsidRPr="00D829AE" w:rsidRDefault="00D829AE" w:rsidP="00D829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4774" w:rsidRDefault="00304774" w:rsidP="009F0C77">
      <w:r>
        <w:separator/>
      </w:r>
    </w:p>
  </w:footnote>
  <w:footnote w:type="continuationSeparator" w:id="0">
    <w:p w:rsidR="00304774" w:rsidRDefault="0030477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89AHB19"/>
    <w:docVar w:name="CoverBillType" w:val="b"/>
    <w:docVar w:name="DocPath" w:val="L:\Council\bills\BH\7089AHB19.DOCX"/>
    <w:docVar w:name="dvBillNumber" w:val="3658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304774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4774"/>
    <w:rsid w:val="003221D1"/>
    <w:rsid w:val="00325348"/>
    <w:rsid w:val="0032732C"/>
    <w:rsid w:val="00336AD0"/>
    <w:rsid w:val="00343B42"/>
    <w:rsid w:val="0037079A"/>
    <w:rsid w:val="003721B3"/>
    <w:rsid w:val="003C4DAB"/>
    <w:rsid w:val="003D01E8"/>
    <w:rsid w:val="003E5288"/>
    <w:rsid w:val="003F6D79"/>
    <w:rsid w:val="0041760A"/>
    <w:rsid w:val="00417C01"/>
    <w:rsid w:val="004403BD"/>
    <w:rsid w:val="00443C4E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6FCA"/>
    <w:rsid w:val="00734F00"/>
    <w:rsid w:val="007A70AE"/>
    <w:rsid w:val="00830D3B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F55DD"/>
    <w:rsid w:val="00D73A67"/>
    <w:rsid w:val="00D829AE"/>
    <w:rsid w:val="00D970A9"/>
    <w:rsid w:val="00DF3845"/>
    <w:rsid w:val="00E41911"/>
    <w:rsid w:val="00E44B57"/>
    <w:rsid w:val="00E924FA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2F8C85-4D6E-445D-91B3-2E1D1FAFC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ACBCCF-4380-4A9B-8582-7F7E36F79B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493B6B87.dotm</Template>
  <TotalTime>0</TotalTime>
  <Pages>1</Pages>
  <Words>154</Words>
  <Characters>740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3658 Text of Previous Version (Jan. 17, 2019) - South Carolina Legislature Online</dc:title>
  <dc:creator>Bonnie Huth</dc:creator>
  <cp:lastModifiedBy>S Volk</cp:lastModifiedBy>
  <cp:revision>2</cp:revision>
  <cp:lastPrinted>2019-01-04T16:24:00Z</cp:lastPrinted>
  <dcterms:created xsi:type="dcterms:W3CDTF">2019-01-17T15:41:00Z</dcterms:created>
  <dcterms:modified xsi:type="dcterms:W3CDTF">2019-01-17T15:41:00Z</dcterms:modified>
</cp:coreProperties>
</file>