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0EF" w:rsidRDefault="002050EF" w:rsidP="00CD0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CD0985" w:rsidRDefault="00CD0985" w:rsidP="00CD0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0985" w:rsidRDefault="00CD0985" w:rsidP="00CD0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0985" w:rsidRDefault="00CD0985" w:rsidP="00CD0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0985" w:rsidRDefault="00CD0985" w:rsidP="00CD0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0985" w:rsidRDefault="00CD0985" w:rsidP="00CD0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0985" w:rsidRDefault="00CD0985" w:rsidP="00CD0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5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6021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7D3482">
        <w:rPr>
          <w:color w:val="000000" w:themeColor="text1"/>
          <w:u w:color="000000" w:themeColor="text1"/>
        </w:rPr>
        <w:t>TO AMEND THE CODE OF LAWS OF SOUTH CAROLINA, 1976, BY ADDING SECTIONS 16</w:t>
      </w:r>
      <w:r w:rsidRPr="007D3482">
        <w:rPr>
          <w:color w:val="000000" w:themeColor="text1"/>
          <w:u w:color="000000" w:themeColor="text1"/>
        </w:rPr>
        <w:noBreakHyphen/>
        <w:t>3</w:t>
      </w:r>
      <w:r w:rsidRPr="007D3482">
        <w:rPr>
          <w:color w:val="000000" w:themeColor="text1"/>
          <w:u w:color="000000" w:themeColor="text1"/>
        </w:rPr>
        <w:noBreakHyphen/>
        <w:t>100 AND 16</w:t>
      </w:r>
      <w:r w:rsidRPr="007D3482">
        <w:rPr>
          <w:color w:val="000000" w:themeColor="text1"/>
          <w:u w:color="000000" w:themeColor="text1"/>
        </w:rPr>
        <w:noBreakHyphen/>
        <w:t>3</w:t>
      </w:r>
      <w:r w:rsidRPr="007D3482">
        <w:rPr>
          <w:color w:val="000000" w:themeColor="text1"/>
          <w:u w:color="000000" w:themeColor="text1"/>
        </w:rPr>
        <w:noBreakHyphen/>
        <w:t>110 SO AS TO CREATE THE OFFENSES OF HOMICIDE AND GREAT BODILY INJURY BY FENTANYL, MORPHINE, METHAMPHETAMINE, OR HEROIN, RESPECTIVELY, TO PROVIDE PENALTIES, AND TO DEFINE NECESSARY TERMS.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60215" w:rsidRDefault="00A602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60215" w:rsidRDefault="00A602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>SECTION</w:t>
      </w:r>
      <w:r w:rsidRPr="007D3482">
        <w:rPr>
          <w:color w:val="000000" w:themeColor="text1"/>
          <w:u w:color="000000" w:themeColor="text1"/>
        </w:rPr>
        <w:tab/>
        <w:t>1.</w:t>
      </w:r>
      <w:r w:rsidRPr="007D3482">
        <w:rPr>
          <w:color w:val="000000" w:themeColor="text1"/>
          <w:u w:color="000000" w:themeColor="text1"/>
        </w:rPr>
        <w:tab/>
        <w:t>Article 1, Chapter 3, Title 16 of the 1976 Code is amended by adding: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  <w:t>“Section 16</w:t>
      </w:r>
      <w:r w:rsidRPr="007D3482">
        <w:rPr>
          <w:color w:val="000000" w:themeColor="text1"/>
          <w:u w:color="000000" w:themeColor="text1"/>
        </w:rPr>
        <w:noBreakHyphen/>
        <w:t>3</w:t>
      </w:r>
      <w:r w:rsidRPr="007D3482">
        <w:rPr>
          <w:color w:val="000000" w:themeColor="text1"/>
          <w:u w:color="000000" w:themeColor="text1"/>
        </w:rPr>
        <w:noBreakHyphen/>
        <w:t>100.</w:t>
      </w:r>
      <w:r w:rsidRPr="007D3482">
        <w:rPr>
          <w:color w:val="000000" w:themeColor="text1"/>
          <w:u w:color="000000" w:themeColor="text1"/>
        </w:rPr>
        <w:tab/>
        <w:t>(A)</w:t>
      </w:r>
      <w:r w:rsidRPr="007D3482">
        <w:rPr>
          <w:color w:val="000000" w:themeColor="text1"/>
          <w:u w:color="000000" w:themeColor="text1"/>
        </w:rPr>
        <w:tab/>
        <w:t>A person is guilty of homicide by fentanyl, morphine, methamphetamine, or heroin if the person: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(1)</w:t>
      </w:r>
      <w:r w:rsidRPr="007D3482">
        <w:rPr>
          <w:color w:val="000000" w:themeColor="text1"/>
          <w:u w:color="000000" w:themeColor="text1"/>
        </w:rPr>
        <w:tab/>
        <w:t>causes the death of a person while giving, selling, or distributing fentanyl, morphine,</w:t>
      </w:r>
      <w:r w:rsidR="00D96265">
        <w:rPr>
          <w:color w:val="000000" w:themeColor="text1"/>
          <w:u w:color="000000" w:themeColor="text1"/>
        </w:rPr>
        <w:t xml:space="preserve"> methamphetamine, or heroin, or</w:t>
      </w:r>
      <w:r w:rsidRPr="007D3482">
        <w:rPr>
          <w:color w:val="000000" w:themeColor="text1"/>
          <w:u w:color="000000" w:themeColor="text1"/>
        </w:rPr>
        <w:t xml:space="preserve"> their derivatives, salts, isomers, and salts of isomers and the death of a person is caused by these substances; or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(2) knowingly aids and abets another person to give, sell, or distribute fentanyl, morphine, methamphetamine, or heroin,</w:t>
      </w:r>
      <w:r w:rsidR="00D96265">
        <w:rPr>
          <w:color w:val="000000" w:themeColor="text1"/>
          <w:u w:color="000000" w:themeColor="text1"/>
        </w:rPr>
        <w:t xml:space="preserve"> or</w:t>
      </w:r>
      <w:r w:rsidRPr="007D3482">
        <w:rPr>
          <w:color w:val="000000" w:themeColor="text1"/>
          <w:u w:color="000000" w:themeColor="text1"/>
        </w:rPr>
        <w:t xml:space="preserve"> their derivatives, salts, isomers, and salts of isomers and the death of a person is caused by these substances.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  <w:t>(B) A person who violates the provisions of this section: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(1)</w:t>
      </w:r>
      <w:r w:rsidRPr="007D3482">
        <w:rPr>
          <w:color w:val="000000" w:themeColor="text1"/>
          <w:u w:color="000000" w:themeColor="text1"/>
        </w:rPr>
        <w:tab/>
        <w:t>pursuant to subsection (A)(1), is guilty of a felony and, upon conviction, must be imprisoned for a mandatory minimum of twenty years</w:t>
      </w:r>
      <w:r w:rsidR="007638FC">
        <w:rPr>
          <w:color w:val="000000" w:themeColor="text1"/>
          <w:u w:color="000000" w:themeColor="text1"/>
        </w:rPr>
        <w:t>,</w:t>
      </w:r>
      <w:r w:rsidRPr="007D3482">
        <w:rPr>
          <w:color w:val="000000" w:themeColor="text1"/>
          <w:u w:color="000000" w:themeColor="text1"/>
        </w:rPr>
        <w:t xml:space="preserve"> but not more than life imprisonment; and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(2)</w:t>
      </w:r>
      <w:r w:rsidRPr="007D3482">
        <w:rPr>
          <w:color w:val="000000" w:themeColor="text1"/>
          <w:u w:color="000000" w:themeColor="text1"/>
        </w:rPr>
        <w:tab/>
        <w:t>pursuant to subsection (A)(2), is guilty of a felony and, upon conviction, must be imprisoned for a mandatory minimum of ten years but not more than twenty years.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lastRenderedPageBreak/>
        <w:tab/>
        <w:t>(C)</w:t>
      </w:r>
      <w:r w:rsidRPr="007D3482">
        <w:rPr>
          <w:color w:val="000000" w:themeColor="text1"/>
          <w:u w:color="000000" w:themeColor="text1"/>
        </w:rPr>
        <w:tab/>
        <w:t>No part of the mandatory minimum provided in subsection (B) may be suspended nor probation granted.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  <w:t>(D)  The provisions of this section do not apply to medical personnel using the drugs delineated in this section in the lawful and proper treatment of a patient.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  <w:t>(E)</w:t>
      </w:r>
      <w:r w:rsidRPr="007D3482">
        <w:rPr>
          <w:color w:val="000000" w:themeColor="text1"/>
          <w:u w:color="000000" w:themeColor="text1"/>
        </w:rPr>
        <w:tab/>
        <w:t>For purposes of this section, the term: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(1)</w:t>
      </w:r>
      <w:r w:rsidRPr="007D3482">
        <w:rPr>
          <w:color w:val="000000" w:themeColor="text1"/>
          <w:u w:color="000000" w:themeColor="text1"/>
        </w:rPr>
        <w:tab/>
        <w:t xml:space="preserve">‘Derivative’ means a compound that is derived from a similar compound by a chemical reaction. 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(2)</w:t>
      </w:r>
      <w:r w:rsidRPr="007D3482">
        <w:rPr>
          <w:color w:val="000000" w:themeColor="text1"/>
          <w:u w:color="000000" w:themeColor="text1"/>
        </w:rPr>
        <w:tab/>
        <w:t>‘Isomer’ means any optical, positional, or geometric isomer.  An isomer of a molecule has the same n</w:t>
      </w:r>
      <w:r w:rsidR="00D96265">
        <w:rPr>
          <w:color w:val="000000" w:themeColor="text1"/>
          <w:u w:color="000000" w:themeColor="text1"/>
        </w:rPr>
        <w:t xml:space="preserve">umber of atoms of each element </w:t>
      </w:r>
      <w:r w:rsidRPr="007D3482">
        <w:rPr>
          <w:color w:val="000000" w:themeColor="text1"/>
          <w:u w:color="000000" w:themeColor="text1"/>
        </w:rPr>
        <w:t>but has a different arrangement of the atoms. It has the same molecular</w:t>
      </w:r>
      <w:r w:rsidR="00D96265">
        <w:rPr>
          <w:color w:val="000000" w:themeColor="text1"/>
          <w:u w:color="000000" w:themeColor="text1"/>
        </w:rPr>
        <w:t xml:space="preserve"> formula as the other molecule </w:t>
      </w:r>
      <w:r w:rsidRPr="007D3482">
        <w:rPr>
          <w:color w:val="000000" w:themeColor="text1"/>
          <w:u w:color="000000" w:themeColor="text1"/>
        </w:rPr>
        <w:t>but with a different chemical structure.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(3)</w:t>
      </w:r>
      <w:r w:rsidRPr="007D3482">
        <w:rPr>
          <w:color w:val="000000" w:themeColor="text1"/>
          <w:u w:color="000000" w:themeColor="text1"/>
        </w:rPr>
        <w:tab/>
        <w:t>‘Salt’ means any drug chemically made into its salt forms to enhance how the drug dissolves and to boost its absorption into a person’</w:t>
      </w:r>
      <w:r w:rsidR="00045E65">
        <w:rPr>
          <w:color w:val="000000" w:themeColor="text1"/>
          <w:u w:color="000000" w:themeColor="text1"/>
        </w:rPr>
        <w:t>s bloodstream.”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>SECTION</w:t>
      </w:r>
      <w:r w:rsidRPr="007D3482">
        <w:rPr>
          <w:color w:val="000000" w:themeColor="text1"/>
          <w:u w:color="000000" w:themeColor="text1"/>
        </w:rPr>
        <w:tab/>
        <w:t>2.</w:t>
      </w:r>
      <w:r w:rsidRPr="007D3482">
        <w:rPr>
          <w:color w:val="000000" w:themeColor="text1"/>
          <w:u w:color="000000" w:themeColor="text1"/>
        </w:rPr>
        <w:tab/>
        <w:t>Article 3, Chapter 3, Title 16 of the 1976 Code is amended by adding: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  <w:t>“Section 16</w:t>
      </w:r>
      <w:r w:rsidRPr="007D3482">
        <w:rPr>
          <w:color w:val="000000" w:themeColor="text1"/>
          <w:u w:color="000000" w:themeColor="text1"/>
        </w:rPr>
        <w:noBreakHyphen/>
        <w:t>3</w:t>
      </w:r>
      <w:r w:rsidRPr="007D3482">
        <w:rPr>
          <w:color w:val="000000" w:themeColor="text1"/>
          <w:u w:color="000000" w:themeColor="text1"/>
        </w:rPr>
        <w:noBreakHyphen/>
        <w:t>110.</w:t>
      </w:r>
      <w:r w:rsidRPr="007D3482">
        <w:rPr>
          <w:color w:val="000000" w:themeColor="text1"/>
          <w:u w:color="000000" w:themeColor="text1"/>
        </w:rPr>
        <w:tab/>
        <w:t>(A) A person is gu</w:t>
      </w:r>
      <w:r w:rsidR="00D96265">
        <w:rPr>
          <w:color w:val="000000" w:themeColor="text1"/>
          <w:u w:color="000000" w:themeColor="text1"/>
        </w:rPr>
        <w:t>ilty of great bodily injury by fentanyl, morphine, methamphetamine, or h</w:t>
      </w:r>
      <w:r w:rsidRPr="007D3482">
        <w:rPr>
          <w:color w:val="000000" w:themeColor="text1"/>
          <w:u w:color="000000" w:themeColor="text1"/>
        </w:rPr>
        <w:t>eroin if the person: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(1)</w:t>
      </w:r>
      <w:r w:rsidRPr="007D3482">
        <w:rPr>
          <w:color w:val="000000" w:themeColor="text1"/>
          <w:u w:color="000000" w:themeColor="text1"/>
        </w:rPr>
        <w:tab/>
        <w:t>causes the great bodily injury of a person while giving, selling, or distributing fentanyl, morphine, methamphetamine, or heroi</w:t>
      </w:r>
      <w:r w:rsidR="00D96265">
        <w:rPr>
          <w:color w:val="000000" w:themeColor="text1"/>
          <w:u w:color="000000" w:themeColor="text1"/>
        </w:rPr>
        <w:t>n, or</w:t>
      </w:r>
      <w:r w:rsidRPr="007D3482">
        <w:rPr>
          <w:color w:val="000000" w:themeColor="text1"/>
          <w:u w:color="000000" w:themeColor="text1"/>
        </w:rPr>
        <w:t xml:space="preserve"> their derivatives, salts, isomers, and salts of isomers and the great bodily injury of a person is caused by these substances; or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 xml:space="preserve">(2) knowingly aids and abets another person to give, sell, or distribute fentanyl, morphine, methamphetamine, or heroin, </w:t>
      </w:r>
      <w:r w:rsidR="00D96265">
        <w:rPr>
          <w:color w:val="000000" w:themeColor="text1"/>
          <w:u w:color="000000" w:themeColor="text1"/>
        </w:rPr>
        <w:t xml:space="preserve">or </w:t>
      </w:r>
      <w:r w:rsidRPr="007D3482">
        <w:rPr>
          <w:color w:val="000000" w:themeColor="text1"/>
          <w:u w:color="000000" w:themeColor="text1"/>
        </w:rPr>
        <w:t>their derivatives, salts, isomers, and salts of isomers and the great bodily injury of a person is caused by these substances.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  <w:t>(B) A person who violates the provisions of this section: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(1)</w:t>
      </w:r>
      <w:r w:rsidRPr="007D3482">
        <w:rPr>
          <w:color w:val="000000" w:themeColor="text1"/>
          <w:u w:color="000000" w:themeColor="text1"/>
        </w:rPr>
        <w:tab/>
        <w:t>pursuant to subsection (A)(1), is guilty of a felony and, upon conviction, must be imprisoned for a mandatory minimum of two years but not more than fifteen years; and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(2)</w:t>
      </w:r>
      <w:r w:rsidRPr="007D3482">
        <w:rPr>
          <w:color w:val="000000" w:themeColor="text1"/>
          <w:u w:color="000000" w:themeColor="text1"/>
        </w:rPr>
        <w:tab/>
        <w:t>pursuant to subsection (A)(2), is guilty of a felony and, upon conviction, must be imprisoned for a mandatory minimum of one year but not more than ten years.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  <w:t>(C)</w:t>
      </w:r>
      <w:r w:rsidRPr="007D3482">
        <w:rPr>
          <w:color w:val="000000" w:themeColor="text1"/>
          <w:u w:color="000000" w:themeColor="text1"/>
        </w:rPr>
        <w:tab/>
        <w:t>No part of the mandatory minimum provided in subsection (B) may be suspended nor probation granted.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  <w:t>(D)  The provisions of this section do not apply to medical personnel using the drugs delineated in this section in the lawful and proper treatment of a patient.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  <w:t>(E)</w:t>
      </w:r>
      <w:r w:rsidRPr="007D3482">
        <w:rPr>
          <w:color w:val="000000" w:themeColor="text1"/>
          <w:u w:color="000000" w:themeColor="text1"/>
        </w:rPr>
        <w:tab/>
        <w:t>For purposes of this section, the term: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lastRenderedPageBreak/>
        <w:tab/>
      </w:r>
      <w:r w:rsidRPr="007D3482">
        <w:rPr>
          <w:color w:val="000000" w:themeColor="text1"/>
          <w:u w:color="000000" w:themeColor="text1"/>
        </w:rPr>
        <w:tab/>
        <w:t>(1)</w:t>
      </w:r>
      <w:r w:rsidRPr="007D3482">
        <w:rPr>
          <w:color w:val="000000" w:themeColor="text1"/>
          <w:u w:color="000000" w:themeColor="text1"/>
        </w:rPr>
        <w:tab/>
        <w:t xml:space="preserve">‘Derivative’ means a compound that is derived from a similar compound by a chemical reaction. 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(2)</w:t>
      </w:r>
      <w:r w:rsidRPr="007D3482">
        <w:rPr>
          <w:color w:val="000000" w:themeColor="text1"/>
          <w:u w:color="000000" w:themeColor="text1"/>
        </w:rPr>
        <w:tab/>
        <w:t>‘Great bodily injury’ means bodily injury which causes: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(a)</w:t>
      </w:r>
      <w:r w:rsidRPr="007D3482">
        <w:rPr>
          <w:color w:val="000000" w:themeColor="text1"/>
          <w:u w:color="000000" w:themeColor="text1"/>
        </w:rPr>
        <w:tab/>
        <w:t>a substantial risk of death;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(b)</w:t>
      </w:r>
      <w:r w:rsidRPr="007D3482">
        <w:rPr>
          <w:color w:val="000000" w:themeColor="text1"/>
          <w:u w:color="000000" w:themeColor="text1"/>
        </w:rPr>
        <w:tab/>
        <w:t>serious, permanent disfigurement; or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(c)</w:t>
      </w:r>
      <w:r w:rsidRPr="007D3482">
        <w:rPr>
          <w:color w:val="000000" w:themeColor="text1"/>
          <w:u w:color="000000" w:themeColor="text1"/>
        </w:rPr>
        <w:tab/>
        <w:t>protracted loss or impairment of the function of a bodily member or organ.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(3)</w:t>
      </w:r>
      <w:r w:rsidRPr="007D3482">
        <w:rPr>
          <w:color w:val="000000" w:themeColor="text1"/>
          <w:u w:color="000000" w:themeColor="text1"/>
        </w:rPr>
        <w:tab/>
        <w:t>‘Isomer’ means any optical, positional, or geometric isomer.  An isomer of a molecule has the same number o</w:t>
      </w:r>
      <w:r w:rsidR="00D96265">
        <w:rPr>
          <w:color w:val="000000" w:themeColor="text1"/>
          <w:u w:color="000000" w:themeColor="text1"/>
        </w:rPr>
        <w:t>f atoms of each element</w:t>
      </w:r>
      <w:r w:rsidRPr="007D3482">
        <w:rPr>
          <w:color w:val="000000" w:themeColor="text1"/>
          <w:u w:color="000000" w:themeColor="text1"/>
        </w:rPr>
        <w:t xml:space="preserve"> but has a different arrangement of the atoms. It has the same molecula</w:t>
      </w:r>
      <w:r w:rsidR="00D96265">
        <w:rPr>
          <w:color w:val="000000" w:themeColor="text1"/>
          <w:u w:color="000000" w:themeColor="text1"/>
        </w:rPr>
        <w:t>r formula as the other molecule</w:t>
      </w:r>
      <w:r w:rsidRPr="007D3482">
        <w:rPr>
          <w:color w:val="000000" w:themeColor="text1"/>
          <w:u w:color="000000" w:themeColor="text1"/>
        </w:rPr>
        <w:t xml:space="preserve"> but with a different chemical structure.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(4)</w:t>
      </w:r>
      <w:r w:rsidRPr="007D3482">
        <w:rPr>
          <w:color w:val="000000" w:themeColor="text1"/>
          <w:u w:color="000000" w:themeColor="text1"/>
        </w:rPr>
        <w:tab/>
        <w:t>‘Salt’ means any drug chemically made into its salt forms to enhance how the drug dissolves and to boost its absorption into a person’s bloodstream.”</w:t>
      </w:r>
    </w:p>
    <w:p w:rsidR="00BD177D" w:rsidRPr="007D3482" w:rsidRDefault="00BD177D" w:rsidP="00BD1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0215" w:rsidRDefault="00A602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638FC">
        <w:t>3</w:t>
      </w:r>
      <w:r>
        <w:t>.</w:t>
      </w:r>
      <w:r>
        <w:tab/>
        <w:t>This act takes effect upon approval by the Governor.</w:t>
      </w:r>
    </w:p>
    <w:p w:rsidR="00972E9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050EF" w:rsidRDefault="002050EF" w:rsidP="002050EF">
      <w:pPr>
        <w:suppressAutoHyphens/>
      </w:pPr>
    </w:p>
    <w:sectPr w:rsidR="002050EF" w:rsidSect="002050E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0215" w:rsidRDefault="00A60215" w:rsidP="009F0C77">
      <w:r>
        <w:separator/>
      </w:r>
    </w:p>
  </w:endnote>
  <w:endnote w:type="continuationSeparator" w:id="0">
    <w:p w:rsidR="00A60215" w:rsidRDefault="00A602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BFE39E4-EF13-4F8D-A187-FB8327997B74}"/>
    <w:embedBold r:id="rId2" w:fontKey="{5C7DA46A-29D4-4B16-B4DD-016EDD64A44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9C83FA7-88A4-4945-B6FF-31C2DAE6953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C3BB028-7DAA-4E29-8CEC-FE027AA32B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8E8A9E3-FAA8-4B44-8C1C-9DB174DE4F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2E97" w:rsidRPr="002050EF" w:rsidRDefault="002050EF" w:rsidP="002050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0215" w:rsidRDefault="00A60215" w:rsidP="009F0C77">
      <w:r>
        <w:separator/>
      </w:r>
    </w:p>
  </w:footnote>
  <w:footnote w:type="continuationSeparator" w:id="0">
    <w:p w:rsidR="00A60215" w:rsidRDefault="00A602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02AHB19"/>
    <w:docVar w:name="CoverBillType" w:val="b"/>
    <w:docVar w:name="DocPath" w:val="L:\Council\bills\BH\7102AHB19.DOCX"/>
    <w:docVar w:name="dvBillNumber" w:val="3663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A60215"/>
    <w:rsid w:val="00011869"/>
    <w:rsid w:val="00015CD6"/>
    <w:rsid w:val="00042B97"/>
    <w:rsid w:val="00045E65"/>
    <w:rsid w:val="000E0100"/>
    <w:rsid w:val="000E1785"/>
    <w:rsid w:val="000F40FA"/>
    <w:rsid w:val="001035F1"/>
    <w:rsid w:val="0010776B"/>
    <w:rsid w:val="00133E66"/>
    <w:rsid w:val="001435A3"/>
    <w:rsid w:val="00146ED3"/>
    <w:rsid w:val="00147B98"/>
    <w:rsid w:val="00151044"/>
    <w:rsid w:val="001D08F2"/>
    <w:rsid w:val="001D3A58"/>
    <w:rsid w:val="001D525B"/>
    <w:rsid w:val="001D7F4F"/>
    <w:rsid w:val="002050E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638FC"/>
    <w:rsid w:val="007A70AE"/>
    <w:rsid w:val="008362E8"/>
    <w:rsid w:val="0085786E"/>
    <w:rsid w:val="008A1768"/>
    <w:rsid w:val="008A489F"/>
    <w:rsid w:val="008F0F33"/>
    <w:rsid w:val="008F4429"/>
    <w:rsid w:val="0094021A"/>
    <w:rsid w:val="00972E97"/>
    <w:rsid w:val="009B44AF"/>
    <w:rsid w:val="009C6A0B"/>
    <w:rsid w:val="009F0C77"/>
    <w:rsid w:val="009F4DD1"/>
    <w:rsid w:val="00A02543"/>
    <w:rsid w:val="00A41684"/>
    <w:rsid w:val="00A60215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177D"/>
    <w:rsid w:val="00BE3C22"/>
    <w:rsid w:val="00C0345E"/>
    <w:rsid w:val="00C31C95"/>
    <w:rsid w:val="00C3483A"/>
    <w:rsid w:val="00C74E9D"/>
    <w:rsid w:val="00C826DD"/>
    <w:rsid w:val="00C82FD3"/>
    <w:rsid w:val="00C92819"/>
    <w:rsid w:val="00C97957"/>
    <w:rsid w:val="00CC6B7B"/>
    <w:rsid w:val="00CD0985"/>
    <w:rsid w:val="00CD2089"/>
    <w:rsid w:val="00D73A67"/>
    <w:rsid w:val="00D96265"/>
    <w:rsid w:val="00D970A9"/>
    <w:rsid w:val="00DE2E21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B3A6EC-CD74-45AC-9790-1493E9FF9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7B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B9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32E935-0100-4DCE-A69C-D2CD121A7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493B6B87.dotm</Template>
  <TotalTime>0</TotalTime>
  <Pages>3</Pages>
  <Words>753</Words>
  <Characters>3767</Characters>
  <Application>Microsoft Office Word</Application>
  <DocSecurity>0</DocSecurity>
  <Lines>102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3663 Text of Previous Version (Jan. 17, 2019) - South Carolina Legislature Online</dc:title>
  <dc:creator>Bonnie Huth</dc:creator>
  <cp:lastModifiedBy>S Volk</cp:lastModifiedBy>
  <cp:revision>2</cp:revision>
  <cp:lastPrinted>2019-01-17T14:56:00Z</cp:lastPrinted>
  <dcterms:created xsi:type="dcterms:W3CDTF">2019-01-17T15:49:00Z</dcterms:created>
  <dcterms:modified xsi:type="dcterms:W3CDTF">2019-01-17T15:49:00Z</dcterms:modified>
</cp:coreProperties>
</file>