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1686" w:rsidRDefault="00D2168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16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2B3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87F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041D3">
        <w:t>RECOGNIZE AND HONOR CANADA</w:t>
      </w:r>
      <w:r w:rsidR="00C46D19" w:rsidRPr="00C46D19">
        <w:t>’</w:t>
      </w:r>
      <w:r w:rsidR="009041D3">
        <w:t>S JIM SHOCKEY, AN AWARD</w:t>
      </w:r>
      <w:r w:rsidR="00C46D19">
        <w:noBreakHyphen/>
      </w:r>
      <w:r w:rsidR="009041D3">
        <w:t xml:space="preserve">WINNING OUTDOOR TELEVISION CELEBRITY, FOR HIS </w:t>
      </w:r>
      <w:r w:rsidR="00CB2CD0">
        <w:t xml:space="preserve">COMMITTED </w:t>
      </w:r>
      <w:r w:rsidR="009041D3">
        <w:t>FUND</w:t>
      </w:r>
      <w:r w:rsidR="00C46D19">
        <w:noBreakHyphen/>
      </w:r>
      <w:r w:rsidR="009041D3">
        <w:t>RAISING EFFORTS ON BEHALF OF CANADIAN AND AMERICAN SERVICEMEN AND WOMEN.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B2CD0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C5E39">
        <w:t>the South Carolina House of Representatives is pleased to learn of outdoor television celebrity Jim Shockey</w:t>
      </w:r>
      <w:r w:rsidR="00C46D19" w:rsidRPr="00C46D19">
        <w:t>’</w:t>
      </w:r>
      <w:r w:rsidR="001C5E39">
        <w:t>s dedicated labors in support of Canadian and American military personnel; and</w:t>
      </w:r>
    </w:p>
    <w:p w:rsidR="001C5E39" w:rsidRDefault="001C5E3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2108" w:rsidRDefault="001C5E39" w:rsidP="008B2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B2108">
        <w:t>born</w:t>
      </w:r>
      <w:r w:rsidR="00A57CDA">
        <w:t xml:space="preserve"> in</w:t>
      </w:r>
      <w:r w:rsidR="008B2108">
        <w:t xml:space="preserve"> 1957, </w:t>
      </w:r>
      <w:r w:rsidR="008B2108" w:rsidRPr="00740905">
        <w:t>Jim Shockey is a Canadian outdoor writer, professional big</w:t>
      </w:r>
      <w:r w:rsidR="00C46D19">
        <w:noBreakHyphen/>
      </w:r>
      <w:r w:rsidR="008B2108" w:rsidRPr="00740905">
        <w:t>game outfitter and television producer</w:t>
      </w:r>
      <w:r w:rsidR="008B2108">
        <w:t>,</w:t>
      </w:r>
      <w:r w:rsidR="008B2108" w:rsidRPr="00740905">
        <w:t xml:space="preserve"> and host for many hunting shows. </w:t>
      </w:r>
      <w:r w:rsidR="008B2108">
        <w:t>He</w:t>
      </w:r>
      <w:r w:rsidR="008B2108" w:rsidRPr="00740905">
        <w:t xml:space="preserve"> is the producer and host of </w:t>
      </w:r>
      <w:r w:rsidR="008B2108" w:rsidRPr="00E1269E">
        <w:rPr>
          <w:i/>
        </w:rPr>
        <w:t>Jim Shockey</w:t>
      </w:r>
      <w:r w:rsidR="00C46D19" w:rsidRPr="00C46D19">
        <w:t>’</w:t>
      </w:r>
      <w:r w:rsidR="008B2108" w:rsidRPr="00E1269E">
        <w:rPr>
          <w:i/>
        </w:rPr>
        <w:t xml:space="preserve">s Hunting Adventures </w:t>
      </w:r>
      <w:r w:rsidR="008B2108" w:rsidRPr="00740905">
        <w:t xml:space="preserve">and </w:t>
      </w:r>
      <w:r w:rsidR="008B2108" w:rsidRPr="00E1269E">
        <w:rPr>
          <w:i/>
        </w:rPr>
        <w:t>Jim Shockey</w:t>
      </w:r>
      <w:r w:rsidR="00C46D19" w:rsidRPr="00C46D19">
        <w:t>’</w:t>
      </w:r>
      <w:r w:rsidR="008B2108" w:rsidRPr="00E1269E">
        <w:rPr>
          <w:i/>
        </w:rPr>
        <w:t>s Uncharted</w:t>
      </w:r>
      <w:r w:rsidR="008B2108" w:rsidRPr="00740905">
        <w:t xml:space="preserve"> on </w:t>
      </w:r>
      <w:r w:rsidR="00C46D19">
        <w:t xml:space="preserve">the </w:t>
      </w:r>
      <w:r w:rsidR="008B2108">
        <w:t xml:space="preserve">Outdoor Channel </w:t>
      </w:r>
      <w:r w:rsidR="008B2108" w:rsidRPr="00740905">
        <w:t xml:space="preserve">and </w:t>
      </w:r>
      <w:r w:rsidR="008B2108" w:rsidRPr="00E1269E">
        <w:rPr>
          <w:i/>
        </w:rPr>
        <w:t>Jim Shockey</w:t>
      </w:r>
      <w:r w:rsidR="00C46D19" w:rsidRPr="00C46D19">
        <w:t>’</w:t>
      </w:r>
      <w:r w:rsidR="008B2108" w:rsidRPr="00E1269E">
        <w:rPr>
          <w:i/>
        </w:rPr>
        <w:t xml:space="preserve">s The Professionals </w:t>
      </w:r>
      <w:r w:rsidR="008B2108" w:rsidRPr="00740905">
        <w:t xml:space="preserve">on </w:t>
      </w:r>
      <w:r w:rsidR="00C46D19">
        <w:t xml:space="preserve">the </w:t>
      </w:r>
      <w:r w:rsidR="008B2108" w:rsidRPr="00740905">
        <w:t xml:space="preserve">Outdoor Channel and </w:t>
      </w:r>
      <w:r w:rsidR="00C46D19">
        <w:t xml:space="preserve">the </w:t>
      </w:r>
      <w:r w:rsidR="008B2108" w:rsidRPr="00740905">
        <w:t>Sportsman Channel</w:t>
      </w:r>
      <w:r w:rsidR="008B2108">
        <w:t>; and</w:t>
      </w:r>
    </w:p>
    <w:p w:rsidR="008B2108" w:rsidRDefault="008B2108" w:rsidP="008B2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2108" w:rsidRDefault="008B2108" w:rsidP="008B2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further, h</w:t>
      </w:r>
      <w:r w:rsidRPr="00740905">
        <w:t xml:space="preserve">e is an active member of the Canadian Armed Forces, serving the rank </w:t>
      </w:r>
      <w:r>
        <w:t>h</w:t>
      </w:r>
      <w:r w:rsidRPr="00740905">
        <w:t xml:space="preserve">onorary </w:t>
      </w:r>
      <w:r>
        <w:t>l</w:t>
      </w:r>
      <w:r w:rsidRPr="00740905">
        <w:t>ieutenant</w:t>
      </w:r>
      <w:r w:rsidR="00C46D19">
        <w:noBreakHyphen/>
      </w:r>
      <w:r>
        <w:t>c</w:t>
      </w:r>
      <w:r w:rsidRPr="00740905">
        <w:t>olonel of the 4th Canadian Ranger Patrol Group.</w:t>
      </w:r>
      <w:r>
        <w:t xml:space="preserve"> </w:t>
      </w:r>
      <w:r w:rsidRPr="00740905">
        <w:t xml:space="preserve">His hunting adventures have spanned six continents and </w:t>
      </w:r>
      <w:r>
        <w:t>fifty</w:t>
      </w:r>
      <w:r w:rsidRPr="00740905">
        <w:t xml:space="preserve"> countries, and he has taken over </w:t>
      </w:r>
      <w:r>
        <w:t>three hundred sixty</w:t>
      </w:r>
      <w:r w:rsidR="00C46D19">
        <w:noBreakHyphen/>
      </w:r>
      <w:r>
        <w:t>seven</w:t>
      </w:r>
      <w:r w:rsidRPr="00740905">
        <w:t xml:space="preserve"> big</w:t>
      </w:r>
      <w:r w:rsidR="00C46D19">
        <w:noBreakHyphen/>
      </w:r>
      <w:r w:rsidRPr="00740905">
        <w:t xml:space="preserve">game species. </w:t>
      </w:r>
      <w:r w:rsidR="00952170">
        <w:t xml:space="preserve">Jim </w:t>
      </w:r>
      <w:r w:rsidRPr="00740905">
        <w:t xml:space="preserve">Shockey has been called by </w:t>
      </w:r>
      <w:r w:rsidRPr="00441F17">
        <w:rPr>
          <w:i/>
        </w:rPr>
        <w:t>Outdoor Life</w:t>
      </w:r>
      <w:r w:rsidRPr="00740905">
        <w:t xml:space="preserve"> magazine “the most accomplished big</w:t>
      </w:r>
      <w:r w:rsidR="00C46D19">
        <w:noBreakHyphen/>
      </w:r>
      <w:r w:rsidRPr="00740905">
        <w:t>game hunter of the modern era, having taken arguably the most free</w:t>
      </w:r>
      <w:r w:rsidR="00C46D19">
        <w:noBreakHyphen/>
      </w:r>
      <w:r w:rsidRPr="00740905">
        <w:t>range big</w:t>
      </w:r>
      <w:r w:rsidR="00C46D19">
        <w:noBreakHyphen/>
      </w:r>
      <w:r w:rsidRPr="00740905">
        <w:t xml:space="preserve">game species </w:t>
      </w:r>
      <w:r w:rsidR="0058387A">
        <w:t>[of]</w:t>
      </w:r>
      <w:r w:rsidRPr="00740905">
        <w:t xml:space="preserve"> any living hunter.” The</w:t>
      </w:r>
      <w:r w:rsidR="003C10A3">
        <w:t xml:space="preserve"> magazine al</w:t>
      </w:r>
      <w:r w:rsidRPr="00740905">
        <w:t>so noted that he is “the most influential celebrity in big</w:t>
      </w:r>
      <w:r w:rsidR="00C46D19">
        <w:noBreakHyphen/>
      </w:r>
      <w:r w:rsidRPr="00740905">
        <w:t>game hunting”</w:t>
      </w:r>
      <w:r>
        <w:t>; and</w:t>
      </w:r>
    </w:p>
    <w:p w:rsidR="008B2108" w:rsidRDefault="008B2108" w:rsidP="008B2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01B4C" w:rsidRDefault="008B2108" w:rsidP="00701B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01B4C">
        <w:t>on December 2</w:t>
      </w:r>
      <w:r w:rsidR="00C46D19">
        <w:noBreakHyphen/>
      </w:r>
      <w:r w:rsidR="00701B4C">
        <w:t>3, 2018, many fans of Jim Shockey j</w:t>
      </w:r>
      <w:r w:rsidR="00701B4C" w:rsidRPr="00740905">
        <w:t>oin</w:t>
      </w:r>
      <w:r w:rsidR="00701B4C">
        <w:t>ed</w:t>
      </w:r>
      <w:r w:rsidR="00701B4C" w:rsidRPr="00740905">
        <w:t xml:space="preserve"> </w:t>
      </w:r>
      <w:r w:rsidR="00701B4C">
        <w:t>him for</w:t>
      </w:r>
      <w:r w:rsidR="00701B4C" w:rsidRPr="00740905">
        <w:t xml:space="preserve"> </w:t>
      </w:r>
      <w:r w:rsidR="008B62D4">
        <w:t>t</w:t>
      </w:r>
      <w:r w:rsidR="00293201">
        <w:t xml:space="preserve">he </w:t>
      </w:r>
      <w:r w:rsidR="00293201" w:rsidRPr="00740905">
        <w:t>Jim Shockey Classic: Military Tribute Golf Tournament</w:t>
      </w:r>
      <w:r w:rsidR="00293201">
        <w:t>, held a</w:t>
      </w:r>
      <w:r w:rsidR="00701B4C">
        <w:t xml:space="preserve">t </w:t>
      </w:r>
      <w:r w:rsidR="00701B4C" w:rsidRPr="00740905">
        <w:t>Grande Dunes Members Golf Course</w:t>
      </w:r>
      <w:r w:rsidR="00701B4C">
        <w:t xml:space="preserve"> in </w:t>
      </w:r>
      <w:r w:rsidR="00701B4C" w:rsidRPr="00740905">
        <w:t>Myrtle Beach</w:t>
      </w:r>
      <w:r w:rsidR="00F70E93">
        <w:t xml:space="preserve">. </w:t>
      </w:r>
      <w:r w:rsidR="00701B4C">
        <w:t>Th</w:t>
      </w:r>
      <w:r w:rsidR="00293201">
        <w:t xml:space="preserve">is tournament, </w:t>
      </w:r>
      <w:r w:rsidR="00E16ED6">
        <w:t>like other Jim Shockey events,</w:t>
      </w:r>
      <w:r w:rsidR="00A9710C">
        <w:t xml:space="preserve"> raised funds to </w:t>
      </w:r>
      <w:r w:rsidR="00701B4C">
        <w:t>h</w:t>
      </w:r>
      <w:r w:rsidR="00701B4C" w:rsidRPr="00740905">
        <w:t xml:space="preserve">elp send servicemen and women on </w:t>
      </w:r>
      <w:r w:rsidR="00293201">
        <w:t>exciting</w:t>
      </w:r>
      <w:r w:rsidR="00B768DF">
        <w:t xml:space="preserve"> hunts</w:t>
      </w:r>
      <w:r w:rsidR="00701B4C">
        <w:t xml:space="preserve">. </w:t>
      </w:r>
      <w:r w:rsidR="00701B4C" w:rsidRPr="00740905">
        <w:t xml:space="preserve">Jim decided several years </w:t>
      </w:r>
      <w:r w:rsidR="00701B4C" w:rsidRPr="00740905">
        <w:lastRenderedPageBreak/>
        <w:t xml:space="preserve">ago to focus his efforts on honoring </w:t>
      </w:r>
      <w:r w:rsidR="00701B4C">
        <w:t>American</w:t>
      </w:r>
      <w:r w:rsidR="00701B4C" w:rsidRPr="00740905">
        <w:t xml:space="preserve"> and Canadian military personnel</w:t>
      </w:r>
      <w:r w:rsidR="00D63CB2">
        <w:t>,</w:t>
      </w:r>
      <w:r w:rsidR="00701B4C" w:rsidRPr="00740905">
        <w:t xml:space="preserve"> who help protect </w:t>
      </w:r>
      <w:r w:rsidR="00701B4C">
        <w:t>these</w:t>
      </w:r>
      <w:r w:rsidR="00701B4C" w:rsidRPr="00740905">
        <w:t xml:space="preserve"> great </w:t>
      </w:r>
      <w:r w:rsidR="00701B4C">
        <w:t xml:space="preserve">neighboring </w:t>
      </w:r>
      <w:r w:rsidR="00701B4C" w:rsidRPr="00740905">
        <w:t xml:space="preserve">countries. </w:t>
      </w:r>
      <w:r w:rsidR="00701B4C">
        <w:t>He and his organization accomplish</w:t>
      </w:r>
      <w:r w:rsidR="00701B4C" w:rsidRPr="00740905">
        <w:t xml:space="preserve"> this by doing what </w:t>
      </w:r>
      <w:r w:rsidR="00701B4C">
        <w:t>they</w:t>
      </w:r>
      <w:r w:rsidR="00701B4C" w:rsidRPr="00740905">
        <w:t xml:space="preserve"> do best</w:t>
      </w:r>
      <w:r w:rsidR="00701B4C">
        <w:t>: They</w:t>
      </w:r>
      <w:r w:rsidR="00701B4C" w:rsidRPr="00740905">
        <w:t xml:space="preserve"> take veterans on all</w:t>
      </w:r>
      <w:r w:rsidR="00C46D19">
        <w:noBreakHyphen/>
      </w:r>
      <w:r w:rsidR="00701B4C" w:rsidRPr="00740905">
        <w:t>expense</w:t>
      </w:r>
      <w:r w:rsidR="00C46D19">
        <w:noBreakHyphen/>
      </w:r>
      <w:r w:rsidR="00701B4C" w:rsidRPr="00740905">
        <w:t>paid trips to world</w:t>
      </w:r>
      <w:r w:rsidR="00C46D19">
        <w:noBreakHyphen/>
      </w:r>
      <w:r w:rsidR="00701B4C" w:rsidRPr="00740905">
        <w:t xml:space="preserve">class destinations. </w:t>
      </w:r>
      <w:r w:rsidR="00701B4C">
        <w:t>They</w:t>
      </w:r>
      <w:r w:rsidR="00701B4C" w:rsidRPr="00740905">
        <w:t xml:space="preserve"> have partnered </w:t>
      </w:r>
      <w:r w:rsidR="00701B4C">
        <w:t>w</w:t>
      </w:r>
      <w:r w:rsidR="00701B4C" w:rsidRPr="00740905">
        <w:t>ith the charity Freedom Hunters to help find the best candidates and send them on these once</w:t>
      </w:r>
      <w:r w:rsidR="00C46D19">
        <w:noBreakHyphen/>
      </w:r>
      <w:r w:rsidR="00701B4C" w:rsidRPr="00740905">
        <w:t>in</w:t>
      </w:r>
      <w:r w:rsidR="00C46D19">
        <w:noBreakHyphen/>
      </w:r>
      <w:r w:rsidR="00701B4C" w:rsidRPr="00740905">
        <w:t>a</w:t>
      </w:r>
      <w:r w:rsidR="00C46D19">
        <w:noBreakHyphen/>
      </w:r>
      <w:r w:rsidR="00701B4C" w:rsidRPr="00740905">
        <w:t>lifetime hunts</w:t>
      </w:r>
      <w:r w:rsidR="00701B4C">
        <w:t>; and</w:t>
      </w:r>
    </w:p>
    <w:p w:rsidR="008B2108" w:rsidRPr="00740905" w:rsidRDefault="008B2108" w:rsidP="008B21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72B31" w:rsidRDefault="00647D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</w:t>
      </w:r>
      <w:r w:rsidR="00273B29">
        <w:t>his</w:t>
      </w:r>
      <w:r>
        <w:t xml:space="preserve"> </w:t>
      </w:r>
      <w:r w:rsidR="00B768DF">
        <w:t xml:space="preserve">devoted </w:t>
      </w:r>
      <w:r w:rsidR="00273B29">
        <w:t>work to honor our two countries</w:t>
      </w:r>
      <w:r w:rsidR="00C46D19" w:rsidRPr="00C46D19">
        <w:t>’</w:t>
      </w:r>
      <w:r w:rsidR="00273B29">
        <w:t xml:space="preserve"> military personnel, the House takes great pleasure in saluting Jim Shockey and in wishing him much success and fulfillment in all his future endeavors. </w:t>
      </w:r>
      <w:r w:rsidR="00672B31">
        <w:t>Now, therefore,</w:t>
      </w:r>
    </w:p>
    <w:p w:rsidR="00672B31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B31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72B31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270" w:rsidRDefault="00672B31" w:rsidP="009462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87F74">
        <w:t xml:space="preserve"> </w:t>
      </w:r>
      <w:r w:rsidR="00587F74">
        <w:rPr>
          <w:color w:val="000000" w:themeColor="text1"/>
        </w:rPr>
        <w:t>the members of the South Carolina House of Representatives, by this resolution,</w:t>
      </w:r>
      <w:r w:rsidR="00946270">
        <w:rPr>
          <w:color w:val="000000" w:themeColor="text1"/>
        </w:rPr>
        <w:t xml:space="preserve"> </w:t>
      </w:r>
      <w:r w:rsidR="00946270">
        <w:t>recognize and honor Canada</w:t>
      </w:r>
      <w:r w:rsidR="00C46D19" w:rsidRPr="00C46D19">
        <w:t>’</w:t>
      </w:r>
      <w:r w:rsidR="00946270">
        <w:t>s Jim Shockey, an award</w:t>
      </w:r>
      <w:r w:rsidR="00C46D19">
        <w:noBreakHyphen/>
      </w:r>
      <w:r w:rsidR="00946270">
        <w:t>winning outdoor television celebrity, for his committed fund</w:t>
      </w:r>
      <w:r w:rsidR="00C46D19">
        <w:noBreakHyphen/>
      </w:r>
      <w:r w:rsidR="00946270">
        <w:t>raising efforts on behalf of Canadian and American servicemen and women.</w:t>
      </w:r>
    </w:p>
    <w:p w:rsidR="00672B31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2B31" w:rsidRDefault="00672B3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46270">
        <w:t xml:space="preserve"> Jim Shockey.</w:t>
      </w:r>
    </w:p>
    <w:p w:rsidR="006B7607" w:rsidRDefault="00C46D1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1686" w:rsidRDefault="00D21686" w:rsidP="00D21686">
      <w:pPr>
        <w:suppressAutoHyphens/>
      </w:pPr>
    </w:p>
    <w:sectPr w:rsidR="00D21686" w:rsidSect="00D2168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2B31" w:rsidRDefault="00672B31" w:rsidP="009F0C77">
      <w:r>
        <w:separator/>
      </w:r>
    </w:p>
  </w:endnote>
  <w:endnote w:type="continuationSeparator" w:id="0">
    <w:p w:rsidR="00672B31" w:rsidRDefault="00672B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41E9C49-64CC-466F-8CD9-0B46BE232C5D}"/>
    <w:embedBold r:id="rId2" w:fontKey="{4183386E-5FA9-4F4F-A291-0E4D9D036E85}"/>
    <w:embedItalic r:id="rId3" w:fontKey="{F46EA696-0E2D-4A93-8D53-317ACE938AC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B66F749-EDA9-4205-AB39-1556C54A00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E4D0FB5C-B22D-4878-80F0-643A81537A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12E0E51-E46C-4415-9472-4E1DEC04AEA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607" w:rsidRPr="00D21686" w:rsidRDefault="00D21686" w:rsidP="00D2168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2B31" w:rsidRDefault="00672B31" w:rsidP="009F0C77">
      <w:r>
        <w:separator/>
      </w:r>
    </w:p>
  </w:footnote>
  <w:footnote w:type="continuationSeparator" w:id="0">
    <w:p w:rsidR="00672B31" w:rsidRDefault="00672B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30SA19"/>
    <w:docVar w:name="CoverBillType" w:val="r"/>
    <w:docVar w:name="DocPath" w:val="L:\Council\bills\RM\1030SA19.DOCX"/>
    <w:docVar w:name="dvBillNumber" w:val="36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72B31"/>
    <w:rsid w:val="00011869"/>
    <w:rsid w:val="00015CD6"/>
    <w:rsid w:val="00052DC3"/>
    <w:rsid w:val="000E0100"/>
    <w:rsid w:val="000E1785"/>
    <w:rsid w:val="000F40FA"/>
    <w:rsid w:val="001035F1"/>
    <w:rsid w:val="0010776B"/>
    <w:rsid w:val="00133E66"/>
    <w:rsid w:val="001343AC"/>
    <w:rsid w:val="001425FC"/>
    <w:rsid w:val="001435A3"/>
    <w:rsid w:val="00146ED3"/>
    <w:rsid w:val="00151044"/>
    <w:rsid w:val="001C5E39"/>
    <w:rsid w:val="001D08F2"/>
    <w:rsid w:val="001D3A58"/>
    <w:rsid w:val="001D525B"/>
    <w:rsid w:val="001D7F4F"/>
    <w:rsid w:val="00205238"/>
    <w:rsid w:val="00230D49"/>
    <w:rsid w:val="002321B6"/>
    <w:rsid w:val="00250967"/>
    <w:rsid w:val="002543C8"/>
    <w:rsid w:val="0025541D"/>
    <w:rsid w:val="00273B29"/>
    <w:rsid w:val="00284AAE"/>
    <w:rsid w:val="00293201"/>
    <w:rsid w:val="002E5912"/>
    <w:rsid w:val="00301B21"/>
    <w:rsid w:val="00325348"/>
    <w:rsid w:val="0032732C"/>
    <w:rsid w:val="00336AD0"/>
    <w:rsid w:val="0037079A"/>
    <w:rsid w:val="003C10A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32324"/>
    <w:rsid w:val="00545593"/>
    <w:rsid w:val="00556EBF"/>
    <w:rsid w:val="00577C6C"/>
    <w:rsid w:val="0058387A"/>
    <w:rsid w:val="00587F74"/>
    <w:rsid w:val="005A62FE"/>
    <w:rsid w:val="005C2FE2"/>
    <w:rsid w:val="005E2BC9"/>
    <w:rsid w:val="00605102"/>
    <w:rsid w:val="006215AA"/>
    <w:rsid w:val="00647632"/>
    <w:rsid w:val="00647DFC"/>
    <w:rsid w:val="00672B31"/>
    <w:rsid w:val="006913C9"/>
    <w:rsid w:val="006928D0"/>
    <w:rsid w:val="0069470D"/>
    <w:rsid w:val="006B7607"/>
    <w:rsid w:val="006D58AA"/>
    <w:rsid w:val="00701B4C"/>
    <w:rsid w:val="00734F00"/>
    <w:rsid w:val="007A70AE"/>
    <w:rsid w:val="008362E8"/>
    <w:rsid w:val="0085786E"/>
    <w:rsid w:val="008A1768"/>
    <w:rsid w:val="008A489F"/>
    <w:rsid w:val="008B2108"/>
    <w:rsid w:val="008B62D4"/>
    <w:rsid w:val="008F0F33"/>
    <w:rsid w:val="008F4429"/>
    <w:rsid w:val="009041D3"/>
    <w:rsid w:val="0094021A"/>
    <w:rsid w:val="00946270"/>
    <w:rsid w:val="00952170"/>
    <w:rsid w:val="009707D5"/>
    <w:rsid w:val="009B44AF"/>
    <w:rsid w:val="009C6A0B"/>
    <w:rsid w:val="009F0C77"/>
    <w:rsid w:val="009F4DD1"/>
    <w:rsid w:val="00A00D36"/>
    <w:rsid w:val="00A02543"/>
    <w:rsid w:val="00A41684"/>
    <w:rsid w:val="00A57CDA"/>
    <w:rsid w:val="00A627B8"/>
    <w:rsid w:val="00A64E80"/>
    <w:rsid w:val="00A72BCD"/>
    <w:rsid w:val="00A741D9"/>
    <w:rsid w:val="00A833AB"/>
    <w:rsid w:val="00A9710C"/>
    <w:rsid w:val="00A9741D"/>
    <w:rsid w:val="00AC34A2"/>
    <w:rsid w:val="00AD1C9A"/>
    <w:rsid w:val="00AD4B17"/>
    <w:rsid w:val="00B412D4"/>
    <w:rsid w:val="00B768DF"/>
    <w:rsid w:val="00BE3C22"/>
    <w:rsid w:val="00BF0773"/>
    <w:rsid w:val="00C0345E"/>
    <w:rsid w:val="00C31C95"/>
    <w:rsid w:val="00C3483A"/>
    <w:rsid w:val="00C46D19"/>
    <w:rsid w:val="00C74E9D"/>
    <w:rsid w:val="00C7576D"/>
    <w:rsid w:val="00C826DD"/>
    <w:rsid w:val="00C82FD3"/>
    <w:rsid w:val="00C92819"/>
    <w:rsid w:val="00CB2CC7"/>
    <w:rsid w:val="00CB2CD0"/>
    <w:rsid w:val="00CC6B7B"/>
    <w:rsid w:val="00CD2089"/>
    <w:rsid w:val="00CE256B"/>
    <w:rsid w:val="00D21686"/>
    <w:rsid w:val="00D63CB2"/>
    <w:rsid w:val="00D73A67"/>
    <w:rsid w:val="00D970A9"/>
    <w:rsid w:val="00DF3845"/>
    <w:rsid w:val="00E16ED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0E93"/>
    <w:rsid w:val="00F728AA"/>
    <w:rsid w:val="00F840F0"/>
    <w:rsid w:val="00F87FB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1CDBC1-2417-4CBB-B74E-F1C7735B6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2C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CC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700A1C-3AC1-42F2-8F91-EC9F91552F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BE50899F.dotm</Template>
  <TotalTime>0</TotalTime>
  <Pages>2</Pages>
  <Words>417</Words>
  <Characters>2318</Characters>
  <Application>Microsoft Office Word</Application>
  <DocSecurity>0</DocSecurity>
  <Lines>66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3666 Text of Previous Version (Jan. 22, 2019) - South Carolina Legislature Online</dc:title>
  <dc:creator>Rosanne McDowell</dc:creator>
  <cp:lastModifiedBy>S Volk</cp:lastModifiedBy>
  <cp:revision>2</cp:revision>
  <cp:lastPrinted>2018-12-21T14:33:00Z</cp:lastPrinted>
  <dcterms:created xsi:type="dcterms:W3CDTF">2019-01-22T17:51:00Z</dcterms:created>
  <dcterms:modified xsi:type="dcterms:W3CDTF">2019-01-22T17:51:00Z</dcterms:modified>
</cp:coreProperties>
</file>