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B6F" w:rsidRDefault="007B6B6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6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6263EF">
        <w:noBreakHyphen/>
      </w:r>
      <w:r>
        <w:t>21</w:t>
      </w:r>
      <w:r w:rsidR="006263EF">
        <w:noBreakHyphen/>
      </w:r>
      <w:r>
        <w:t>925 SO AS TO PROVIDE THAT A LIMITED PARDON MAY BE GRANTED TO A PERSON WHO HAS BEEN CONVICTED OF A FELONY OFFENSE</w:t>
      </w:r>
      <w:r w:rsidR="009F7C59">
        <w:t>,</w:t>
      </w:r>
      <w:r>
        <w:t xml:space="preserve"> </w:t>
      </w:r>
      <w:r w:rsidR="009F7C59">
        <w:t xml:space="preserve">THAT IS NOT CONSIDERED A “CRIME OF VIOLENCE”, </w:t>
      </w:r>
      <w:r>
        <w:t xml:space="preserve">THAT WOULD ALLOW HIM TO </w:t>
      </w:r>
      <w:r w:rsidR="009F7C59">
        <w:t>POSSESS</w:t>
      </w:r>
      <w:r>
        <w:t xml:space="preserve"> A FIREARM</w:t>
      </w:r>
      <w:r w:rsidR="006263EF">
        <w:t xml:space="preserve"> FOR THE PURPOSE OF HUNTING ONLY</w:t>
      </w:r>
      <w:r w:rsidR="009F7C59">
        <w:t>, AND TO PROVIDE AN APPLICATION FEE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89" w:rsidRDefault="00255618"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4E89">
        <w:t>Article 11, Chapter 21, Title 24 of the 1976 Code is amended by adding:</w:t>
      </w:r>
    </w:p>
    <w:p w:rsidR="00504E89" w:rsidRDefault="00504E8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59" w:rsidRDefault="00504E8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6263EF">
        <w:noBreakHyphen/>
      </w:r>
      <w:r>
        <w:t>21</w:t>
      </w:r>
      <w:r w:rsidR="006263EF">
        <w:noBreakHyphen/>
      </w:r>
      <w:r>
        <w:t>925.</w:t>
      </w:r>
      <w:r>
        <w:tab/>
      </w:r>
      <w:r w:rsidR="009F7C59">
        <w:t>(A)</w:t>
      </w:r>
      <w:r w:rsidR="009F7C59">
        <w:tab/>
      </w:r>
      <w:r>
        <w:t>Notwithstanding another provision of law, a person who has been convicted of a felony offense</w:t>
      </w:r>
      <w:r w:rsidR="009F7C59">
        <w:t>,</w:t>
      </w:r>
      <w:r>
        <w:t xml:space="preserve"> </w:t>
      </w:r>
      <w:r w:rsidR="009F7C59">
        <w:t>not described in Section 16</w:t>
      </w:r>
      <w:r w:rsidR="006263EF">
        <w:noBreakHyphen/>
      </w:r>
      <w:r w:rsidR="009F7C59">
        <w:t>23</w:t>
      </w:r>
      <w:r w:rsidR="006263EF">
        <w:noBreakHyphen/>
      </w:r>
      <w:r w:rsidR="009F7C59">
        <w:t>10(3) and who has complete</w:t>
      </w:r>
      <w:r w:rsidR="00751027">
        <w:t>d</w:t>
      </w:r>
      <w:r w:rsidR="009F7C59">
        <w:t xml:space="preserve"> his sentence, </w:t>
      </w:r>
      <w:r>
        <w:t xml:space="preserve">may make application to the board for a limited pardon that would allow </w:t>
      </w:r>
      <w:r w:rsidR="009F7C59">
        <w:t>him</w:t>
      </w:r>
      <w:r>
        <w:t xml:space="preserve"> to </w:t>
      </w:r>
      <w:r w:rsidR="009F7C59">
        <w:t>possess</w:t>
      </w:r>
      <w:r>
        <w:t xml:space="preserve"> a firearm</w:t>
      </w:r>
      <w:r w:rsidR="006263EF">
        <w:t xml:space="preserve"> </w:t>
      </w:r>
      <w:r w:rsidR="006263EF" w:rsidRPr="00D01305">
        <w:t>for the purpose of hunting only</w:t>
      </w:r>
      <w:r>
        <w:t>.</w:t>
      </w:r>
    </w:p>
    <w:p w:rsidR="00255618" w:rsidRDefault="009F7C5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fee is two hundred dollars. One hundred dollars of the fee must be retained by the Department of Probation, Parole and Pardon Services and the remaining one hundred dollars must be distributed to the State Law Enforcement Division.</w:t>
      </w:r>
      <w:r w:rsidR="00504E89">
        <w:t>”</w:t>
      </w: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E89">
        <w:t>2</w:t>
      </w:r>
      <w:r>
        <w:t>.</w:t>
      </w:r>
      <w:r>
        <w:tab/>
        <w:t>This act takes effect upon approval by the Governor.</w:t>
      </w:r>
    </w:p>
    <w:p w:rsidR="00FA10C1" w:rsidRDefault="006263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B6F" w:rsidRDefault="007B6B6F" w:rsidP="007B6B6F">
      <w:pPr>
        <w:suppressAutoHyphens/>
      </w:pPr>
    </w:p>
    <w:sectPr w:rsidR="007B6B6F" w:rsidSect="007B6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618" w:rsidRDefault="00255618" w:rsidP="009F0C77">
      <w:r>
        <w:separator/>
      </w:r>
    </w:p>
  </w:endnote>
  <w:endnote w:type="continuationSeparator" w:id="0">
    <w:p w:rsidR="00255618" w:rsidRDefault="00255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7BC39A-358F-4C3D-9A22-BD6F3150E4D5}"/>
    <w:embedBold r:id="rId2" w:fontKey="{02F981FF-B9A8-4420-B60A-83B989501500}"/>
  </w:font>
  <w:font w:name="Calibri">
    <w:panose1 w:val="020F0502020204030204"/>
    <w:charset w:val="00"/>
    <w:family w:val="swiss"/>
    <w:pitch w:val="variable"/>
    <w:sig w:usb0="E00002FF" w:usb1="4000ACFF" w:usb2="00000001" w:usb3="00000000" w:csb0="0000019F" w:csb1="00000000"/>
    <w:embedRegular r:id="rId3" w:fontKey="{7B72045A-4065-4EDD-A2B7-FCF50613FDAE}"/>
  </w:font>
  <w:font w:name="Segoe UI">
    <w:panose1 w:val="020B0502040204020203"/>
    <w:charset w:val="00"/>
    <w:family w:val="swiss"/>
    <w:pitch w:val="variable"/>
    <w:sig w:usb0="E10022FF" w:usb1="C000E47F" w:usb2="00000029" w:usb3="00000000" w:csb0="000001DF" w:csb1="00000000"/>
    <w:embedRegular r:id="rId4" w:fontKey="{03C67E0A-77D1-454A-B666-CE355D6D2A3A}"/>
  </w:font>
  <w:font w:name="Cambria">
    <w:panose1 w:val="02040503050406030204"/>
    <w:charset w:val="00"/>
    <w:family w:val="roman"/>
    <w:pitch w:val="variable"/>
    <w:sig w:usb0="E00002FF" w:usb1="400004FF" w:usb2="00000000" w:usb3="00000000" w:csb0="0000019F" w:csb1="00000000"/>
    <w:embedRegular r:id="rId5" w:fontKey="{95048B6A-9C83-4B40-A76A-8D43513E5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0C1" w:rsidRPr="007B6B6F" w:rsidRDefault="007B6B6F" w:rsidP="007B6B6F">
    <w:pPr>
      <w:pStyle w:val="Footer"/>
      <w:tabs>
        <w:tab w:val="clear" w:pos="4680"/>
        <w:tab w:val="clear" w:pos="9360"/>
        <w:tab w:val="center" w:pos="2995"/>
      </w:tabs>
      <w:spacing w:before="120"/>
    </w:pPr>
    <w:r>
      <w:t>[3693]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618" w:rsidRDefault="00255618" w:rsidP="009F0C77">
      <w:r>
        <w:separator/>
      </w:r>
    </w:p>
  </w:footnote>
  <w:footnote w:type="continuationSeparator" w:id="0">
    <w:p w:rsidR="00255618" w:rsidRDefault="00255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6CM19"/>
    <w:docVar w:name="CoverBillType" w:val="b"/>
    <w:docVar w:name="DocPath" w:val="L:\Council\bills\CC\15416CM19.DOCX"/>
    <w:docVar w:name="dvBillNumber" w:val="3693"/>
    <w:docVar w:name="dvBillNumberPrefix" w:val="H. "/>
    <w:docVar w:name="dvOriginalBody" w:val="House"/>
    <w:docVar w:name="dvSteno" w:val="CC"/>
    <w:docVar w:name="NameofBody" w:val="h"/>
    <w:docVar w:name="vGroup2" w:val="Council"/>
  </w:docVars>
  <w:rsids>
    <w:rsidRoot w:val="002556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618"/>
    <w:rsid w:val="00284AAE"/>
    <w:rsid w:val="002C77C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E89"/>
    <w:rsid w:val="005273C6"/>
    <w:rsid w:val="00530A69"/>
    <w:rsid w:val="00545593"/>
    <w:rsid w:val="00556EBF"/>
    <w:rsid w:val="00577C6C"/>
    <w:rsid w:val="005A62FE"/>
    <w:rsid w:val="005C2FE2"/>
    <w:rsid w:val="005E2BC9"/>
    <w:rsid w:val="005F0DB0"/>
    <w:rsid w:val="00605102"/>
    <w:rsid w:val="006215AA"/>
    <w:rsid w:val="006263EF"/>
    <w:rsid w:val="006913C9"/>
    <w:rsid w:val="0069470D"/>
    <w:rsid w:val="006D58AA"/>
    <w:rsid w:val="00734F00"/>
    <w:rsid w:val="00751027"/>
    <w:rsid w:val="007A70AE"/>
    <w:rsid w:val="007B6B6F"/>
    <w:rsid w:val="00803830"/>
    <w:rsid w:val="008362E8"/>
    <w:rsid w:val="0085786E"/>
    <w:rsid w:val="008A1768"/>
    <w:rsid w:val="008A489F"/>
    <w:rsid w:val="008F0F33"/>
    <w:rsid w:val="008F4429"/>
    <w:rsid w:val="00910B5A"/>
    <w:rsid w:val="0094021A"/>
    <w:rsid w:val="009B44AF"/>
    <w:rsid w:val="009C6A0B"/>
    <w:rsid w:val="009F0C77"/>
    <w:rsid w:val="009F4DD1"/>
    <w:rsid w:val="009F7C59"/>
    <w:rsid w:val="00A02543"/>
    <w:rsid w:val="00A41684"/>
    <w:rsid w:val="00A64E80"/>
    <w:rsid w:val="00A67EB2"/>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30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0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32045-6770-44B9-BC4D-B8101D66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E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96923-EBC0-4BC4-9219-B7C387FC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202</Words>
  <Characters>954</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3693 Text of Previous Version (Jan. 22, 2019) - South Carolina Legislature Online</dc:title>
  <dc:creator>Chris Charlton</dc:creator>
  <cp:lastModifiedBy>S Volk</cp:lastModifiedBy>
  <cp:revision>2</cp:revision>
  <cp:lastPrinted>2019-01-17T14:34:00Z</cp:lastPrinted>
  <dcterms:created xsi:type="dcterms:W3CDTF">2019-01-22T18:24:00Z</dcterms:created>
  <dcterms:modified xsi:type="dcterms:W3CDTF">2019-01-22T18:24:00Z</dcterms:modified>
</cp:coreProperties>
</file>