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295" w:rsidRPr="00522CE0" w:rsidRDefault="008F02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F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271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4A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48-39-145 OF THE 1976 CODE, RELATING TO THE </w:t>
      </w:r>
      <w:r w:rsidRPr="0079032C">
        <w:t xml:space="preserve">APPLICATION FEE FOR </w:t>
      </w:r>
      <w:r>
        <w:t xml:space="preserve">A </w:t>
      </w:r>
      <w:r w:rsidRPr="0079032C">
        <w:t xml:space="preserve">PERMIT TO ALTER </w:t>
      </w:r>
      <w:r>
        <w:t xml:space="preserve">A </w:t>
      </w:r>
      <w:r w:rsidRPr="0079032C">
        <w:t>CRITICAL AREA</w:t>
      </w:r>
      <w:r>
        <w:t xml:space="preserve"> AND TO</w:t>
      </w:r>
      <w:r w:rsidRPr="0079032C">
        <w:t xml:space="preserve"> SPECIAL PROVISION</w:t>
      </w:r>
      <w:r>
        <w:t>S</w:t>
      </w:r>
      <w:r w:rsidRPr="0079032C">
        <w:t xml:space="preserve"> AS TO </w:t>
      </w:r>
      <w:r>
        <w:t xml:space="preserve">THE </w:t>
      </w:r>
      <w:r w:rsidRPr="0079032C">
        <w:t>CONSTRUCTION OF MARINAS AND COMMERCIAL DOCK FACILITIES</w:t>
      </w:r>
      <w:r>
        <w:rPr>
          <w:rFonts w:eastAsia="Times New Roman"/>
        </w:rPr>
        <w:t>, TO PROVIDE THAT, FOR PERMIT APPLICATIONS TO CONSTRUCT PRIVATE RECREATIONAL DOCKS ON THE ATLANTIC INTRACOASTAL WATERWAY FEDERAL NAVIGATION PROJECT, THE DEPARTMENT OF HEALTH AND ENVIRONMENTAL CONTROL SHALL DEFER TO THE U</w:t>
      </w:r>
      <w:r w:rsidR="00CD117D">
        <w:rPr>
          <w:rFonts w:eastAsia="Times New Roman"/>
        </w:rPr>
        <w:t xml:space="preserve">NITED </w:t>
      </w:r>
      <w:r>
        <w:rPr>
          <w:rFonts w:eastAsia="Times New Roman"/>
        </w:rPr>
        <w:t>S</w:t>
      </w:r>
      <w:r w:rsidR="00CD117D">
        <w:rPr>
          <w:rFonts w:eastAsia="Times New Roman"/>
        </w:rPr>
        <w:t>TATES</w:t>
      </w:r>
      <w:r>
        <w:rPr>
          <w:rFonts w:eastAsia="Times New Roman"/>
        </w:rPr>
        <w:t xml:space="preserve"> ARMY CORPS OF ENGINEERS IN DETERMINING THE PERMISSIBLE SIZE OF THE STRUCTURE.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C2716" w:rsidRDefault="003C2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C2716" w:rsidRDefault="003C2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716" w:rsidRDefault="003C2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64A94">
        <w:rPr>
          <w:rFonts w:eastAsia="Times New Roman"/>
        </w:rPr>
        <w:t>Section 48-39-145 of the 1976 Code is amended by adding an appropriately lettered new subsection to read:</w:t>
      </w:r>
    </w:p>
    <w:p w:rsidR="00464A94" w:rsidRDefault="00464A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4A94" w:rsidRDefault="00464A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For permit applications to construct private recreational docks on the Atlantic Intracoastal Waterway Federal Navigation Project, the department shall defer to the U</w:t>
      </w:r>
      <w:r w:rsidR="00CD117D">
        <w:rPr>
          <w:rFonts w:eastAsia="Times New Roman"/>
        </w:rPr>
        <w:t xml:space="preserve">nited </w:t>
      </w:r>
      <w:r>
        <w:rPr>
          <w:rFonts w:eastAsia="Times New Roman"/>
        </w:rPr>
        <w:t>S</w:t>
      </w:r>
      <w:r w:rsidR="00CD117D">
        <w:rPr>
          <w:rFonts w:eastAsia="Times New Roman"/>
        </w:rPr>
        <w:t>tates</w:t>
      </w:r>
      <w:r>
        <w:rPr>
          <w:rFonts w:eastAsia="Times New Roman"/>
        </w:rPr>
        <w:t xml:space="preserve"> Army Corps of Engineers in determining the permissible size of the structure.”</w:t>
      </w:r>
    </w:p>
    <w:p w:rsidR="003C2716" w:rsidRDefault="003C2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716" w:rsidRPr="00522CE0" w:rsidRDefault="003C2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64A9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F184D" w:rsidRDefault="005A09D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F0295" w:rsidRDefault="008F0295" w:rsidP="008F0295">
      <w:pPr>
        <w:suppressAutoHyphens/>
        <w:jc w:val="both"/>
        <w:rPr>
          <w:rFonts w:eastAsia="Times New Roman"/>
        </w:rPr>
      </w:pPr>
    </w:p>
    <w:sectPr w:rsidR="008F0295" w:rsidSect="008F029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716" w:rsidRDefault="003C2716" w:rsidP="00522CE0">
      <w:r>
        <w:separator/>
      </w:r>
    </w:p>
  </w:endnote>
  <w:endnote w:type="continuationSeparator" w:id="0">
    <w:p w:rsidR="003C2716" w:rsidRDefault="003C27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0C29B8-0EA2-4450-84F7-039B32922AB1}"/>
    <w:embedBold r:id="rId2" w:fontKey="{B174307F-1308-4785-BE50-CDEC15B92F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40892A-BA68-4F9A-86C7-C435232A99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37A7A0-6836-4D6E-98AC-D682F0A20D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0418A8-85AA-4FB9-A643-8A44D3DB95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84D" w:rsidRPr="008F0295" w:rsidRDefault="008F0295" w:rsidP="008F02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716" w:rsidRDefault="003C2716" w:rsidP="00522CE0">
      <w:r>
        <w:separator/>
      </w:r>
    </w:p>
  </w:footnote>
  <w:footnote w:type="continuationSeparator" w:id="0">
    <w:p w:rsidR="003C2716" w:rsidRDefault="003C27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PRIV.KMM.SLG"/>
    <w:docVar w:name="CoverAttorneyInitials" w:val="KMM"/>
    <w:docVar w:name="CoverAttorneyLastName" w:val="Moffitt"/>
    <w:docVar w:name="CoverBillType" w:val="b"/>
    <w:docVar w:name="CoverSenator" w:val="SLG"/>
    <w:docVar w:name="dvBillNumber" w:val="371"/>
    <w:docVar w:name="dvBillNumberPrefix" w:val="S. "/>
    <w:docVar w:name="dvOriginalBody" w:val="Senate"/>
    <w:docVar w:name="fulldraftpath" w:val="L:\S-RES\SLG\004PRIV.KMM.SLG.DOCX"/>
    <w:docVar w:name="NameofBody" w:val="S"/>
    <w:docVar w:name="vgroup2" w:val="S-RES"/>
  </w:docVars>
  <w:rsids>
    <w:rsidRoot w:val="003C2716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369F"/>
    <w:rsid w:val="003C2716"/>
    <w:rsid w:val="003D6E2B"/>
    <w:rsid w:val="003E7597"/>
    <w:rsid w:val="00413EBF"/>
    <w:rsid w:val="0044020F"/>
    <w:rsid w:val="00450668"/>
    <w:rsid w:val="00454138"/>
    <w:rsid w:val="00464A94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09DA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38B6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0295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117D"/>
    <w:rsid w:val="00CF2C98"/>
    <w:rsid w:val="00D1088B"/>
    <w:rsid w:val="00D1286F"/>
    <w:rsid w:val="00D14DE6"/>
    <w:rsid w:val="00D156D2"/>
    <w:rsid w:val="00D35486"/>
    <w:rsid w:val="00D53E29"/>
    <w:rsid w:val="00D805CD"/>
    <w:rsid w:val="00D86943"/>
    <w:rsid w:val="00DA3C6B"/>
    <w:rsid w:val="00DA47B9"/>
    <w:rsid w:val="00DE5635"/>
    <w:rsid w:val="00DF184D"/>
    <w:rsid w:val="00E058D3"/>
    <w:rsid w:val="00E12CA0"/>
    <w:rsid w:val="00E2236D"/>
    <w:rsid w:val="00E456F5"/>
    <w:rsid w:val="00E76AD9"/>
    <w:rsid w:val="00E86EE2"/>
    <w:rsid w:val="00E91E2F"/>
    <w:rsid w:val="00EA3546"/>
    <w:rsid w:val="00EB47AE"/>
    <w:rsid w:val="00EC34E1"/>
    <w:rsid w:val="00F0234A"/>
    <w:rsid w:val="00F05CF2"/>
    <w:rsid w:val="00F12BC7"/>
    <w:rsid w:val="00F51241"/>
    <w:rsid w:val="00F52959"/>
    <w:rsid w:val="00F55884"/>
    <w:rsid w:val="00FB7F01"/>
    <w:rsid w:val="00FC0D36"/>
    <w:rsid w:val="00FC3A2B"/>
    <w:rsid w:val="00FD11C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067E721-6B67-4E10-B590-767E258B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D23AA2B5.dotm</Template>
  <TotalTime>0</TotalTime>
  <Pages>1</Pages>
  <Words>164</Words>
  <Characters>884</Characters>
  <Application>Microsoft Office Word</Application>
  <DocSecurity>0</DocSecurity>
  <Lines>37</Lines>
  <Paragraphs>7</Paragraphs>
  <ScaleCrop>false</ScaleCrop>
  <Company> </Company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371 Text of Previous Version (Jan. 15, 2019) - South Carolina Legislature Online</dc:title>
  <dc:subject/>
  <dc:creator>Rebecca Landau</dc:creator>
  <cp:keywords/>
  <dc:description/>
  <cp:lastModifiedBy>S Volk</cp:lastModifiedBy>
  <cp:revision>2</cp:revision>
  <cp:lastPrinted>2019-01-10T19:22:00Z</cp:lastPrinted>
  <dcterms:created xsi:type="dcterms:W3CDTF">2019-01-15T21:08:00Z</dcterms:created>
  <dcterms:modified xsi:type="dcterms:W3CDTF">2019-01-15T21:08:00Z</dcterms:modified>
</cp:coreProperties>
</file>