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A90" w:rsidRDefault="009D0A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551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61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3357CC">
        <w:noBreakHyphen/>
      </w:r>
      <w:r>
        <w:t>2</w:t>
      </w:r>
      <w:r w:rsidR="003357CC">
        <w:noBreakHyphen/>
      </w:r>
      <w:r>
        <w:t>105, CODE OF LAWS OF SOUTH CAROLINA, 1976, RELATING TO THE DEPARTMENT OF MOTOR VEHICLES</w:t>
      </w:r>
      <w:r w:rsidR="003357CC" w:rsidRPr="003357CC">
        <w:t>’</w:t>
      </w:r>
      <w:r>
        <w:t xml:space="preserve"> ISSUANCE OF GOLF CART PERMITS AND THE OPERATION OF GOLF CARTS ALONG THE STATE</w:t>
      </w:r>
      <w:r w:rsidR="003357CC" w:rsidRPr="003357CC">
        <w:t>’</w:t>
      </w:r>
      <w:r>
        <w:t>S HIGHWAYS, SO AS TO PROVIDE THE PROVISIONS CONTAINED IN THIS SECTION THAT RESTRICT THE OPERATION OF A GOLF CART TO DAYLIGHT HOURS ONLY DO NOT APPLY TO THE OPERATION OF CERTAIN GOLF CARTS OPERATED FOR THE PURPOSE OF CONDUCTING TOURISM</w:t>
      </w:r>
      <w:r w:rsidR="003357CC">
        <w:noBreakHyphen/>
      </w:r>
      <w:r>
        <w:t>RELATED TOURS.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551A" w:rsidRDefault="000355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3551A" w:rsidRDefault="000355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61DF" w:rsidRPr="00664B05" w:rsidRDefault="00F961DF" w:rsidP="00F96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4B05">
        <w:rPr>
          <w:color w:val="000000" w:themeColor="text1"/>
          <w:u w:color="000000" w:themeColor="text1"/>
        </w:rPr>
        <w:t>SECTION</w:t>
      </w:r>
      <w:r w:rsidRPr="00664B05">
        <w:rPr>
          <w:color w:val="000000" w:themeColor="text1"/>
          <w:u w:color="000000" w:themeColor="text1"/>
        </w:rPr>
        <w:tab/>
        <w:t>1.</w:t>
      </w:r>
      <w:r w:rsidRPr="00664B05">
        <w:rPr>
          <w:color w:val="000000" w:themeColor="text1"/>
          <w:u w:color="000000" w:themeColor="text1"/>
        </w:rPr>
        <w:tab/>
        <w:t>Section 56</w:t>
      </w:r>
      <w:r w:rsidR="003357CC">
        <w:rPr>
          <w:color w:val="000000" w:themeColor="text1"/>
          <w:u w:color="000000" w:themeColor="text1"/>
        </w:rPr>
        <w:noBreakHyphen/>
      </w:r>
      <w:r w:rsidRPr="00664B05">
        <w:rPr>
          <w:color w:val="000000" w:themeColor="text1"/>
          <w:u w:color="000000" w:themeColor="text1"/>
        </w:rPr>
        <w:t>2</w:t>
      </w:r>
      <w:r w:rsidR="003357CC">
        <w:rPr>
          <w:color w:val="000000" w:themeColor="text1"/>
          <w:u w:color="000000" w:themeColor="text1"/>
        </w:rPr>
        <w:noBreakHyphen/>
      </w:r>
      <w:r w:rsidRPr="00664B05">
        <w:rPr>
          <w:color w:val="000000" w:themeColor="text1"/>
          <w:u w:color="000000" w:themeColor="text1"/>
        </w:rPr>
        <w:t>105 of the 1976 Code</w:t>
      </w:r>
      <w:r>
        <w:rPr>
          <w:color w:val="000000" w:themeColor="text1"/>
          <w:u w:color="000000" w:themeColor="text1"/>
        </w:rPr>
        <w:t xml:space="preserve"> </w:t>
      </w:r>
      <w:r w:rsidRPr="00664B05">
        <w:rPr>
          <w:color w:val="000000" w:themeColor="text1"/>
          <w:u w:color="000000" w:themeColor="text1"/>
        </w:rPr>
        <w:t>is amended by adding the following appropriately lettered subsection at the end:</w:t>
      </w:r>
    </w:p>
    <w:p w:rsidR="00F961DF" w:rsidRPr="00664B05" w:rsidRDefault="00F961DF" w:rsidP="00F96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61DF" w:rsidRDefault="00F961DF" w:rsidP="00F96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664B05">
        <w:rPr>
          <w:color w:val="000000" w:themeColor="text1"/>
          <w:u w:color="000000" w:themeColor="text1"/>
        </w:rPr>
        <w:t>“( )</w:t>
      </w:r>
      <w:r w:rsidRPr="00664B0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Notwithstanding another provision contained in this section,</w:t>
      </w:r>
      <w:r w:rsidRPr="00664B05">
        <w:rPr>
          <w:color w:val="000000" w:themeColor="text1"/>
          <w:u w:color="000000" w:themeColor="text1"/>
        </w:rPr>
        <w:t xml:space="preserve"> the provisions of this section that restrict the operation of a golf cart to daylight hours only do not apply to </w:t>
      </w:r>
      <w:r>
        <w:rPr>
          <w:color w:val="000000" w:themeColor="text1"/>
          <w:u w:color="000000" w:themeColor="text1"/>
        </w:rPr>
        <w:t xml:space="preserve">the operation of </w:t>
      </w:r>
      <w:r w:rsidRPr="00664B05">
        <w:rPr>
          <w:color w:val="000000" w:themeColor="text1"/>
          <w:u w:color="000000" w:themeColor="text1"/>
        </w:rPr>
        <w:t>a golf cart that is equipped with work</w:t>
      </w:r>
      <w:r>
        <w:rPr>
          <w:color w:val="000000" w:themeColor="text1"/>
          <w:u w:color="000000" w:themeColor="text1"/>
        </w:rPr>
        <w:t>ing headlights and rear lights and operated for the purpose of conducting tourism</w:t>
      </w:r>
      <w:r w:rsidR="003357C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related tours.</w:t>
      </w:r>
      <w:r w:rsidRPr="00664B05">
        <w:rPr>
          <w:color w:val="000000" w:themeColor="text1"/>
          <w:u w:color="000000" w:themeColor="text1"/>
        </w:rPr>
        <w:t>”</w:t>
      </w:r>
    </w:p>
    <w:p w:rsidR="00F961DF" w:rsidRDefault="00F961DF" w:rsidP="00F96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551A" w:rsidRDefault="00F961DF" w:rsidP="00F96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B2E09" w:rsidRDefault="003357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0A90" w:rsidRDefault="009D0A90" w:rsidP="009D0A90">
      <w:pPr>
        <w:suppressAutoHyphens/>
      </w:pPr>
    </w:p>
    <w:sectPr w:rsidR="009D0A90" w:rsidSect="009D0A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551A" w:rsidRDefault="0003551A" w:rsidP="009F0C77">
      <w:r>
        <w:separator/>
      </w:r>
    </w:p>
  </w:endnote>
  <w:endnote w:type="continuationSeparator" w:id="0">
    <w:p w:rsidR="0003551A" w:rsidRDefault="000355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42682BA-A771-41BF-87EF-EEBF49DCFBF8}"/>
    <w:embedBold r:id="rId2" w:fontKey="{47139A35-F821-4BBE-9581-6B62F7B28DA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26DDCE5-688C-4007-873E-4D043F428DB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30C7DCF-B6B8-4BB7-930E-4BA0820DC5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A9279A-0AB3-43AB-9FA1-ECCCD62B14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E09" w:rsidRPr="009D0A90" w:rsidRDefault="009D0A90" w:rsidP="009D0A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551A" w:rsidRDefault="0003551A" w:rsidP="009F0C77">
      <w:r>
        <w:separator/>
      </w:r>
    </w:p>
  </w:footnote>
  <w:footnote w:type="continuationSeparator" w:id="0">
    <w:p w:rsidR="0003551A" w:rsidRDefault="000355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629CM19"/>
    <w:docVar w:name="CoverBillType" w:val="b"/>
    <w:docVar w:name="DocPath" w:val="L:\Council\bills\GT\5629CM19.DOCX"/>
    <w:docVar w:name="dvBillNumber" w:val="372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3551A"/>
    <w:rsid w:val="00011869"/>
    <w:rsid w:val="00015CD6"/>
    <w:rsid w:val="0003551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57CC"/>
    <w:rsid w:val="00336AD0"/>
    <w:rsid w:val="0037079A"/>
    <w:rsid w:val="003C4DAB"/>
    <w:rsid w:val="003D01E8"/>
    <w:rsid w:val="003E5288"/>
    <w:rsid w:val="003F6D79"/>
    <w:rsid w:val="0040733D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66AFC"/>
    <w:rsid w:val="008A1768"/>
    <w:rsid w:val="008A489F"/>
    <w:rsid w:val="008F0F33"/>
    <w:rsid w:val="008F4429"/>
    <w:rsid w:val="0094021A"/>
    <w:rsid w:val="009B44AF"/>
    <w:rsid w:val="009C6A0B"/>
    <w:rsid w:val="009D0A90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2E09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61D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679C46-A1A3-4074-8C31-8356B3349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6A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AF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80382-92AD-4184-B0C3-CF76C3AF5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C8E9439D.dotm</Template>
  <TotalTime>0</TotalTime>
  <Pages>1</Pages>
  <Words>175</Words>
  <Characters>875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3724 Text of Previous Version (Jan. 23, 2019) - South Carolina Legislature Online</dc:title>
  <dc:creator>Gwen Thurmond</dc:creator>
  <cp:lastModifiedBy>S Volk</cp:lastModifiedBy>
  <cp:revision>2</cp:revision>
  <cp:lastPrinted>2019-01-22T20:27:00Z</cp:lastPrinted>
  <dcterms:created xsi:type="dcterms:W3CDTF">2019-01-23T19:39:00Z</dcterms:created>
  <dcterms:modified xsi:type="dcterms:W3CDTF">2019-01-23T19:39:00Z</dcterms:modified>
</cp:coreProperties>
</file>