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646" w:rsidRDefault="004B2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1FB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71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515E5">
        <w:t>COMMEND AND SUPPORT T</w:t>
      </w:r>
      <w:r w:rsidR="00240403">
        <w:t>HE REPUBLIC OF CHINA (TAIWAN) FOR ITS RELATIONS WITH THE UNITED STATES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E6B" w:rsidRDefault="00101FBC"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3E6B">
        <w:t>the Republic of China (Taiwan) and the United States are longstanding allies who both deeply cherish the common values of freedom, democracy, human rights, and the rule of law;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905345"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year </w:t>
      </w:r>
      <w:r w:rsidR="003F3E6B">
        <w:t>2016, the Republic of China (Taiwan) held its sixth direct presidential election and again demonstrated the strength and vitality of its democratic system, paving the way for Taiwan as a beacon of democracy in Asia and beyond</w:t>
      </w:r>
      <w:r w:rsidR="001D4DDF">
        <w:t xml:space="preserve">, </w:t>
      </w:r>
      <w:r w:rsidR="003F3E6B">
        <w:t>and Tsai Ing</w:t>
      </w:r>
      <w:r w:rsidR="00713A83">
        <w:noBreakHyphen/>
      </w:r>
      <w:r w:rsidR="003F3E6B">
        <w:t xml:space="preserve">wen was elected as the fourteenth </w:t>
      </w:r>
      <w:r w:rsidR="00CA5DBA">
        <w:t>p</w:t>
      </w:r>
      <w:r w:rsidR="003F3E6B">
        <w:t>resident of Taiwan, becoming the first female president in the country</w:t>
      </w:r>
      <w:r w:rsidR="00713A83" w:rsidRPr="00713A83">
        <w:t>’</w:t>
      </w:r>
      <w:r w:rsidR="003F3E6B">
        <w:t xml:space="preserve">s history. Along with her </w:t>
      </w:r>
      <w:r w:rsidR="00E75057">
        <w:t>v</w:t>
      </w:r>
      <w:r w:rsidR="003F3E6B">
        <w:t xml:space="preserve">ice </w:t>
      </w:r>
      <w:r w:rsidR="00E75057">
        <w:t>p</w:t>
      </w:r>
      <w:r w:rsidR="003F3E6B">
        <w:t>resident</w:t>
      </w:r>
      <w:r w:rsidR="00E75057">
        <w:t>,</w:t>
      </w:r>
      <w:r w:rsidR="003F3E6B">
        <w:t xml:space="preserve"> Chen Chien</w:t>
      </w:r>
      <w:r w:rsidR="00713A83">
        <w:noBreakHyphen/>
      </w:r>
      <w:r w:rsidR="003F3E6B">
        <w:t>jen, she hopes to continue to build the country</w:t>
      </w:r>
      <w:r w:rsidR="00713A83" w:rsidRPr="00713A83">
        <w:t>’</w:t>
      </w:r>
      <w:r w:rsidR="003F3E6B">
        <w:t>s already rich tradition of economic vitality, cultural growth, innovation, and self</w:t>
      </w:r>
      <w:r w:rsidR="00713A83">
        <w:noBreakHyphen/>
      </w:r>
      <w:r w:rsidR="003F3E6B">
        <w:t>sufficiency in national defense and protecting Taiwan</w:t>
      </w:r>
      <w:r w:rsidR="00713A83" w:rsidRPr="00713A83">
        <w:t>’</w:t>
      </w:r>
      <w:r w:rsidR="003F3E6B">
        <w:t>s democracy;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adopted a “New Southbound Policy” in 2016 to promote Taiwan</w:t>
      </w:r>
      <w:r w:rsidR="00713A83" w:rsidRPr="00713A83">
        <w:t>’</w:t>
      </w:r>
      <w:r>
        <w:t xml:space="preserve">s economic, technological, and cultural connections with Southeast Asia, South Asia, Australia, and New Zealand, serving the best interests of the </w:t>
      </w:r>
      <w:r w:rsidR="005335D8">
        <w:t>Indo</w:t>
      </w:r>
      <w:r w:rsidR="00713A83">
        <w:noBreakHyphen/>
      </w:r>
      <w:r>
        <w:t>Pacific region in the continuation of stability and growth;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and mainland China have signed more than twenty agreements in the past decade. U.S. businesses can collaborate with innovative Taiwanese companies in Taiwan</w:t>
      </w:r>
      <w:r w:rsidR="00713A83" w:rsidRPr="00713A83">
        <w:t>’</w:t>
      </w:r>
      <w:r>
        <w:t>s comprehensive protection of intellectual property rights and then use Taiwan as a springboard for entering mainland China and other key Asian markets;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since 1981, the State of South Carolina and Taiwan have enjoyed long, cordial, and mutually beneficial sister</w:t>
      </w:r>
      <w:r w:rsidR="00713A83">
        <w:noBreakHyphen/>
      </w:r>
      <w:r>
        <w:t>state relations, a friendship that continues to strengthen each passing year</w:t>
      </w:r>
      <w:r w:rsidR="00FA7626">
        <w:t>. In addition, the MOU of Reciprocal Driver</w:t>
      </w:r>
      <w:r w:rsidR="00713A83" w:rsidRPr="00713A83">
        <w:t>’</w:t>
      </w:r>
      <w:r w:rsidR="00FA7626">
        <w:t>s License benefits bilateral relations between Taiwan and South Carolina</w:t>
      </w:r>
      <w:r>
        <w:t>;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41" w:rsidRDefault="00644E41"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1E99">
        <w:t>2019 marks the forty</w:t>
      </w:r>
      <w:r w:rsidR="00713A83">
        <w:noBreakHyphen/>
      </w:r>
      <w:r w:rsidR="00961E99">
        <w:t>year anniversary of the Taiwan Relations Act</w:t>
      </w:r>
      <w:r w:rsidR="004C3ADB">
        <w:t xml:space="preserve"> (TRA)</w:t>
      </w:r>
      <w:r w:rsidR="00961E99">
        <w:t>. U.S. President Donald J. Trump signed the Asia Reassurance Initiative Act into law, serving as a framework to improve U.S. leadership in the region and demonstrate its commitment to a free and open Indo</w:t>
      </w:r>
      <w:r w:rsidR="00713A83">
        <w:noBreakHyphen/>
      </w:r>
      <w:r w:rsidR="00961E99">
        <w:t>Pacific and rules</w:t>
      </w:r>
      <w:r w:rsidR="00713A83">
        <w:noBreakHyphen/>
      </w:r>
      <w:r w:rsidR="00961E99">
        <w:t>based international order; and</w:t>
      </w:r>
    </w:p>
    <w:p w:rsidR="00644E41" w:rsidRDefault="00644E41"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the United States</w:t>
      </w:r>
      <w:r w:rsidR="00713A83" w:rsidRPr="00713A83">
        <w:t>’</w:t>
      </w:r>
      <w:r>
        <w:t xml:space="preserve"> ninth</w:t>
      </w:r>
      <w:r w:rsidR="00713A83">
        <w:noBreakHyphen/>
      </w:r>
      <w:r>
        <w:t>largest trading partner, and the United States is Taiwan</w:t>
      </w:r>
      <w:r w:rsidR="00713A83" w:rsidRPr="00713A83">
        <w:t>’</w:t>
      </w:r>
      <w:r>
        <w:t>s second</w:t>
      </w:r>
      <w:r w:rsidR="00713A83">
        <w:noBreakHyphen/>
      </w:r>
      <w:r>
        <w:t>largest trading partner;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working together with Taiwan, South Carolina welcomes all opportunities for an even closer economic partnership, such as the signing of a U.S.</w:t>
      </w:r>
      <w:r w:rsidR="00713A83">
        <w:noBreakHyphen/>
      </w:r>
      <w:r>
        <w:t>Taiwan Bilateral Investment Agreement (BIA) and a Bilateral Trade Agreement (BTA)</w:t>
      </w:r>
      <w:r w:rsidR="00847C97">
        <w:t>,</w:t>
      </w:r>
      <w:r>
        <w:t xml:space="preserve"> in order to encourage further cultural, educational, and business exchanges between the citizens of both nations;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in the international community</w:t>
      </w:r>
      <w:r w:rsidR="00D9288B">
        <w:t xml:space="preserve">, Taiwan has </w:t>
      </w:r>
      <w:r>
        <w:t>a long history of commitment to international health and humanitarian aid, as well as environmental protection;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896B21">
        <w:t xml:space="preserve">South Carolina </w:t>
      </w:r>
      <w:r>
        <w:t xml:space="preserve">House </w:t>
      </w:r>
      <w:r w:rsidR="00896B21">
        <w:t xml:space="preserve">Representatives </w:t>
      </w:r>
      <w:r>
        <w:t>honor and recognize the democratization efforts of Taiwan and the nation</w:t>
      </w:r>
      <w:r w:rsidR="00713A83" w:rsidRPr="00713A83">
        <w:t>’</w:t>
      </w:r>
      <w:r>
        <w:t xml:space="preserve">s meaningful participation in the World Health Organization, the International Civil Aviation Organization, and the UN Framework Convention on Climate Change, as well as other international organizations, and extend their </w:t>
      </w:r>
      <w:r w:rsidR="00240403">
        <w:t>sincerest</w:t>
      </w:r>
      <w:r>
        <w:t xml:space="preserve"> best wishes for cont</w:t>
      </w:r>
      <w:r w:rsidR="001F0B36">
        <w:t xml:space="preserve">inued cooperation and success. </w:t>
      </w:r>
      <w:r>
        <w:t>Now, therefore,</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commend and support the Republic of China (Taiwan) for its relations with the United States and for other purposes.</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Mr. Vincent Liu, </w:t>
      </w:r>
      <w:r w:rsidR="006731AB">
        <w:t>d</w:t>
      </w:r>
      <w:r>
        <w:t xml:space="preserve">irector </w:t>
      </w:r>
      <w:r w:rsidR="006731AB">
        <w:t>g</w:t>
      </w:r>
      <w:r>
        <w:t>eneral of the Taipei Economic Cultural Office in Atlanta.</w:t>
      </w:r>
    </w:p>
    <w:p w:rsidR="00C45EA6" w:rsidRDefault="00713A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646" w:rsidRDefault="004B2646" w:rsidP="004B2646">
      <w:pPr>
        <w:suppressAutoHyphens/>
      </w:pPr>
    </w:p>
    <w:sectPr w:rsidR="004B2646" w:rsidSect="004B26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FBC" w:rsidRDefault="00101FBC" w:rsidP="009F0C77">
      <w:r>
        <w:separator/>
      </w:r>
    </w:p>
  </w:endnote>
  <w:endnote w:type="continuationSeparator" w:id="0">
    <w:p w:rsidR="00101FBC" w:rsidRDefault="00101F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537A1E-738F-440E-AF98-6DFA6112A9A3}"/>
    <w:embedBold r:id="rId2" w:fontKey="{D371204E-E3A8-4C50-8697-F211F800834F}"/>
  </w:font>
  <w:font w:name="Calibri">
    <w:panose1 w:val="020F0502020204030204"/>
    <w:charset w:val="00"/>
    <w:family w:val="swiss"/>
    <w:pitch w:val="variable"/>
    <w:sig w:usb0="E00002FF" w:usb1="4000ACFF" w:usb2="00000001" w:usb3="00000000" w:csb0="0000019F" w:csb1="00000000"/>
    <w:embedRegular r:id="rId3" w:fontKey="{1A69A0E0-71B8-45AC-9D58-656C2943242D}"/>
  </w:font>
  <w:font w:name="Segoe UI">
    <w:panose1 w:val="020B0502040204020203"/>
    <w:charset w:val="00"/>
    <w:family w:val="swiss"/>
    <w:pitch w:val="variable"/>
    <w:sig w:usb0="E10022FF" w:usb1="C000E47F" w:usb2="00000029" w:usb3="00000000" w:csb0="000001DF" w:csb1="00000000"/>
    <w:embedRegular r:id="rId4" w:fontKey="{139C16D8-E05B-42F0-A051-B510AA19AA73}"/>
  </w:font>
  <w:font w:name="Cambria">
    <w:panose1 w:val="02040503050406030204"/>
    <w:charset w:val="00"/>
    <w:family w:val="roman"/>
    <w:pitch w:val="variable"/>
    <w:sig w:usb0="E00002FF" w:usb1="400004FF" w:usb2="00000000" w:usb3="00000000" w:csb0="0000019F" w:csb1="00000000"/>
    <w:embedRegular r:id="rId5" w:fontKey="{839188D1-B610-4C09-AA02-6CC0B7D2C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EA6" w:rsidRPr="004B2646" w:rsidRDefault="004B2646" w:rsidP="004B2646">
    <w:pPr>
      <w:pStyle w:val="Footer"/>
      <w:tabs>
        <w:tab w:val="clear" w:pos="4680"/>
        <w:tab w:val="clear" w:pos="9360"/>
        <w:tab w:val="center" w:pos="2995"/>
      </w:tabs>
      <w:spacing w:before="120"/>
    </w:pPr>
    <w:r>
      <w:t>[3766]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FBC" w:rsidRDefault="00101FBC" w:rsidP="009F0C77">
      <w:r>
        <w:separator/>
      </w:r>
    </w:p>
  </w:footnote>
  <w:footnote w:type="continuationSeparator" w:id="0">
    <w:p w:rsidR="00101FBC" w:rsidRDefault="00101F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ZW19"/>
    <w:docVar w:name="CoverBillType" w:val="r"/>
    <w:docVar w:name="DocPath" w:val="L:\Council\bills\RM\1117ZW19.DOCX"/>
    <w:docVar w:name="dvBillNumber" w:val="3766"/>
    <w:docVar w:name="dvBillNumberPrefix" w:val="H. "/>
    <w:docVar w:name="dvOriginalBody" w:val="House"/>
    <w:docVar w:name="dvSteno" w:val="RM"/>
    <w:docVar w:name="NameofBody" w:val="h"/>
    <w:docVar w:name="vGroup2" w:val="Council"/>
  </w:docVars>
  <w:rsids>
    <w:rsidRoot w:val="00101FBC"/>
    <w:rsid w:val="00011869"/>
    <w:rsid w:val="00015CD6"/>
    <w:rsid w:val="00063DDE"/>
    <w:rsid w:val="000C3FC8"/>
    <w:rsid w:val="000E0100"/>
    <w:rsid w:val="000E1785"/>
    <w:rsid w:val="000F40FA"/>
    <w:rsid w:val="00101FBC"/>
    <w:rsid w:val="001035F1"/>
    <w:rsid w:val="0010776B"/>
    <w:rsid w:val="00133E66"/>
    <w:rsid w:val="001435A3"/>
    <w:rsid w:val="00146ED3"/>
    <w:rsid w:val="00151044"/>
    <w:rsid w:val="001D08F2"/>
    <w:rsid w:val="001D3A58"/>
    <w:rsid w:val="001D4DDF"/>
    <w:rsid w:val="001D525B"/>
    <w:rsid w:val="001D7F4F"/>
    <w:rsid w:val="001F0B36"/>
    <w:rsid w:val="00205238"/>
    <w:rsid w:val="002321B6"/>
    <w:rsid w:val="00240403"/>
    <w:rsid w:val="00250967"/>
    <w:rsid w:val="002543C8"/>
    <w:rsid w:val="0025541D"/>
    <w:rsid w:val="00284AAE"/>
    <w:rsid w:val="002E5912"/>
    <w:rsid w:val="00301B21"/>
    <w:rsid w:val="0032048A"/>
    <w:rsid w:val="00325348"/>
    <w:rsid w:val="0032732C"/>
    <w:rsid w:val="00336AD0"/>
    <w:rsid w:val="0037079A"/>
    <w:rsid w:val="00377115"/>
    <w:rsid w:val="003C4DAB"/>
    <w:rsid w:val="003D01E8"/>
    <w:rsid w:val="003E5288"/>
    <w:rsid w:val="003F3E6B"/>
    <w:rsid w:val="003F6D79"/>
    <w:rsid w:val="0041760A"/>
    <w:rsid w:val="00417C01"/>
    <w:rsid w:val="004403BD"/>
    <w:rsid w:val="00461441"/>
    <w:rsid w:val="004809EE"/>
    <w:rsid w:val="00496D12"/>
    <w:rsid w:val="004B2646"/>
    <w:rsid w:val="004C3ADB"/>
    <w:rsid w:val="004E7D54"/>
    <w:rsid w:val="005273C6"/>
    <w:rsid w:val="00530A69"/>
    <w:rsid w:val="005335D8"/>
    <w:rsid w:val="0053610E"/>
    <w:rsid w:val="00545593"/>
    <w:rsid w:val="00551028"/>
    <w:rsid w:val="00556EBF"/>
    <w:rsid w:val="00563FBA"/>
    <w:rsid w:val="00577C6C"/>
    <w:rsid w:val="005A62FE"/>
    <w:rsid w:val="005C2FE2"/>
    <w:rsid w:val="005E2BC9"/>
    <w:rsid w:val="00605102"/>
    <w:rsid w:val="006215AA"/>
    <w:rsid w:val="00644E41"/>
    <w:rsid w:val="006731AB"/>
    <w:rsid w:val="006913C9"/>
    <w:rsid w:val="0069470D"/>
    <w:rsid w:val="006D58AA"/>
    <w:rsid w:val="00713A83"/>
    <w:rsid w:val="00734F00"/>
    <w:rsid w:val="007A70AE"/>
    <w:rsid w:val="008362E8"/>
    <w:rsid w:val="00847C97"/>
    <w:rsid w:val="0085786E"/>
    <w:rsid w:val="00896B21"/>
    <w:rsid w:val="008A1768"/>
    <w:rsid w:val="008A489F"/>
    <w:rsid w:val="008A51CC"/>
    <w:rsid w:val="008F0F33"/>
    <w:rsid w:val="008F4429"/>
    <w:rsid w:val="00905345"/>
    <w:rsid w:val="0094021A"/>
    <w:rsid w:val="00961E99"/>
    <w:rsid w:val="009B44AF"/>
    <w:rsid w:val="009C6A0B"/>
    <w:rsid w:val="009F0C77"/>
    <w:rsid w:val="009F4DD1"/>
    <w:rsid w:val="00A02543"/>
    <w:rsid w:val="00A06E2B"/>
    <w:rsid w:val="00A41684"/>
    <w:rsid w:val="00A50608"/>
    <w:rsid w:val="00A64E80"/>
    <w:rsid w:val="00A72BCD"/>
    <w:rsid w:val="00A741D9"/>
    <w:rsid w:val="00A833AB"/>
    <w:rsid w:val="00A9741D"/>
    <w:rsid w:val="00AB189F"/>
    <w:rsid w:val="00AC34A2"/>
    <w:rsid w:val="00AD1C9A"/>
    <w:rsid w:val="00AD4B17"/>
    <w:rsid w:val="00AD7D3A"/>
    <w:rsid w:val="00B412D4"/>
    <w:rsid w:val="00B56567"/>
    <w:rsid w:val="00BE3C22"/>
    <w:rsid w:val="00C0345E"/>
    <w:rsid w:val="00C31C95"/>
    <w:rsid w:val="00C3483A"/>
    <w:rsid w:val="00C45EA6"/>
    <w:rsid w:val="00C74E9D"/>
    <w:rsid w:val="00C818B0"/>
    <w:rsid w:val="00C826DD"/>
    <w:rsid w:val="00C82FD3"/>
    <w:rsid w:val="00C92819"/>
    <w:rsid w:val="00CA5DBA"/>
    <w:rsid w:val="00CC6B7B"/>
    <w:rsid w:val="00CD2089"/>
    <w:rsid w:val="00D16973"/>
    <w:rsid w:val="00D16CCE"/>
    <w:rsid w:val="00D464F9"/>
    <w:rsid w:val="00D515E5"/>
    <w:rsid w:val="00D73A67"/>
    <w:rsid w:val="00D74E91"/>
    <w:rsid w:val="00D9288B"/>
    <w:rsid w:val="00D970A9"/>
    <w:rsid w:val="00DF3845"/>
    <w:rsid w:val="00E41911"/>
    <w:rsid w:val="00E44B57"/>
    <w:rsid w:val="00E75057"/>
    <w:rsid w:val="00E92EEF"/>
    <w:rsid w:val="00EF2368"/>
    <w:rsid w:val="00F24442"/>
    <w:rsid w:val="00F50AE3"/>
    <w:rsid w:val="00F655B7"/>
    <w:rsid w:val="00F656BA"/>
    <w:rsid w:val="00F67CF1"/>
    <w:rsid w:val="00F728AA"/>
    <w:rsid w:val="00F840F0"/>
    <w:rsid w:val="00FA762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149CF0-1B55-4065-B1F5-80BF98335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5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3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AFAD9-DD31-46A4-8BE8-8A02D3562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3</Pages>
  <Words>559</Words>
  <Characters>3199</Characters>
  <Application>Microsoft Office Word</Application>
  <DocSecurity>0</DocSecurity>
  <Lines>89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3766 Text of Previous Version (Jan. 29, 2019) - South Carolina Legislature Online</dc:title>
  <dc:creator>Rosanne McDowell</dc:creator>
  <cp:lastModifiedBy>S Volk</cp:lastModifiedBy>
  <cp:revision>2</cp:revision>
  <cp:lastPrinted>2019-01-28T18:56:00Z</cp:lastPrinted>
  <dcterms:created xsi:type="dcterms:W3CDTF">2019-01-29T18:27:00Z</dcterms:created>
  <dcterms:modified xsi:type="dcterms:W3CDTF">2019-01-29T18:27:00Z</dcterms:modified>
</cp:coreProperties>
</file>