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1B8" w:rsidRP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1B8" w:rsidRDefault="008321B8"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5F4" w:rsidRDefault="0060295D" w:rsidP="00C76CD6">
      <w:pPr>
        <w:tabs>
          <w:tab w:val="right" w:pos="5933"/>
        </w:tabs>
        <w:suppressAutoHyphens/>
      </w:pPr>
      <w:r>
        <w:t>CONFERENCE COMMITTEE REPORT ADOPTED -- NOT PRINTED</w:t>
      </w:r>
    </w:p>
    <w:p w:rsidR="0060295D" w:rsidRDefault="0060295D" w:rsidP="00C76CD6">
      <w:pPr>
        <w:tabs>
          <w:tab w:val="right" w:pos="5933"/>
        </w:tabs>
        <w:suppressAutoHyphens/>
      </w:pPr>
      <w:r>
        <w:t>May 21, 2019</w:t>
      </w:r>
    </w:p>
    <w:p w:rsidR="0060295D" w:rsidRDefault="0060295D" w:rsidP="00C76CD6">
      <w:pPr>
        <w:tabs>
          <w:tab w:val="right" w:pos="5933"/>
        </w:tabs>
        <w:suppressAutoHyphens/>
      </w:pPr>
    </w:p>
    <w:p w:rsidR="00C76CD6" w:rsidRPr="00C76CD6" w:rsidRDefault="00C76CD6" w:rsidP="00C76CD6">
      <w:pPr>
        <w:tabs>
          <w:tab w:val="right" w:pos="5933"/>
        </w:tabs>
        <w:suppressAutoHyphens/>
      </w:pPr>
      <w:r>
        <w:tab/>
      </w:r>
      <w:r>
        <w:rPr>
          <w:b/>
          <w:sz w:val="36"/>
        </w:rPr>
        <w:t>H. 3789</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Bennett, Elliott, Brown, Erickson, Bradley, Huggins, Forrest, Taylor and R. Williams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C335F4">
        <w:t>5/7</w:t>
      </w:r>
      <w:r>
        <w:t>/19--S.</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C76CD6" w:rsidRDefault="00C76CD6" w:rsidP="00C3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D6" w:rsidRDefault="00C76CD6"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D6" w:rsidSect="008321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78B" w:rsidRDefault="00AA678B"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C4" w:rsidRDefault="00CE4DC4" w:rsidP="00CE4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27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SECTIONS </w:t>
      </w:r>
      <w:r w:rsidR="00654BD4">
        <w:t>56</w:t>
      </w:r>
      <w:r w:rsidR="00351C55">
        <w:noBreakHyphen/>
      </w:r>
      <w:r w:rsidR="00654BD4">
        <w:t>1</w:t>
      </w:r>
      <w:r w:rsidR="00351C55">
        <w:noBreakHyphen/>
      </w:r>
      <w:r w:rsidR="00654BD4">
        <w:t xml:space="preserve">35, </w:t>
      </w:r>
      <w:r>
        <w:t>56</w:t>
      </w:r>
      <w:r w:rsidR="00351C55">
        <w:noBreakHyphen/>
      </w:r>
      <w:r>
        <w:t>1</w:t>
      </w:r>
      <w:r w:rsidR="00351C55">
        <w:noBreakHyphen/>
      </w:r>
      <w:r>
        <w:t>40, 56</w:t>
      </w:r>
      <w:r w:rsidR="00351C55">
        <w:noBreakHyphen/>
      </w:r>
      <w:r>
        <w:t>1</w:t>
      </w:r>
      <w:r w:rsidR="00351C55">
        <w:noBreakHyphen/>
      </w:r>
      <w:r>
        <w:t>140, 56</w:t>
      </w:r>
      <w:r w:rsidR="00351C55">
        <w:noBreakHyphen/>
      </w:r>
      <w:r>
        <w:t>1</w:t>
      </w:r>
      <w:r w:rsidR="00351C55">
        <w:noBreakHyphen/>
      </w:r>
      <w:r>
        <w:t>210, 56</w:t>
      </w:r>
      <w:r w:rsidR="00351C55">
        <w:noBreakHyphen/>
      </w:r>
      <w:r>
        <w:t>1</w:t>
      </w:r>
      <w:r w:rsidR="00351C55">
        <w:noBreakHyphen/>
      </w:r>
      <w:r>
        <w:t>2100, AND 56</w:t>
      </w:r>
      <w:r w:rsidR="00351C55">
        <w:noBreakHyphen/>
      </w:r>
      <w:r>
        <w:t>1</w:t>
      </w:r>
      <w:r w:rsidR="00351C55">
        <w:noBreakHyphen/>
      </w:r>
      <w:r>
        <w:t>3350, RELATING TO THE ISSUANCE, RENEWAL, AND EXPIRATION OF A DRIVER</w:t>
      </w:r>
      <w:r w:rsidR="00351C55" w:rsidRPr="00351C55">
        <w:t>’</w:t>
      </w:r>
      <w:r>
        <w:t>S LICENSE, BEGINNER</w:t>
      </w:r>
      <w:r w:rsidR="00351C55" w:rsidRPr="00351C55">
        <w:t>’</w:t>
      </w:r>
      <w:r>
        <w:t>S PERMIT, COMMERCIAL DRIVER LICENSE, AND SPECIAL IDENTIFICATION CARD, AND THE PLACEMENT OF A VETERAN DESIGNATION ON A DRIVER</w:t>
      </w:r>
      <w:r w:rsidR="00351C55" w:rsidRPr="00351C55">
        <w:t>’</w:t>
      </w:r>
      <w:r>
        <w:t>S LICENSE OR SPECIAL IDENTIFICATION CARD, SO AS TO REVISE THE PERIOD IN WHICH A DRIVER</w:t>
      </w:r>
      <w:r w:rsidR="00351C55" w:rsidRPr="00351C55">
        <w:t>’</w:t>
      </w:r>
      <w:r>
        <w:t>S LICENSE AND CERTAIN COMMERCIAL DRIVER LICENSES ARE VALID, TO REVISE THE FEE TO OBTAIN A DRIVER</w:t>
      </w:r>
      <w:r w:rsidR="00351C55" w:rsidRPr="00351C55">
        <w:t>’</w:t>
      </w:r>
      <w:r>
        <w:t>S LICENSE, CERTAIN COMMERCIAL DRIVER LICENSES, AND SPECIAL IDENTIFICATION CARDS</w:t>
      </w:r>
      <w:r w:rsidR="00351C55">
        <w:t>,</w:t>
      </w:r>
      <w:r w:rsidR="008A4B56">
        <w:t xml:space="preserve"> </w:t>
      </w:r>
      <w:r>
        <w:t>TO REVISE THE DOCUMENTS THAT MUST BE PROVIDED TO THE DEPARTMENT OF MOTOR VEHICLES TO OBTAIN A VETERAN DESIGNATION ON A DRIVER</w:t>
      </w:r>
      <w:r w:rsidR="00351C55" w:rsidRPr="00351C55">
        <w:t>’</w:t>
      </w:r>
      <w:r>
        <w:t>S LICENSE OR A SPECIAL IDENTIFICATION CARD</w:t>
      </w:r>
      <w:r w:rsidR="00654BD4">
        <w:t xml:space="preserve">, TO MAKE TECHNICAL CHANGES, AND TO PROVIDE THAT A PERSON IS PERMITTED TO </w:t>
      </w:r>
      <w:r w:rsidR="00351C55">
        <w:t xml:space="preserve">ONLY </w:t>
      </w:r>
      <w:r w:rsidR="00654BD4">
        <w:t>HAVE ONE DRIVER</w:t>
      </w:r>
      <w:r w:rsidR="00351C55" w:rsidRPr="00351C55">
        <w:t>’</w:t>
      </w:r>
      <w:r w:rsidR="00654BD4">
        <w:t>S LICENSE OR IDENTIFICATION CARD</w:t>
      </w:r>
      <w:r>
        <w:t>.</w:t>
      </w:r>
      <w:bookmarkEnd w:id="1"/>
    </w:p>
    <w:p w:rsidR="00C335F4" w:rsidRDefault="00602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73E" w:rsidRDefault="003A2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SECTION</w:t>
      </w:r>
      <w:r w:rsidRPr="0060295D">
        <w:tab/>
        <w:t>1.</w:t>
      </w:r>
      <w:r w:rsidRPr="0060295D">
        <w:tab/>
        <w:t>Section 56</w:t>
      </w:r>
      <w:r w:rsidRPr="0060295D">
        <w:noBreakHyphen/>
        <w:t>1</w:t>
      </w:r>
      <w:r w:rsidRPr="0060295D">
        <w:noBreakHyphen/>
        <w:t>35 of the 1976 Code is amended to read:</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ab/>
        <w:t>“Section 56</w:t>
      </w:r>
      <w:r w:rsidRPr="0060295D">
        <w:noBreakHyphen/>
        <w:t>1</w:t>
      </w:r>
      <w:r w:rsidRPr="0060295D">
        <w:noBreakHyphen/>
        <w:t>35.</w:t>
      </w:r>
      <w:r w:rsidRPr="0060295D">
        <w:tab/>
        <w:t xml:space="preserve">A member of the armed services of the United States </w:t>
      </w:r>
      <w:r w:rsidRPr="0060295D">
        <w:rPr>
          <w:strike/>
        </w:rPr>
        <w:t>and his dependents, who become</w:t>
      </w:r>
      <w:r w:rsidRPr="0060295D">
        <w:t xml:space="preserve"> </w:t>
      </w:r>
      <w:r w:rsidRPr="0060295D">
        <w:rPr>
          <w:u w:val="single"/>
        </w:rPr>
        <w:t>or his dependent who becomes a</w:t>
      </w:r>
      <w:r w:rsidRPr="0060295D">
        <w:t xml:space="preserve"> permanent </w:t>
      </w:r>
      <w:r w:rsidRPr="0060295D">
        <w:rPr>
          <w:strike/>
        </w:rPr>
        <w:t>residents</w:t>
      </w:r>
      <w:r w:rsidRPr="0060295D">
        <w:t xml:space="preserve"> </w:t>
      </w:r>
      <w:r w:rsidRPr="0060295D">
        <w:rPr>
          <w:u w:val="single"/>
        </w:rPr>
        <w:t>resident</w:t>
      </w:r>
      <w:r w:rsidRPr="0060295D">
        <w:t xml:space="preserve"> of this State, </w:t>
      </w:r>
      <w:r w:rsidRPr="0060295D">
        <w:rPr>
          <w:strike/>
        </w:rPr>
        <w:t>have</w:t>
      </w:r>
      <w:r w:rsidRPr="0060295D">
        <w:t xml:space="preserve"> </w:t>
      </w:r>
      <w:r w:rsidRPr="0060295D">
        <w:rPr>
          <w:u w:val="single"/>
        </w:rPr>
        <w:t>has</w:t>
      </w:r>
      <w:r w:rsidRPr="0060295D">
        <w:t xml:space="preserve"> ninety days to apply for a South Carolina driver’s license, and </w:t>
      </w:r>
      <w:r w:rsidRPr="0060295D">
        <w:rPr>
          <w:strike/>
        </w:rPr>
        <w:t>they</w:t>
      </w:r>
      <w:r w:rsidRPr="0060295D">
        <w:t xml:space="preserve"> </w:t>
      </w:r>
      <w:r w:rsidRPr="0060295D">
        <w:rPr>
          <w:u w:val="single"/>
        </w:rPr>
        <w:t>he</w:t>
      </w:r>
      <w:r w:rsidRPr="0060295D">
        <w:t xml:space="preserve"> must be issued a license without examination except for the visual test required by Section 56</w:t>
      </w:r>
      <w:r w:rsidRPr="0060295D">
        <w:noBreakHyphen/>
        <w:t>1</w:t>
      </w:r>
      <w:r w:rsidRPr="0060295D">
        <w:noBreakHyphen/>
        <w:t xml:space="preserve">210 if </w:t>
      </w:r>
      <w:r w:rsidRPr="0060295D">
        <w:rPr>
          <w:strike/>
        </w:rPr>
        <w:t>they have</w:t>
      </w:r>
      <w:r w:rsidRPr="0060295D">
        <w:t xml:space="preserve"> </w:t>
      </w:r>
      <w:r w:rsidRPr="0060295D">
        <w:rPr>
          <w:u w:val="single"/>
        </w:rPr>
        <w:t>he has</w:t>
      </w:r>
      <w:r w:rsidRPr="0060295D">
        <w:t xml:space="preserve"> a valid driver’s license from another state or territory of the United States</w:t>
      </w:r>
      <w:r w:rsidRPr="0060295D">
        <w:rPr>
          <w:strike/>
        </w:rPr>
        <w:t xml:space="preserve">, </w:t>
      </w:r>
      <w:r w:rsidRPr="0060295D">
        <w:rPr>
          <w:strike/>
        </w:rPr>
        <w:lastRenderedPageBreak/>
        <w:t>or the District of Columbia</w:t>
      </w:r>
      <w:r w:rsidRPr="0060295D">
        <w:t xml:space="preserve">. The license expires </w:t>
      </w:r>
      <w:r w:rsidRPr="0060295D">
        <w:rPr>
          <w:strike/>
        </w:rPr>
        <w:t>on the licensee’s birth date which occurs within the fourth calendar year in which the license is issued</w:t>
      </w:r>
      <w:r w:rsidRPr="0060295D">
        <w:t xml:space="preserve"> </w:t>
      </w:r>
      <w:r w:rsidRPr="0060295D">
        <w:rPr>
          <w:u w:val="single"/>
        </w:rPr>
        <w:t>eight years from the date of issue</w:t>
      </w:r>
      <w:r w:rsidRPr="0060295D">
        <w:t>.”</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SECTION</w:t>
      </w:r>
      <w:r w:rsidRPr="0060295D">
        <w:tab/>
        <w:t>2.</w:t>
      </w:r>
      <w:r w:rsidRPr="0060295D">
        <w:tab/>
        <w:t>Section 56</w:t>
      </w:r>
      <w:r w:rsidRPr="0060295D">
        <w:noBreakHyphen/>
        <w:t>1</w:t>
      </w:r>
      <w:r w:rsidRPr="0060295D">
        <w:noBreakHyphen/>
        <w:t>40(7) of the 1976 Code is amended to read: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ab/>
        <w:t>“(7)</w:t>
      </w:r>
      <w:r w:rsidRPr="0060295D">
        <w:tab/>
        <w:t xml:space="preserve">who is not a resident of South Carolina. For purposes of determining eligibility to obtain or renew a South Carolina driver’s license, the term ‘resident of South Carolina’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driver’s license or have one renewed pursuant to this provision. A driver’s license issued pursuant to this item to a person who is not a lawful permanent resident of the United States shall expire on the later of: (1) the expiration date of the driver’s license applicant’s authorized period of stay in the United States; or (2) the expiration date of the driver’s license applicant’s employment authorization document. However, </w:t>
      </w:r>
      <w:r w:rsidRPr="0060295D">
        <w:rPr>
          <w:strike/>
        </w:rPr>
        <w:t>in no event shall</w:t>
      </w:r>
      <w:r w:rsidRPr="0060295D">
        <w:t xml:space="preserve"> a driver’s license issued pursuant to this item </w:t>
      </w:r>
      <w:r w:rsidRPr="0060295D">
        <w:rPr>
          <w:strike/>
        </w:rPr>
        <w:t>expire less than</w:t>
      </w:r>
      <w:r w:rsidRPr="0060295D">
        <w:t xml:space="preserve"> </w:t>
      </w:r>
      <w:r w:rsidRPr="0060295D">
        <w:rPr>
          <w:u w:val="single"/>
        </w:rPr>
        <w:t>is valid for at least</w:t>
      </w:r>
      <w:r w:rsidRPr="0060295D">
        <w:t xml:space="preserve"> one year </w:t>
      </w:r>
      <w:r w:rsidRPr="0060295D">
        <w:rPr>
          <w:strike/>
        </w:rPr>
        <w:t>or</w:t>
      </w:r>
      <w:r w:rsidRPr="0060295D">
        <w:t xml:space="preserve"> </w:t>
      </w:r>
      <w:r w:rsidRPr="0060295D">
        <w:rPr>
          <w:u w:val="single"/>
        </w:rPr>
        <w:t>but not</w:t>
      </w:r>
      <w:r w:rsidRPr="0060295D">
        <w:t xml:space="preserve"> more than </w:t>
      </w:r>
      <w:r w:rsidRPr="0060295D">
        <w:rPr>
          <w:strike/>
        </w:rPr>
        <w:t>five</w:t>
      </w:r>
      <w:r w:rsidRPr="0060295D">
        <w:t xml:space="preserve"> </w:t>
      </w:r>
      <w:r w:rsidRPr="0060295D">
        <w:rPr>
          <w:u w:val="single"/>
        </w:rPr>
        <w:t>eight</w:t>
      </w:r>
      <w:r w:rsidRPr="0060295D">
        <w:t xml:space="preserve"> years from the date of its issue. </w:t>
      </w:r>
      <w:r w:rsidRPr="0060295D">
        <w:rPr>
          <w:u w:val="single"/>
        </w:rPr>
        <w:t>Under this provision, a driver’s license valid for not more than four years must be issued upon payment of a fee of twelve dollars and fifty cents. A driver’s license that is valid for more than four years must be issued upon payment of a fee of twenty</w:t>
      </w:r>
      <w:r w:rsidRPr="0060295D">
        <w:rPr>
          <w:u w:val="single"/>
        </w:rPr>
        <w:noBreakHyphen/>
        <w:t>five dollars.</w:t>
      </w:r>
      <w:r w:rsidRPr="0060295D">
        <w:t xml:space="preserve"> In addition, a person pending adjustment of status who presents appropriate documentation to the Department of Motor Vehicles shall be granted a one</w:t>
      </w:r>
      <w:r w:rsidRPr="0060295D">
        <w:noBreakHyphen/>
        <w:t>year extension of his driver’s license which is renewable annually;”</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SECTION</w:t>
      </w:r>
      <w:r w:rsidRPr="0060295D">
        <w:tab/>
        <w:t>3.</w:t>
      </w:r>
      <w:r w:rsidRPr="0060295D">
        <w:tab/>
        <w:t>Section 56</w:t>
      </w:r>
      <w:r w:rsidRPr="0060295D">
        <w:noBreakHyphen/>
        <w:t>1</w:t>
      </w:r>
      <w:r w:rsidRPr="0060295D">
        <w:noBreakHyphen/>
        <w:t>140 of the 1976 Code is amended to read: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t>“Section 56</w:t>
      </w:r>
      <w:r w:rsidRPr="0060295D">
        <w:noBreakHyphen/>
        <w:t>1</w:t>
      </w:r>
      <w:r w:rsidRPr="0060295D">
        <w:noBreakHyphen/>
        <w:t>140.</w:t>
      </w:r>
      <w:r w:rsidRPr="0060295D">
        <w:tab/>
        <w:t>(A)</w:t>
      </w:r>
      <w:r w:rsidRPr="0060295D">
        <w:tab/>
        <w:t>Upon payment of a fee of twenty</w:t>
      </w:r>
      <w:r w:rsidRPr="0060295D">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w:t>
      </w:r>
      <w:r w:rsidRPr="0060295D">
        <w:lastRenderedPageBreak/>
        <w:t>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t>(B)</w:t>
      </w:r>
      <w:r w:rsidRPr="0060295D">
        <w:tab/>
        <w:t>An applicant for a new, renewed, or replacement driver’s license may apply to the department to obtain a veteran designation on the front of his driver’s license by providing a</w:t>
      </w:r>
      <w:r w:rsidRPr="0060295D">
        <w:rPr>
          <w:u w:val="single"/>
        </w:rPr>
        <w:t>:</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295D">
        <w:tab/>
      </w:r>
      <w:r w:rsidRPr="0060295D">
        <w:tab/>
      </w:r>
      <w:r w:rsidRPr="0060295D">
        <w:rPr>
          <w:u w:val="single"/>
        </w:rPr>
        <w:t>(1)</w:t>
      </w:r>
      <w:r w:rsidRPr="0060295D">
        <w:tab/>
        <w:t xml:space="preserve">United States Department of Defense discharge certificate, also known as a DD Form 214, </w:t>
      </w:r>
      <w:r w:rsidRPr="0060295D">
        <w:rPr>
          <w:strike/>
        </w:rPr>
        <w:t>Form 4,</w:t>
      </w:r>
      <w:r w:rsidRPr="0060295D">
        <w:t xml:space="preserve"> that shows a characterization of service, or discharge status of ‘honorable’ or ‘general under honorable conditions’ and establishes the person’s qualifying military service in the United States armed forces</w:t>
      </w:r>
      <w:r w:rsidRPr="0060295D">
        <w:rPr>
          <w:u w:val="single"/>
        </w:rPr>
        <w:t>;</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295D">
        <w:tab/>
      </w:r>
      <w:r w:rsidRPr="0060295D">
        <w:tab/>
      </w:r>
      <w:r w:rsidRPr="0060295D">
        <w:rPr>
          <w:u w:val="single"/>
        </w:rPr>
        <w:t>(2)</w:t>
      </w:r>
      <w:r w:rsidRPr="0060295D">
        <w:tab/>
      </w:r>
      <w:r w:rsidRPr="0060295D">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r>
      <w:r w:rsidRPr="0060295D">
        <w:tab/>
      </w:r>
      <w:r w:rsidRPr="0060295D">
        <w:rPr>
          <w:u w:val="single" w:color="000000"/>
        </w:rPr>
        <w:t>(3)</w:t>
      </w:r>
      <w:r w:rsidRPr="0060295D">
        <w:rPr>
          <w:u w:color="000000"/>
        </w:rPr>
        <w:tab/>
      </w:r>
      <w:r w:rsidRPr="0060295D">
        <w:rPr>
          <w:u w:val="single" w:color="000000"/>
        </w:rPr>
        <w:t>Veterans Identification Card (VIC) or a letter from a Military Reserve component notifying the recipient of the person’s eligibility for retirement pay at age sixty (twenty</w:t>
      </w:r>
      <w:r w:rsidRPr="0060295D">
        <w:rPr>
          <w:u w:val="single" w:color="000000"/>
        </w:rPr>
        <w:noBreakHyphen/>
        <w:t>year letter). A Veterans Health Identification Card (VHIC) may not be accepted</w:t>
      </w:r>
      <w:r w:rsidRPr="0060295D">
        <w:rPr>
          <w:u w:color="000000"/>
        </w:rPr>
        <w:t>.</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r>
      <w:r w:rsidRPr="0060295D">
        <w:rPr>
          <w:u w:val="single"/>
        </w:rPr>
        <w:t>(C)</w:t>
      </w:r>
      <w:r w:rsidRPr="0060295D">
        <w:tab/>
        <w:t>The department may determine the appropriate form of the veteran designation on the driver’s license authorized pursuant to this section.</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r>
      <w:r w:rsidRPr="0060295D">
        <w:rPr>
          <w:strike/>
        </w:rPr>
        <w:t>(C)</w:t>
      </w:r>
      <w:r w:rsidRPr="0060295D">
        <w:rPr>
          <w:u w:val="single"/>
        </w:rPr>
        <w:t>(D)</w:t>
      </w:r>
      <w:r w:rsidRPr="0060295D">
        <w:tab/>
        <w:t>The fees collected pursuant to this section must be credited to the Department of Transportation State Non</w:t>
      </w:r>
      <w:r w:rsidRPr="0060295D">
        <w:noBreakHyphen/>
        <w:t>Federal Aid Highway Fund.”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SECTION</w:t>
      </w:r>
      <w:r w:rsidRPr="0060295D">
        <w:tab/>
        <w:t>4.</w:t>
      </w:r>
      <w:r w:rsidRPr="0060295D">
        <w:tab/>
        <w:t>Section 56</w:t>
      </w:r>
      <w:r w:rsidRPr="0060295D">
        <w:noBreakHyphen/>
        <w:t>1</w:t>
      </w:r>
      <w:r w:rsidRPr="0060295D">
        <w:noBreakHyphen/>
        <w:t>210(A) of the 1976 Code is amended to read: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ab/>
        <w:t>“(A)</w:t>
      </w:r>
      <w:r w:rsidRPr="0060295D">
        <w:tab/>
        <w:t xml:space="preserve">A license </w:t>
      </w:r>
      <w:r w:rsidRPr="0060295D">
        <w:rPr>
          <w:strike/>
        </w:rPr>
        <w:t>issued or renewed on or after October 1, 2017,</w:t>
      </w:r>
      <w:r w:rsidRPr="0060295D">
        <w:t xml:space="preserve"> expires </w:t>
      </w:r>
      <w:r w:rsidRPr="0060295D">
        <w:rPr>
          <w:u w:val="single"/>
        </w:rPr>
        <w:t>eight years from the date of issue</w:t>
      </w:r>
      <w:r w:rsidRPr="0060295D">
        <w:t xml:space="preserve"> </w:t>
      </w:r>
      <w:r w:rsidRPr="0060295D">
        <w:rPr>
          <w:strike/>
        </w:rPr>
        <w:t>on the licensee’s birth date on the eighth calendar year in which it is issued</w:t>
      </w:r>
      <w:r w:rsidRPr="0060295D">
        <w:t>.”</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SECTION</w:t>
      </w:r>
      <w:r w:rsidRPr="0060295D">
        <w:tab/>
        <w:t>5.</w:t>
      </w:r>
      <w:r w:rsidRPr="0060295D">
        <w:tab/>
        <w:t>Section 56</w:t>
      </w:r>
      <w:r w:rsidRPr="0060295D">
        <w:noBreakHyphen/>
        <w:t>1</w:t>
      </w:r>
      <w:r w:rsidRPr="0060295D">
        <w:noBreakHyphen/>
        <w:t>2100(E) of the 1976 Code is amended to read: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ab/>
        <w:t>“(E)</w:t>
      </w:r>
      <w:r w:rsidRPr="0060295D">
        <w:tab/>
      </w:r>
      <w:r w:rsidRPr="0060295D">
        <w:rPr>
          <w:u w:val="single"/>
        </w:rPr>
        <w:t>Upon payment of a fee of twenty</w:t>
      </w:r>
      <w:r w:rsidRPr="0060295D">
        <w:rPr>
          <w:u w:val="single"/>
        </w:rPr>
        <w:noBreakHyphen/>
        <w:t>five dollars and any fee assessed by any associated federal agency,</w:t>
      </w:r>
      <w:r w:rsidRPr="0060295D">
        <w:t xml:space="preserve"> a commercial driver license </w:t>
      </w:r>
      <w:r w:rsidRPr="0060295D">
        <w:rPr>
          <w:u w:val="single"/>
        </w:rPr>
        <w:t>for which there is no associated HAZMAT endorsement</w:t>
      </w:r>
      <w:r w:rsidRPr="0060295D">
        <w:t xml:space="preserve"> </w:t>
      </w:r>
      <w:r w:rsidRPr="0060295D">
        <w:lastRenderedPageBreak/>
        <w:t xml:space="preserve">issued by the department expires </w:t>
      </w:r>
      <w:r w:rsidRPr="0060295D">
        <w:rPr>
          <w:u w:val="single"/>
        </w:rPr>
        <w:t>eight years from the date of issue</w:t>
      </w:r>
      <w:r w:rsidRPr="0060295D">
        <w:t xml:space="preserve"> </w:t>
      </w:r>
      <w:r w:rsidRPr="0060295D">
        <w:rPr>
          <w:strike/>
        </w:rPr>
        <w:t>on the licensee’s birth date on the fifth calendar year after the calendar year in which it is issued</w:t>
      </w:r>
      <w:r w:rsidRPr="0060295D">
        <w:t xml:space="preserve">. </w:t>
      </w:r>
      <w:r w:rsidRPr="0060295D">
        <w:rPr>
          <w:u w:val="single"/>
        </w:rPr>
        <w:t>Upon payment of a fee of fifteen dollars and any fee assessed by any associated federal agency, a commercial driver license for which there is an associated HAZMAT endorsement issued by the department expires five years from the date the applicant passed the Transportation Security Administration threat assessment</w:t>
      </w:r>
      <w:r w:rsidRPr="0060295D">
        <w:t>.”</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t>SECTION</w:t>
      </w:r>
      <w:r w:rsidRPr="0060295D">
        <w:tab/>
        <w:t>6.</w:t>
      </w:r>
      <w:r w:rsidRPr="0060295D">
        <w:tab/>
        <w:t>Section 56</w:t>
      </w:r>
      <w:r w:rsidRPr="0060295D">
        <w:noBreakHyphen/>
        <w:t>1</w:t>
      </w:r>
      <w:r w:rsidRPr="0060295D">
        <w:noBreakHyphen/>
        <w:t>3350(B), (C) and (D) of the 1976 Code is amended to read: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t>“(B)</w:t>
      </w:r>
      <w:r w:rsidRPr="0060295D">
        <w:tab/>
        <w:t xml:space="preserve">An applicant for a new, renewed, or replacement South Carolina </w:t>
      </w:r>
      <w:r w:rsidRPr="0060295D">
        <w:rPr>
          <w:strike/>
        </w:rPr>
        <w:t>driver’s license</w:t>
      </w:r>
      <w:r w:rsidRPr="0060295D">
        <w:t xml:space="preserve"> </w:t>
      </w:r>
      <w:r w:rsidRPr="0060295D">
        <w:rPr>
          <w:u w:val="single"/>
        </w:rPr>
        <w:t>identification card</w:t>
      </w:r>
      <w:r w:rsidRPr="0060295D">
        <w:t xml:space="preserve"> may apply to the Department of Motor Vehicles to obtain a veteran designation on the front of his </w:t>
      </w:r>
      <w:r w:rsidRPr="0060295D">
        <w:rPr>
          <w:strike/>
        </w:rPr>
        <w:t>driver’s license</w:t>
      </w:r>
      <w:r w:rsidRPr="0060295D">
        <w:t xml:space="preserve"> </w:t>
      </w:r>
      <w:r w:rsidRPr="0060295D">
        <w:rPr>
          <w:u w:val="single"/>
        </w:rPr>
        <w:t>identification card</w:t>
      </w:r>
      <w:r w:rsidRPr="0060295D">
        <w:t xml:space="preserve"> by providing a:</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r>
      <w:r w:rsidRPr="0060295D">
        <w:tab/>
        <w:t>(1)</w:t>
      </w:r>
      <w:r w:rsidRPr="0060295D">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60295D">
        <w:rPr>
          <w:strike/>
        </w:rPr>
        <w:t>and</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295D">
        <w:tab/>
      </w:r>
      <w:r w:rsidRPr="0060295D">
        <w:tab/>
        <w:t>(2)</w:t>
      </w:r>
      <w:r w:rsidRPr="0060295D">
        <w:tab/>
      </w:r>
      <w:r w:rsidRPr="0060295D">
        <w:rPr>
          <w:strike/>
        </w:rPr>
        <w:t>payment of a one dollar fee that must be collected by the department and placed by the Comptroller General into the State Highway Fund as established by Section 57</w:t>
      </w:r>
      <w:r w:rsidRPr="0060295D">
        <w:rPr>
          <w:strike/>
        </w:rPr>
        <w:noBreakHyphen/>
        <w:t>11</w:t>
      </w:r>
      <w:r w:rsidRPr="0060295D">
        <w:rPr>
          <w:strike/>
        </w:rPr>
        <w:noBreakHyphen/>
        <w:t>20, to be distributed as provided in Section 11</w:t>
      </w:r>
      <w:r w:rsidRPr="0060295D">
        <w:rPr>
          <w:strike/>
        </w:rPr>
        <w:noBreakHyphen/>
        <w:t>43</w:t>
      </w:r>
      <w:r w:rsidRPr="0060295D">
        <w:rPr>
          <w:strike/>
        </w:rPr>
        <w:noBreakHyphen/>
        <w:t>167</w:t>
      </w:r>
      <w:r w:rsidRPr="0060295D">
        <w:t xml:space="preserve"> </w:t>
      </w:r>
      <w:r w:rsidRPr="0060295D">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r>
      <w:r w:rsidRPr="0060295D">
        <w:tab/>
      </w:r>
      <w:r w:rsidRPr="0060295D">
        <w:rPr>
          <w:u w:val="single"/>
        </w:rPr>
        <w:t>(3)</w:t>
      </w:r>
      <w:r w:rsidRPr="0060295D">
        <w:tab/>
      </w:r>
      <w:r w:rsidRPr="0060295D">
        <w:rPr>
          <w:u w:val="single" w:color="000000"/>
        </w:rPr>
        <w:t>Veterans Identification Card (VIC) or a letter from a Military Reserve component notifying the recipient of the person’s eligibility for retirement pay at age sixty (twenty</w:t>
      </w:r>
      <w:r w:rsidRPr="0060295D">
        <w:rPr>
          <w:u w:val="single" w:color="000000"/>
        </w:rPr>
        <w:noBreakHyphen/>
        <w:t>year letter). A Veterans Health Identification Card (VHIC) may not be accepted</w:t>
      </w:r>
      <w:r w:rsidRPr="0060295D">
        <w:rPr>
          <w:u w:color="000000"/>
        </w:rPr>
        <w:t>.</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ab/>
        <w:t>(C)(1)</w:t>
      </w:r>
      <w:r w:rsidRPr="0060295D">
        <w:tab/>
        <w:t xml:space="preserve">The fee for the issuance of the special identification card is </w:t>
      </w:r>
      <w:r w:rsidRPr="0060295D">
        <w:rPr>
          <w:strike/>
        </w:rPr>
        <w:t>five</w:t>
      </w:r>
      <w:r w:rsidRPr="0060295D">
        <w:t xml:space="preserve"> </w:t>
      </w:r>
      <w:r w:rsidRPr="0060295D">
        <w:rPr>
          <w:u w:val="single"/>
        </w:rPr>
        <w:t>fifteen</w:t>
      </w:r>
      <w:r w:rsidRPr="0060295D">
        <w:t xml:space="preserve"> dollars for a person between the ages of five and sixteen years.</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0295D">
        <w:tab/>
      </w:r>
      <w:r w:rsidRPr="0060295D">
        <w:tab/>
        <w:t>(2)</w:t>
      </w:r>
      <w:r w:rsidRPr="0060295D">
        <w:tab/>
      </w:r>
      <w:r w:rsidRPr="0060295D">
        <w:rPr>
          <w:strike/>
        </w:rPr>
        <w:t>An</w:t>
      </w:r>
      <w:r w:rsidRPr="0060295D">
        <w:t xml:space="preserve"> </w:t>
      </w:r>
      <w:r w:rsidRPr="0060295D">
        <w:rPr>
          <w:u w:val="single"/>
        </w:rPr>
        <w:t>One</w:t>
      </w:r>
      <w:r w:rsidRPr="0060295D">
        <w:t xml:space="preserve"> identification card must be </w:t>
      </w:r>
      <w:r w:rsidRPr="0060295D">
        <w:rPr>
          <w:u w:val="single"/>
        </w:rPr>
        <w:t>issued</w:t>
      </w:r>
      <w:r w:rsidRPr="0060295D">
        <w:t xml:space="preserve"> free to a person aged seventeen years or older </w:t>
      </w:r>
      <w:r w:rsidRPr="0060295D">
        <w:rPr>
          <w:u w:val="single"/>
        </w:rPr>
        <w:t>per issuance cycle</w:t>
      </w:r>
      <w:r w:rsidRPr="0060295D">
        <w:t xml:space="preserve">. </w:t>
      </w:r>
      <w:r w:rsidRPr="0060295D">
        <w:rPr>
          <w:u w:val="single"/>
        </w:rPr>
        <w:t>A ten</w:t>
      </w:r>
      <w:r w:rsidRPr="0060295D">
        <w:rPr>
          <w:u w:val="single"/>
        </w:rPr>
        <w:noBreakHyphen/>
        <w:t>dollar fee must be charged to replace a special identification card before its expiration date.</w:t>
      </w: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295D">
        <w:lastRenderedPageBreak/>
        <w:tab/>
        <w:t>(D)</w:t>
      </w:r>
      <w:r w:rsidRPr="0060295D">
        <w:tab/>
        <w:t xml:space="preserve">The identification card expires </w:t>
      </w:r>
      <w:r w:rsidRPr="0060295D">
        <w:rPr>
          <w:strike/>
        </w:rPr>
        <w:t>five</w:t>
      </w:r>
      <w:r w:rsidRPr="0060295D">
        <w:t xml:space="preserve"> </w:t>
      </w:r>
      <w:r w:rsidRPr="0060295D">
        <w:rPr>
          <w:u w:val="single"/>
        </w:rPr>
        <w:t>eight</w:t>
      </w:r>
      <w:r w:rsidRPr="0060295D">
        <w:t xml:space="preserve"> years from the date of issuance. </w:t>
      </w:r>
      <w:r w:rsidRPr="0060295D">
        <w:rPr>
          <w:u w:val="single"/>
        </w:rPr>
        <w:t>A person is not permitted to have more than one valid motor vehicle driver’s license or identification card at any time.</w:t>
      </w:r>
      <w:r w:rsidRPr="0060295D">
        <w:t>”</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95D">
        <w:t>SECTION</w:t>
      </w:r>
      <w:r w:rsidRPr="0060295D">
        <w:tab/>
        <w:t>7.</w:t>
      </w:r>
      <w:r w:rsidRPr="0060295D">
        <w:tab/>
        <w:t>Section 56</w:t>
      </w:r>
      <w:r w:rsidRPr="0060295D">
        <w:noBreakHyphen/>
        <w:t>1</w:t>
      </w:r>
      <w:r w:rsidRPr="0060295D">
        <w:noBreakHyphen/>
        <w:t>2080(3) of the 1976 Code is amended to read:</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60295D" w:rsidRP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60295D">
        <w:rPr>
          <w:rFonts w:eastAsia="Calibri"/>
          <w:szCs w:val="22"/>
        </w:rPr>
        <w:tab/>
        <w:t>“(3)</w:t>
      </w:r>
      <w:r w:rsidRPr="0060295D">
        <w:rPr>
          <w:rFonts w:eastAsia="Calibri"/>
          <w:szCs w:val="22"/>
        </w:rPr>
        <w:tab/>
        <w:t xml:space="preserve">The commercial driver instruction permit may not be issued for longer than </w:t>
      </w:r>
      <w:r w:rsidRPr="0060295D">
        <w:rPr>
          <w:rFonts w:eastAsia="Calibri"/>
          <w:strike/>
          <w:szCs w:val="22"/>
        </w:rPr>
        <w:t>six months</w:t>
      </w:r>
      <w:r w:rsidRPr="0060295D">
        <w:rPr>
          <w:rFonts w:eastAsia="Calibri"/>
          <w:szCs w:val="22"/>
        </w:rPr>
        <w:t xml:space="preserve"> </w:t>
      </w:r>
      <w:r w:rsidRPr="0060295D">
        <w:rPr>
          <w:rFonts w:eastAsia="Calibri"/>
          <w:szCs w:val="22"/>
          <w:u w:val="single"/>
        </w:rPr>
        <w:t>one year</w:t>
      </w:r>
      <w:r w:rsidRPr="0060295D">
        <w:rPr>
          <w:rFonts w:eastAsia="Calibri"/>
          <w:szCs w:val="22"/>
        </w:rPr>
        <w:t xml:space="preserve">. </w:t>
      </w:r>
      <w:r w:rsidRPr="0060295D">
        <w:rPr>
          <w:rFonts w:eastAsia="Calibri"/>
          <w:strike/>
          <w:szCs w:val="22"/>
        </w:rPr>
        <w:t>Only one renewal or reissuance may be granted within a two</w:t>
      </w:r>
      <w:r w:rsidRPr="0060295D">
        <w:rPr>
          <w:rFonts w:eastAsia="Calibri"/>
          <w:strike/>
          <w:szCs w:val="22"/>
        </w:rPr>
        <w:noBreakHyphen/>
        <w:t>year period.</w:t>
      </w:r>
      <w:r w:rsidRPr="0060295D">
        <w:rPr>
          <w:rFonts w:eastAsia="Calibri"/>
          <w:szCs w:val="22"/>
        </w:rPr>
        <w:t>”</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60295D">
        <w:rPr>
          <w:rFonts w:eastAsia="Calibri"/>
          <w:color w:val="000000"/>
          <w:szCs w:val="22"/>
          <w:u w:color="000000"/>
        </w:rPr>
        <w:t>SECTION   8.</w:t>
      </w:r>
      <w:r w:rsidRPr="0060295D">
        <w:rPr>
          <w:rFonts w:eastAsia="Calibri"/>
          <w:color w:val="000000"/>
          <w:szCs w:val="22"/>
          <w:u w:color="000000"/>
        </w:rPr>
        <w:tab/>
        <w:t>This act takes effect six months after approval by the Governor.</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p>
    <w:p w:rsidR="0060295D" w:rsidRPr="0060295D" w:rsidRDefault="0060295D" w:rsidP="0060295D">
      <w:pPr>
        <w:tabs>
          <w:tab w:val="left" w:pos="187"/>
          <w:tab w:val="left" w:pos="3420"/>
        </w:tabs>
        <w:rPr>
          <w:sz w:val="20"/>
        </w:rPr>
      </w:pPr>
      <w:r w:rsidRPr="0060295D">
        <w:rPr>
          <w:sz w:val="20"/>
        </w:rPr>
        <w:t>/s/Sen. Lawrence Kelly "Larry" Grooms</w:t>
      </w:r>
      <w:r w:rsidRPr="0060295D">
        <w:rPr>
          <w:sz w:val="20"/>
        </w:rPr>
        <w:tab/>
        <w:t>/s/Rep. Ivory Torrey Thigpen</w:t>
      </w:r>
    </w:p>
    <w:p w:rsidR="0060295D" w:rsidRPr="0060295D" w:rsidRDefault="0060295D" w:rsidP="0060295D">
      <w:pPr>
        <w:tabs>
          <w:tab w:val="left" w:pos="187"/>
          <w:tab w:val="left" w:pos="2970"/>
          <w:tab w:val="left" w:pos="3427"/>
        </w:tabs>
        <w:rPr>
          <w:sz w:val="20"/>
        </w:rPr>
      </w:pPr>
      <w:r w:rsidRPr="0060295D">
        <w:rPr>
          <w:sz w:val="20"/>
        </w:rPr>
        <w:t>/s/Sen. Kevin L. Johnson</w:t>
      </w:r>
      <w:r w:rsidRPr="0060295D">
        <w:rPr>
          <w:sz w:val="20"/>
        </w:rPr>
        <w:tab/>
        <w:t>/s/Rep. Richard Lloyd "Richie" Yow</w:t>
      </w:r>
    </w:p>
    <w:p w:rsidR="0060295D" w:rsidRPr="0060295D" w:rsidRDefault="0060295D" w:rsidP="0060295D">
      <w:pPr>
        <w:tabs>
          <w:tab w:val="left" w:pos="187"/>
          <w:tab w:val="left" w:pos="3240"/>
          <w:tab w:val="left" w:pos="3427"/>
        </w:tabs>
        <w:rPr>
          <w:sz w:val="20"/>
        </w:rPr>
      </w:pPr>
      <w:r w:rsidRPr="0060295D">
        <w:rPr>
          <w:sz w:val="20"/>
        </w:rPr>
        <w:t>/s/Sen. David Wesley "Wes" Climer</w:t>
      </w:r>
      <w:r w:rsidRPr="0060295D">
        <w:rPr>
          <w:sz w:val="20"/>
        </w:rPr>
        <w:tab/>
        <w:t>/s/Rep. Linda C. "Lin" Bennett</w:t>
      </w:r>
    </w:p>
    <w:p w:rsidR="0060295D" w:rsidRPr="0060295D" w:rsidRDefault="0060295D" w:rsidP="0060295D">
      <w:pPr>
        <w:tabs>
          <w:tab w:val="left" w:pos="187"/>
          <w:tab w:val="left" w:pos="3240"/>
          <w:tab w:val="left" w:pos="3427"/>
        </w:tabs>
      </w:pPr>
      <w:r w:rsidRPr="0060295D">
        <w:tab/>
        <w:t>On Part of the Senate.</w:t>
      </w:r>
      <w:r w:rsidRPr="0060295D">
        <w:tab/>
      </w:r>
      <w:r w:rsidRPr="0060295D">
        <w:tab/>
        <w:t>On Part of the House.</w:t>
      </w:r>
    </w:p>
    <w:p w:rsidR="0060295D" w:rsidRDefault="0060295D" w:rsidP="0060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6B2" w:rsidRDefault="0035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49A" w:rsidRDefault="0001049A" w:rsidP="0001049A">
      <w:pPr>
        <w:suppressAutoHyphens/>
      </w:pPr>
    </w:p>
    <w:sectPr w:rsidR="0001049A" w:rsidSect="008321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342" w:rsidRDefault="00D11342" w:rsidP="009F0C77">
      <w:r>
        <w:separator/>
      </w:r>
    </w:p>
  </w:endnote>
  <w:endnote w:type="continuationSeparator" w:id="0">
    <w:p w:rsidR="00D11342" w:rsidRDefault="00D1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8BD78B-54E7-4C38-92B3-87D565B0632F}"/>
    <w:embedBold r:id="rId2" w:fontKey="{365DC2F6-F06B-4702-982D-E5998C075F80}"/>
  </w:font>
  <w:font w:name="Calibri">
    <w:panose1 w:val="020F0502020204030204"/>
    <w:charset w:val="00"/>
    <w:family w:val="swiss"/>
    <w:pitch w:val="variable"/>
    <w:sig w:usb0="E00002FF" w:usb1="4000ACFF" w:usb2="00000001" w:usb3="00000000" w:csb0="0000019F" w:csb1="00000000"/>
    <w:embedRegular r:id="rId3" w:fontKey="{700B4261-A6F0-416C-9448-D630CBD15792}"/>
  </w:font>
  <w:font w:name="Cambria">
    <w:panose1 w:val="02040503050406030204"/>
    <w:charset w:val="00"/>
    <w:family w:val="roman"/>
    <w:pitch w:val="variable"/>
    <w:sig w:usb0="E00002FF" w:usb1="400004FF" w:usb2="00000000" w:usb3="00000000" w:csb0="0000019F" w:csb1="00000000"/>
    <w:embedRegular r:id="rId4" w:fontKey="{2D02A131-B8F3-4BB3-BC2F-2B7260138F44}"/>
  </w:font>
  <w:font w:name="Segoe UI">
    <w:panose1 w:val="020B0502040204020203"/>
    <w:charset w:val="00"/>
    <w:family w:val="swiss"/>
    <w:pitch w:val="variable"/>
    <w:sig w:usb0="E10022FF" w:usb1="C000E47F" w:usb2="00000029" w:usb3="00000000" w:csb0="000001DF" w:csb1="00000000"/>
    <w:embedRegular r:id="rId5" w:fontKey="{0BF971C1-28C1-45FD-AA54-CBD1A6068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B2" w:rsidRPr="00AA678B" w:rsidRDefault="00AA678B" w:rsidP="00AA678B">
    <w:pPr>
      <w:pStyle w:val="Footer"/>
      <w:tabs>
        <w:tab w:val="clear" w:pos="4680"/>
        <w:tab w:val="clear" w:pos="9360"/>
        <w:tab w:val="center" w:pos="2995"/>
      </w:tabs>
      <w:spacing w:before="120"/>
    </w:pPr>
    <w:r>
      <w:t>[3789</w:t>
    </w:r>
    <w:r w:rsidR="008321B8">
      <w:t>-</w:t>
    </w:r>
    <w:r w:rsidR="008321B8">
      <w:fldChar w:fldCharType="begin"/>
    </w:r>
    <w:r w:rsidR="008321B8">
      <w:instrText xml:space="preserve"> PAGE  \* MERGEFORMAT </w:instrText>
    </w:r>
    <w:r w:rsidR="008321B8">
      <w:fldChar w:fldCharType="separate"/>
    </w:r>
    <w:r w:rsidR="0001049A">
      <w:rPr>
        <w:noProof/>
      </w:rPr>
      <w:t>1</w:t>
    </w:r>
    <w:r w:rsidR="008321B8">
      <w:fldChar w:fldCharType="end"/>
    </w:r>
    <w:r w:rsidR="008321B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8" w:rsidRPr="00AA678B" w:rsidRDefault="008321B8" w:rsidP="00AA678B">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0104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342" w:rsidRDefault="00D11342" w:rsidP="009F0C77">
      <w:r>
        <w:separator/>
      </w:r>
    </w:p>
  </w:footnote>
  <w:footnote w:type="continuationSeparator" w:id="0">
    <w:p w:rsidR="00D11342" w:rsidRDefault="00D1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7CM19"/>
    <w:docVar w:name="CoverBillType" w:val="b"/>
    <w:docVar w:name="DocPath" w:val="L:\Council\bills\CC\15417CM19.DOCX"/>
    <w:docVar w:name="dvBillNumber" w:val="3789"/>
    <w:docVar w:name="dvBillNumberPrefix" w:val="H. "/>
    <w:docVar w:name="dvOriginalBody" w:val="House"/>
    <w:docVar w:name="dvSteno" w:val="CC"/>
    <w:docVar w:name="NameofBody" w:val="h"/>
    <w:docVar w:name="vGroup2" w:val="Council"/>
  </w:docVars>
  <w:rsids>
    <w:rsidRoot w:val="003A273E"/>
    <w:rsid w:val="0001049A"/>
    <w:rsid w:val="00011869"/>
    <w:rsid w:val="00015CD6"/>
    <w:rsid w:val="000E0100"/>
    <w:rsid w:val="000E1785"/>
    <w:rsid w:val="000F40FA"/>
    <w:rsid w:val="000F56F5"/>
    <w:rsid w:val="001035F1"/>
    <w:rsid w:val="0010776B"/>
    <w:rsid w:val="00117EC2"/>
    <w:rsid w:val="00133E66"/>
    <w:rsid w:val="001435A3"/>
    <w:rsid w:val="00146ED3"/>
    <w:rsid w:val="00151044"/>
    <w:rsid w:val="001D08F2"/>
    <w:rsid w:val="001D3A58"/>
    <w:rsid w:val="001D525B"/>
    <w:rsid w:val="001D7F4F"/>
    <w:rsid w:val="0020074B"/>
    <w:rsid w:val="00205238"/>
    <w:rsid w:val="002321B6"/>
    <w:rsid w:val="00250967"/>
    <w:rsid w:val="002543C8"/>
    <w:rsid w:val="0025541D"/>
    <w:rsid w:val="00284AAE"/>
    <w:rsid w:val="002E5912"/>
    <w:rsid w:val="00301B21"/>
    <w:rsid w:val="00325348"/>
    <w:rsid w:val="0032732C"/>
    <w:rsid w:val="00336081"/>
    <w:rsid w:val="00336AD0"/>
    <w:rsid w:val="003511DD"/>
    <w:rsid w:val="00351C55"/>
    <w:rsid w:val="0037079A"/>
    <w:rsid w:val="003A273E"/>
    <w:rsid w:val="003B48AA"/>
    <w:rsid w:val="003C4DAB"/>
    <w:rsid w:val="003D01E8"/>
    <w:rsid w:val="003E5288"/>
    <w:rsid w:val="003F6D79"/>
    <w:rsid w:val="0041760A"/>
    <w:rsid w:val="00417C01"/>
    <w:rsid w:val="004403BD"/>
    <w:rsid w:val="00445E93"/>
    <w:rsid w:val="0045088E"/>
    <w:rsid w:val="00457902"/>
    <w:rsid w:val="00461441"/>
    <w:rsid w:val="004809EE"/>
    <w:rsid w:val="004A2103"/>
    <w:rsid w:val="004E7D54"/>
    <w:rsid w:val="005273C6"/>
    <w:rsid w:val="00530A69"/>
    <w:rsid w:val="00530EE8"/>
    <w:rsid w:val="00545593"/>
    <w:rsid w:val="00556EBF"/>
    <w:rsid w:val="00563D45"/>
    <w:rsid w:val="00577C6C"/>
    <w:rsid w:val="005A62FE"/>
    <w:rsid w:val="005C2FE2"/>
    <w:rsid w:val="005E2BC9"/>
    <w:rsid w:val="0060295D"/>
    <w:rsid w:val="00605102"/>
    <w:rsid w:val="006215AA"/>
    <w:rsid w:val="00654BD4"/>
    <w:rsid w:val="006913C9"/>
    <w:rsid w:val="0069470D"/>
    <w:rsid w:val="006D58AA"/>
    <w:rsid w:val="00734F00"/>
    <w:rsid w:val="0074098A"/>
    <w:rsid w:val="00743E20"/>
    <w:rsid w:val="007A70AE"/>
    <w:rsid w:val="007C4394"/>
    <w:rsid w:val="008321B8"/>
    <w:rsid w:val="008362E8"/>
    <w:rsid w:val="0085786E"/>
    <w:rsid w:val="008809BA"/>
    <w:rsid w:val="008A1157"/>
    <w:rsid w:val="008A1768"/>
    <w:rsid w:val="008A489F"/>
    <w:rsid w:val="008A4B56"/>
    <w:rsid w:val="008F0F33"/>
    <w:rsid w:val="008F4429"/>
    <w:rsid w:val="0094021A"/>
    <w:rsid w:val="00991AB7"/>
    <w:rsid w:val="009B44AF"/>
    <w:rsid w:val="009C6A0B"/>
    <w:rsid w:val="009F0C77"/>
    <w:rsid w:val="009F4DD1"/>
    <w:rsid w:val="00A02543"/>
    <w:rsid w:val="00A41684"/>
    <w:rsid w:val="00A64E80"/>
    <w:rsid w:val="00A72BCD"/>
    <w:rsid w:val="00A741D9"/>
    <w:rsid w:val="00A833AB"/>
    <w:rsid w:val="00A9741D"/>
    <w:rsid w:val="00AA678B"/>
    <w:rsid w:val="00AC34A2"/>
    <w:rsid w:val="00AD1C9A"/>
    <w:rsid w:val="00AD4B17"/>
    <w:rsid w:val="00B277A3"/>
    <w:rsid w:val="00B412D4"/>
    <w:rsid w:val="00B87F1C"/>
    <w:rsid w:val="00BE3C22"/>
    <w:rsid w:val="00C0345E"/>
    <w:rsid w:val="00C1711A"/>
    <w:rsid w:val="00C31C95"/>
    <w:rsid w:val="00C335F4"/>
    <w:rsid w:val="00C3483A"/>
    <w:rsid w:val="00C45B10"/>
    <w:rsid w:val="00C74E9D"/>
    <w:rsid w:val="00C76CD6"/>
    <w:rsid w:val="00C826DD"/>
    <w:rsid w:val="00C82FD3"/>
    <w:rsid w:val="00C92819"/>
    <w:rsid w:val="00CC6B7B"/>
    <w:rsid w:val="00CD2089"/>
    <w:rsid w:val="00CE26B2"/>
    <w:rsid w:val="00CE4DC4"/>
    <w:rsid w:val="00D11342"/>
    <w:rsid w:val="00D73A67"/>
    <w:rsid w:val="00D970A9"/>
    <w:rsid w:val="00DB4785"/>
    <w:rsid w:val="00DF3845"/>
    <w:rsid w:val="00E41911"/>
    <w:rsid w:val="00E44B57"/>
    <w:rsid w:val="00E92EEF"/>
    <w:rsid w:val="00EA10B0"/>
    <w:rsid w:val="00EE2712"/>
    <w:rsid w:val="00EF2368"/>
    <w:rsid w:val="00F24442"/>
    <w:rsid w:val="00F45A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4601D-A274-4A4C-B6FC-A7FEB658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76CD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D"/>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C76CD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C0485-ADE7-4078-AB1D-7CE67BF5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6</Pages>
  <Words>1524</Words>
  <Characters>7867</Characters>
  <Application>Microsoft Office Word</Application>
  <DocSecurity>0</DocSecurity>
  <Lines>205</Lines>
  <Paragraphs>43</Paragraphs>
  <ScaleCrop>false</ScaleCrop>
  <HeadingPairs>
    <vt:vector size="2" baseType="variant">
      <vt:variant>
        <vt:lpstr>Title</vt:lpstr>
      </vt:variant>
      <vt:variant>
        <vt:i4>1</vt:i4>
      </vt:variant>
    </vt:vector>
  </HeadingPairs>
  <TitlesOfParts>
    <vt:vector size="1" baseType="lpstr">
      <vt:lpstr>2019-2020 Bill 3789: Subject not yet available - South Carolina Legislature Online</vt:lpstr>
    </vt:vector>
  </TitlesOfParts>
  <Company>LPITS</Company>
  <LinksUpToDate>false</LinksUpToDate>
  <CharactersWithSpaces>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3789 Text of Previous Version (May 21, 2019) - South Carolina Legislature Online</dc:title>
  <dc:creator>Chris Charlton</dc:creator>
  <cp:lastModifiedBy>Derrick Williamson</cp:lastModifiedBy>
  <cp:revision>2</cp:revision>
  <cp:lastPrinted>2019-01-17T14:05:00Z</cp:lastPrinted>
  <dcterms:created xsi:type="dcterms:W3CDTF">2019-05-21T18:48:00Z</dcterms:created>
  <dcterms:modified xsi:type="dcterms:W3CDTF">2019-05-21T18:48:00Z</dcterms:modified>
</cp:coreProperties>
</file>