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D442E" w:rsidRDefault="008D442E" w:rsidP="000D5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D5068" w:rsidRDefault="000D5068" w:rsidP="000D5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68" w:rsidRDefault="000D5068" w:rsidP="000D5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68" w:rsidRDefault="000D5068" w:rsidP="000D5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68" w:rsidRDefault="000D5068" w:rsidP="000D5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68" w:rsidRDefault="000D5068" w:rsidP="000D5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5068" w:rsidRDefault="000D5068" w:rsidP="000D50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D4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55C8">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3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COMMEMORATE AND CELEBRATE THE COMMISSIONING CEREMONY OF THE USS CHARLESTON (LCS 18) TO BE HELD IN CHARLESTON, SOUTH CAROLINA ON SATURDAY, MARCH 2,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934E4" w:rsidRDefault="00875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934E4">
        <w:t xml:space="preserve">the members of the </w:t>
      </w:r>
      <w:r w:rsidR="00D225F2">
        <w:t>South Carolina House of Representatives</w:t>
      </w:r>
      <w:r w:rsidR="009934E4">
        <w:t xml:space="preserve"> are delighted to celebrate the commissioning of the United States Navy</w:t>
      </w:r>
      <w:r w:rsidR="00D225F2" w:rsidRPr="00D225F2">
        <w:t>’</w:t>
      </w:r>
      <w:r w:rsidR="009934E4">
        <w:t>s sixth ship named for South Carolina</w:t>
      </w:r>
      <w:r w:rsidR="00D225F2" w:rsidRPr="00D225F2">
        <w:t>’</w:t>
      </w:r>
      <w:r w:rsidR="009934E4">
        <w:t>s oldest city, Charleston</w:t>
      </w:r>
      <w:r w:rsidR="0054334F">
        <w:t>,</w:t>
      </w:r>
      <w:r w:rsidR="009934E4">
        <w:t xml:space="preserve"> and wish to invite all citizens of the Palmetto State to revel along with them on this momentous occasion; and</w:t>
      </w:r>
    </w:p>
    <w:p w:rsidR="009934E4" w:rsidRDefault="00993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4E4" w:rsidRDefault="00993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USS Charleston is an Independence</w:t>
      </w:r>
      <w:r w:rsidR="00D225F2">
        <w:noBreakHyphen/>
      </w:r>
      <w:r>
        <w:t>class littoral combat ship. It can reach speeds of forty to forty</w:t>
      </w:r>
      <w:r w:rsidR="00D225F2">
        <w:noBreakHyphen/>
      </w:r>
      <w:r>
        <w:t>seven knots and travel up to four thousan</w:t>
      </w:r>
      <w:r w:rsidR="0054334F">
        <w:t>d three hundred nautical miles at the</w:t>
      </w:r>
      <w:r>
        <w:t xml:space="preserve"> speed of twenty knots; and</w:t>
      </w:r>
    </w:p>
    <w:p w:rsidR="009934E4" w:rsidRDefault="00993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34E4" w:rsidRDefault="00993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ship accommodates a core crew of forty with room to include </w:t>
      </w:r>
      <w:r w:rsidR="00D225F2">
        <w:t xml:space="preserve">a </w:t>
      </w:r>
      <w:r>
        <w:t>thirty</w:t>
      </w:r>
      <w:r w:rsidR="00D225F2">
        <w:noBreakHyphen/>
      </w:r>
      <w:r>
        <w:t>five mission crew. Boasting such aircraft as two MH</w:t>
      </w:r>
      <w:r w:rsidR="00D225F2">
        <w:noBreakHyphen/>
      </w:r>
      <w:r>
        <w:t>60R/S Seahawks and one MQ</w:t>
      </w:r>
      <w:r w:rsidR="00D225F2">
        <w:noBreakHyphen/>
      </w:r>
      <w:r>
        <w:t>8 Fire Scout, the Charleston is four hundred eighteen feet long</w:t>
      </w:r>
      <w:r w:rsidR="0054334F">
        <w:t>, weighing between two thousand three hundred seven and three thousand one hundred four metric tons</w:t>
      </w:r>
      <w:r>
        <w:t>; and</w:t>
      </w:r>
    </w:p>
    <w:p w:rsidR="009934E4" w:rsidRDefault="00993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EF8" w:rsidRDefault="009934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this beauty has bee</w:t>
      </w:r>
      <w:r w:rsidR="0054334F">
        <w:t>n assigned to Littoral Combat Sh</w:t>
      </w:r>
      <w:r>
        <w:t xml:space="preserve">ip Squadron One, and upon commissioning, will be </w:t>
      </w:r>
      <w:r w:rsidR="00823EF8">
        <w:t>stationed in San Diego, California; and</w:t>
      </w:r>
    </w:p>
    <w:p w:rsidR="00823EF8" w:rsidRDefault="0082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EF8" w:rsidRDefault="0082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her motto </w:t>
      </w:r>
      <w:r w:rsidR="0054334F">
        <w:t>appropriately is</w:t>
      </w:r>
      <w:r>
        <w:t xml:space="preserve"> “While We Breathe, We Fight”, maintaining the link between her namesake city, which has a rich history of valor and glory; and</w:t>
      </w:r>
    </w:p>
    <w:p w:rsidR="00823EF8" w:rsidRDefault="0082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23EF8" w:rsidRDefault="0082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with four .50 caliber guns, eleven cell missile launchers, and a BAE systems Mk 110 57 mm gun, she is well</w:t>
      </w:r>
      <w:r w:rsidR="00D225F2">
        <w:noBreakHyphen/>
      </w:r>
      <w:r>
        <w:t>stocked to defend our great nation; and</w:t>
      </w:r>
    </w:p>
    <w:p w:rsidR="00823EF8" w:rsidRDefault="0082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C8" w:rsidRDefault="00823E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House of Representatives are pleased to celebrate the commissioning of the USS Charleston on Saturday, March 2, 2019, and are eager </w:t>
      </w:r>
      <w:r w:rsidR="0054334F">
        <w:t>to hear of</w:t>
      </w:r>
      <w:r>
        <w:t xml:space="preserve"> the gallantry the men and women of this ship will surely exhibit</w:t>
      </w:r>
      <w:r w:rsidR="008755C8">
        <w:t>.  Now, therefore,</w:t>
      </w:r>
    </w:p>
    <w:p w:rsidR="008755C8" w:rsidRDefault="00875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C8" w:rsidRDefault="00875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755C8" w:rsidRDefault="00875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55C8" w:rsidRDefault="008755C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3EF8">
        <w:t xml:space="preserve"> the members of the South Carolina House of Representatives, by this resolution, commemorate and celebrate the commission ceremony of the USS Charleston (LCS 18) to be held in Charleston, South Carolina on Saturday, March 2, 2019.</w:t>
      </w:r>
    </w:p>
    <w:p w:rsidR="00B07988" w:rsidRDefault="00B07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7988" w:rsidRDefault="00B079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all of the officers and crew who will serve our Palmetto State and our Great Nation as crew aboard the USS Charleston.</w:t>
      </w:r>
    </w:p>
    <w:p w:rsidR="00512C08" w:rsidRDefault="00D225F2" w:rsidP="005B2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D442E" w:rsidRDefault="008D442E" w:rsidP="008D442E">
      <w:pPr>
        <w:suppressAutoHyphens/>
      </w:pPr>
    </w:p>
    <w:sectPr w:rsidR="008D442E" w:rsidSect="008D442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5C8" w:rsidRDefault="008755C8" w:rsidP="009F0C77">
      <w:r>
        <w:separator/>
      </w:r>
    </w:p>
  </w:endnote>
  <w:endnote w:type="continuationSeparator" w:id="0">
    <w:p w:rsidR="008755C8" w:rsidRDefault="008755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725E539-18EF-49E7-BBF7-13A306EA9344}"/>
    <w:embedBold r:id="rId2" w:fontKey="{2207B5CE-FF64-41C2-8FB6-DC905AD48790}"/>
  </w:font>
  <w:font w:name="Calibri">
    <w:panose1 w:val="020F0502020204030204"/>
    <w:charset w:val="00"/>
    <w:family w:val="swiss"/>
    <w:pitch w:val="variable"/>
    <w:sig w:usb0="E00002FF" w:usb1="4000ACFF" w:usb2="00000001" w:usb3="00000000" w:csb0="0000019F" w:csb1="00000000"/>
    <w:embedRegular r:id="rId3" w:fontKey="{AFFDFFFC-24EA-4C1F-A623-D8888584439D}"/>
  </w:font>
  <w:font w:name="Cambria">
    <w:panose1 w:val="02040503050406030204"/>
    <w:charset w:val="00"/>
    <w:family w:val="roman"/>
    <w:pitch w:val="variable"/>
    <w:sig w:usb0="E00002FF" w:usb1="400004FF" w:usb2="00000000" w:usb3="00000000" w:csb0="0000019F" w:csb1="00000000"/>
    <w:embedRegular r:id="rId4" w:fontKey="{8B4435E8-1263-4952-809C-32F0FC4EBB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34DE" w:rsidRPr="008D442E" w:rsidRDefault="008D442E" w:rsidP="008D442E">
    <w:pPr>
      <w:pStyle w:val="Footer"/>
      <w:tabs>
        <w:tab w:val="clear" w:pos="4680"/>
        <w:tab w:val="clear" w:pos="9360"/>
        <w:tab w:val="center" w:pos="2995"/>
      </w:tabs>
      <w:spacing w:before="120"/>
    </w:pPr>
    <w:r>
      <w:t>[3810]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5C8" w:rsidRDefault="008755C8" w:rsidP="009F0C77">
      <w:r>
        <w:separator/>
      </w:r>
    </w:p>
  </w:footnote>
  <w:footnote w:type="continuationSeparator" w:id="0">
    <w:p w:rsidR="008755C8" w:rsidRDefault="008755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60SA19"/>
    <w:docVar w:name="CoverBillType" w:val="r"/>
    <w:docVar w:name="DocPath" w:val="L:\Council\bills\RT\17560SA19.DOCX"/>
    <w:docVar w:name="dvBillNumber" w:val="3810"/>
    <w:docVar w:name="dvBillNumberPrefix" w:val="H. "/>
    <w:docVar w:name="dvOriginalBody" w:val="House"/>
    <w:docVar w:name="dvSteno" w:val="RT"/>
    <w:docVar w:name="NameofBody" w:val="h"/>
    <w:docVar w:name="vGroup2" w:val="Council"/>
  </w:docVars>
  <w:rsids>
    <w:rsidRoot w:val="008755C8"/>
    <w:rsid w:val="00011869"/>
    <w:rsid w:val="00015CD6"/>
    <w:rsid w:val="000924E2"/>
    <w:rsid w:val="000D5068"/>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2C08"/>
    <w:rsid w:val="005273C6"/>
    <w:rsid w:val="00530A69"/>
    <w:rsid w:val="0054334F"/>
    <w:rsid w:val="00545593"/>
    <w:rsid w:val="00556EBF"/>
    <w:rsid w:val="00577C6C"/>
    <w:rsid w:val="005A62FE"/>
    <w:rsid w:val="005B202F"/>
    <w:rsid w:val="005C2FE2"/>
    <w:rsid w:val="005E2BC9"/>
    <w:rsid w:val="00605102"/>
    <w:rsid w:val="006215AA"/>
    <w:rsid w:val="006913C9"/>
    <w:rsid w:val="0069470D"/>
    <w:rsid w:val="006D58AA"/>
    <w:rsid w:val="00734F00"/>
    <w:rsid w:val="007A70AE"/>
    <w:rsid w:val="00823EF8"/>
    <w:rsid w:val="008362E8"/>
    <w:rsid w:val="0085786E"/>
    <w:rsid w:val="008755C8"/>
    <w:rsid w:val="008A1768"/>
    <w:rsid w:val="008A489F"/>
    <w:rsid w:val="008D442E"/>
    <w:rsid w:val="008F0F33"/>
    <w:rsid w:val="008F4429"/>
    <w:rsid w:val="0094021A"/>
    <w:rsid w:val="009934E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7988"/>
    <w:rsid w:val="00B412D4"/>
    <w:rsid w:val="00BE3C22"/>
    <w:rsid w:val="00C0345E"/>
    <w:rsid w:val="00C31C95"/>
    <w:rsid w:val="00C34441"/>
    <w:rsid w:val="00C3483A"/>
    <w:rsid w:val="00C74E9D"/>
    <w:rsid w:val="00C826DD"/>
    <w:rsid w:val="00C82FD3"/>
    <w:rsid w:val="00C92819"/>
    <w:rsid w:val="00CC6B7B"/>
    <w:rsid w:val="00CD2089"/>
    <w:rsid w:val="00D225F2"/>
    <w:rsid w:val="00D734DE"/>
    <w:rsid w:val="00D73A67"/>
    <w:rsid w:val="00D970A9"/>
    <w:rsid w:val="00DA47B2"/>
    <w:rsid w:val="00DF3845"/>
    <w:rsid w:val="00E1217E"/>
    <w:rsid w:val="00E41911"/>
    <w:rsid w:val="00E44B57"/>
    <w:rsid w:val="00E533A8"/>
    <w:rsid w:val="00E92EEF"/>
    <w:rsid w:val="00EF2368"/>
    <w:rsid w:val="00F24442"/>
    <w:rsid w:val="00F50AE3"/>
    <w:rsid w:val="00F655B7"/>
    <w:rsid w:val="00F656BA"/>
    <w:rsid w:val="00F67CF1"/>
    <w:rsid w:val="00F728AA"/>
    <w:rsid w:val="00F840F0"/>
    <w:rsid w:val="00FB0D0D"/>
    <w:rsid w:val="00FB191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9466DF-1044-49D0-A970-BD476BA50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A41EF4-9B8E-4AC9-B447-68D94C0D98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AEA53F39.dotm</Template>
  <TotalTime>0</TotalTime>
  <Pages>2</Pages>
  <Words>372</Words>
  <Characters>1885</Characters>
  <Application>Microsoft Office Word</Application>
  <DocSecurity>0</DocSecurity>
  <Lines>62</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3810 Text of Previous Version (Jan. 31, 2019) - South Carolina Legislature Online</dc:title>
  <dc:creator>Rebecca Turner</dc:creator>
  <cp:lastModifiedBy>S Volk</cp:lastModifiedBy>
  <cp:revision>2</cp:revision>
  <cp:lastPrinted>2019-01-24T17:07:00Z</cp:lastPrinted>
  <dcterms:created xsi:type="dcterms:W3CDTF">2019-01-31T17:01:00Z</dcterms:created>
  <dcterms:modified xsi:type="dcterms:W3CDTF">2019-01-31T17:01:00Z</dcterms:modified>
</cp:coreProperties>
</file>