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AD5" w:rsidRDefault="004B6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A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CITY YEAR </w:t>
      </w:r>
      <w:r w:rsidR="00154758">
        <w:t xml:space="preserve">COLUMBIA </w:t>
      </w:r>
      <w:r>
        <w:t xml:space="preserve">FOR THE MANY CONTRIBUTIONS THAT </w:t>
      </w:r>
      <w:r w:rsidR="00154758">
        <w:t xml:space="preserve">THE ORGANIZATION </w:t>
      </w:r>
      <w:r>
        <w:t xml:space="preserve">MAKES TO THE CITIZENS OF THE MIDLANDS AND TO EXPRESS SINCERE APPRECIATION TO THE </w:t>
      </w:r>
      <w:r w:rsidR="00887895">
        <w:t xml:space="preserve">TEAM </w:t>
      </w:r>
      <w:r w:rsidR="00412AE2">
        <w:t xml:space="preserve">MEMBERS, </w:t>
      </w:r>
      <w:r w:rsidR="00887895">
        <w:t>STAFF MEMBERS</w:t>
      </w:r>
      <w:r w:rsidR="00412AE2">
        <w:t>,</w:t>
      </w:r>
      <w:r w:rsidR="00887895">
        <w:t xml:space="preserve"> AND SUPPORTERS</w:t>
      </w:r>
      <w:r>
        <w:t xml:space="preserve"> WHO GIVE SO GENEROUSLY OF THEIR TIME AND RESOURCES FOR THE CHILDREN SERVED BY CITY YEAR COLUMBIA.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0EF"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40EF">
        <w:t xml:space="preserve">the members of the South Carolina House of Representatives are pleased to learn of the valuable support services and contributions that City Year Columbia </w:t>
      </w:r>
      <w:r w:rsidR="00412AE2">
        <w:t>offer</w:t>
      </w:r>
      <w:r w:rsidR="00B240EF">
        <w:t>s</w:t>
      </w:r>
      <w:r w:rsidR="00412AE2">
        <w:t xml:space="preserve"> every year</w:t>
      </w:r>
      <w:r w:rsidR="00B240EF">
        <w:t xml:space="preserve"> to the Midlands; and</w:t>
      </w:r>
    </w:p>
    <w:p w:rsidR="00B240EF" w:rsidRDefault="00B24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7F" w:rsidRDefault="00B24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D5472">
        <w:t>the ideal of voluntary service in one</w:t>
      </w:r>
      <w:r w:rsidR="00412AE2" w:rsidRPr="00412AE2">
        <w:t>’</w:t>
      </w:r>
      <w:r w:rsidR="004D5472">
        <w:t>s community</w:t>
      </w:r>
      <w:r w:rsidR="00DF0E7F">
        <w:t xml:space="preserve"> </w:t>
      </w:r>
      <w:r w:rsidR="004D5472">
        <w:t>has long inspired the civic imagination of Americans</w:t>
      </w:r>
      <w:r w:rsidR="00DF0E7F">
        <w:t>.  The organization</w:t>
      </w:r>
      <w:r w:rsidR="00412AE2" w:rsidRPr="00412AE2">
        <w:t>’</w:t>
      </w:r>
      <w:r w:rsidR="00DF0E7F">
        <w:t xml:space="preserve">s name, </w:t>
      </w:r>
      <w:r w:rsidR="00DF0E7F" w:rsidRPr="00FF4040">
        <w:rPr>
          <w:color w:val="000000" w:themeColor="text1"/>
          <w:u w:color="000000" w:themeColor="text1"/>
        </w:rPr>
        <w:t>City Year</w:t>
      </w:r>
      <w:r w:rsidR="00DF0E7F">
        <w:rPr>
          <w:color w:val="000000" w:themeColor="text1"/>
          <w:u w:color="000000" w:themeColor="text1"/>
        </w:rPr>
        <w:t>,</w:t>
      </w:r>
      <w:r w:rsidR="00DF0E7F">
        <w:t xml:space="preserve"> suggests </w:t>
      </w:r>
      <w:r w:rsidR="00DF0E7F" w:rsidRPr="00FF4040">
        <w:rPr>
          <w:color w:val="000000" w:themeColor="text1"/>
          <w:u w:color="000000" w:themeColor="text1"/>
        </w:rPr>
        <w:t xml:space="preserve">the </w:t>
      </w:r>
      <w:r w:rsidR="00DF0E7F">
        <w:rPr>
          <w:color w:val="000000" w:themeColor="text1"/>
          <w:u w:color="000000" w:themeColor="text1"/>
        </w:rPr>
        <w:t>idyllic notion</w:t>
      </w:r>
      <w:r w:rsidR="00DF0E7F" w:rsidRPr="00FF4040">
        <w:rPr>
          <w:color w:val="000000" w:themeColor="text1"/>
          <w:u w:color="000000" w:themeColor="text1"/>
        </w:rPr>
        <w:t xml:space="preserve"> that a year of service should be part of every young person</w:t>
      </w:r>
      <w:r w:rsidR="00412AE2" w:rsidRPr="00412AE2">
        <w:rPr>
          <w:color w:val="000000" w:themeColor="text1"/>
          <w:u w:color="000000" w:themeColor="text1"/>
        </w:rPr>
        <w:t>’</w:t>
      </w:r>
      <w:r w:rsidR="00DF0E7F">
        <w:rPr>
          <w:color w:val="000000" w:themeColor="text1"/>
          <w:u w:color="000000" w:themeColor="text1"/>
        </w:rPr>
        <w:t>s early experience; and</w:t>
      </w:r>
    </w:p>
    <w:p w:rsidR="00DF0E7F" w:rsidRDefault="00DF0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because City Year is based on the belief that every child can succeed and that we all benefit when students thrive, City Year partners with schools to help bridge the gap between what their students need and what most urban schools are designed and resourced to provide;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099D" w:rsidRPr="00A047C0" w:rsidRDefault="00FC099D" w:rsidP="00FC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047C0">
        <w:rPr>
          <w:color w:val="000000" w:themeColor="text1"/>
          <w:u w:color="000000" w:themeColor="text1"/>
        </w:rPr>
        <w:t>n 1992, Harvard Law student</w:t>
      </w:r>
      <w:r>
        <w:rPr>
          <w:color w:val="000000" w:themeColor="text1"/>
          <w:u w:color="000000" w:themeColor="text1"/>
        </w:rPr>
        <w:t xml:space="preserve"> </w:t>
      </w:r>
      <w:r w:rsidRPr="00A047C0">
        <w:rPr>
          <w:color w:val="000000" w:themeColor="text1"/>
          <w:u w:color="000000" w:themeColor="text1"/>
        </w:rPr>
        <w:t>Marie</w:t>
      </w:r>
      <w:r w:rsidR="00412AE2">
        <w:rPr>
          <w:color w:val="000000" w:themeColor="text1"/>
          <w:u w:color="000000" w:themeColor="text1"/>
        </w:rPr>
        <w:noBreakHyphen/>
      </w:r>
      <w:r>
        <w:rPr>
          <w:color w:val="000000" w:themeColor="text1"/>
          <w:u w:color="000000" w:themeColor="text1"/>
        </w:rPr>
        <w:t xml:space="preserve">Louise Ramsdal attended a City Year event and was so inspired by it that </w:t>
      </w:r>
      <w:r w:rsidRPr="00A047C0">
        <w:rPr>
          <w:color w:val="000000" w:themeColor="text1"/>
          <w:u w:color="000000" w:themeColor="text1"/>
        </w:rPr>
        <w:t>she wrote a two</w:t>
      </w:r>
      <w:r w:rsidR="00412AE2">
        <w:rPr>
          <w:color w:val="000000" w:themeColor="text1"/>
          <w:u w:color="000000" w:themeColor="text1"/>
        </w:rPr>
        <w:noBreakHyphen/>
      </w:r>
      <w:r w:rsidRPr="00A047C0">
        <w:rPr>
          <w:color w:val="000000" w:themeColor="text1"/>
          <w:u w:color="000000" w:themeColor="text1"/>
        </w:rPr>
        <w:t>page proposal to bring City Year to South Carolina. The next year, her dream was realized</w:t>
      </w:r>
      <w:r w:rsidR="00412AE2">
        <w:rPr>
          <w:color w:val="000000" w:themeColor="text1"/>
          <w:u w:color="000000" w:themeColor="text1"/>
        </w:rPr>
        <w:t>; and</w:t>
      </w:r>
    </w:p>
    <w:p w:rsidR="00FC099D" w:rsidRDefault="00FC099D" w:rsidP="00FC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0E7F" w:rsidRDefault="00DF0E7F" w:rsidP="00FC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836E8">
        <w:rPr>
          <w:color w:val="000000" w:themeColor="text1"/>
          <w:u w:color="000000" w:themeColor="text1"/>
        </w:rPr>
        <w:t xml:space="preserve">from its highly successful youth corps, </w:t>
      </w:r>
      <w:r w:rsidR="00AF43B9">
        <w:rPr>
          <w:color w:val="000000" w:themeColor="text1"/>
          <w:u w:color="000000" w:themeColor="text1"/>
        </w:rPr>
        <w:t xml:space="preserve">City Year Boston launched </w:t>
      </w:r>
      <w:r w:rsidR="00887895">
        <w:rPr>
          <w:color w:val="000000" w:themeColor="text1"/>
          <w:u w:color="000000" w:themeColor="text1"/>
        </w:rPr>
        <w:t>the</w:t>
      </w:r>
      <w:r w:rsidR="00AF43B9">
        <w:rPr>
          <w:color w:val="000000" w:themeColor="text1"/>
          <w:u w:color="000000" w:themeColor="text1"/>
        </w:rPr>
        <w:t xml:space="preserve"> first </w:t>
      </w:r>
      <w:r w:rsidR="00887895">
        <w:rPr>
          <w:color w:val="000000" w:themeColor="text1"/>
          <w:u w:color="000000" w:themeColor="text1"/>
        </w:rPr>
        <w:t xml:space="preserve">City Year </w:t>
      </w:r>
      <w:r w:rsidR="00AF43B9">
        <w:rPr>
          <w:color w:val="000000" w:themeColor="text1"/>
          <w:u w:color="000000" w:themeColor="text1"/>
        </w:rPr>
        <w:t>national expansion site in Columbia</w:t>
      </w:r>
      <w:r w:rsidR="00E836E8">
        <w:rPr>
          <w:color w:val="000000" w:themeColor="text1"/>
          <w:u w:color="000000" w:themeColor="text1"/>
        </w:rPr>
        <w:t xml:space="preserve"> in the summer of 1993</w:t>
      </w:r>
      <w:r w:rsidR="00AF43B9">
        <w:rPr>
          <w:color w:val="000000" w:themeColor="text1"/>
          <w:u w:color="000000" w:themeColor="text1"/>
        </w:rPr>
        <w:t>;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C099D">
        <w:rPr>
          <w:color w:val="000000" w:themeColor="text1"/>
          <w:u w:color="000000" w:themeColor="text1"/>
        </w:rPr>
        <w:t>s</w:t>
      </w:r>
      <w:r w:rsidR="00FC099D" w:rsidRPr="00A047C0">
        <w:rPr>
          <w:color w:val="000000" w:themeColor="text1"/>
          <w:u w:color="000000" w:themeColor="text1"/>
        </w:rPr>
        <w:t xml:space="preserve">ince then, </w:t>
      </w:r>
      <w:r w:rsidR="00E836E8" w:rsidRPr="00FF4040">
        <w:rPr>
          <w:color w:val="000000" w:themeColor="text1"/>
          <w:u w:color="000000" w:themeColor="text1"/>
        </w:rPr>
        <w:t>young adults, ages seventeen through twenty</w:t>
      </w:r>
      <w:r w:rsidR="00412AE2">
        <w:rPr>
          <w:color w:val="000000" w:themeColor="text1"/>
          <w:u w:color="000000" w:themeColor="text1"/>
        </w:rPr>
        <w:noBreakHyphen/>
      </w:r>
      <w:r w:rsidR="00E836E8" w:rsidRPr="00FF4040">
        <w:rPr>
          <w:color w:val="000000" w:themeColor="text1"/>
          <w:u w:color="000000" w:themeColor="text1"/>
        </w:rPr>
        <w:t xml:space="preserve">three, </w:t>
      </w:r>
      <w:r w:rsidR="00FC099D">
        <w:rPr>
          <w:color w:val="000000" w:themeColor="text1"/>
          <w:u w:color="000000" w:themeColor="text1"/>
        </w:rPr>
        <w:t xml:space="preserve">have mentored </w:t>
      </w:r>
      <w:r w:rsidR="00E836E8" w:rsidRPr="00A047C0">
        <w:rPr>
          <w:color w:val="000000" w:themeColor="text1"/>
          <w:u w:color="000000" w:themeColor="text1"/>
        </w:rPr>
        <w:t xml:space="preserve">more than </w:t>
      </w:r>
      <w:r w:rsidR="00E836E8">
        <w:rPr>
          <w:color w:val="000000" w:themeColor="text1"/>
          <w:u w:color="000000" w:themeColor="text1"/>
        </w:rPr>
        <w:t>forty thousand</w:t>
      </w:r>
      <w:r w:rsidR="00E836E8" w:rsidRPr="00A047C0">
        <w:rPr>
          <w:color w:val="000000" w:themeColor="text1"/>
          <w:u w:color="000000" w:themeColor="text1"/>
        </w:rPr>
        <w:t xml:space="preserve"> students in Columbia</w:t>
      </w:r>
      <w:r w:rsidR="00E836E8">
        <w:rPr>
          <w:color w:val="000000" w:themeColor="text1"/>
          <w:u w:color="000000" w:themeColor="text1"/>
        </w:rPr>
        <w:t xml:space="preserve"> </w:t>
      </w:r>
      <w:r w:rsidR="00FC099D">
        <w:rPr>
          <w:color w:val="000000" w:themeColor="text1"/>
          <w:u w:color="000000" w:themeColor="text1"/>
        </w:rPr>
        <w:t xml:space="preserve">through </w:t>
      </w:r>
      <w:r w:rsidRPr="00FF4040">
        <w:rPr>
          <w:color w:val="000000" w:themeColor="text1"/>
          <w:u w:color="000000" w:themeColor="text1"/>
        </w:rPr>
        <w:t>an innovative community service and leadership</w:t>
      </w:r>
      <w:r w:rsidR="00412AE2">
        <w:rPr>
          <w:color w:val="000000" w:themeColor="text1"/>
          <w:u w:color="000000" w:themeColor="text1"/>
        </w:rPr>
        <w:noBreakHyphen/>
      </w:r>
      <w:r w:rsidRPr="00FF4040">
        <w:rPr>
          <w:color w:val="000000" w:themeColor="text1"/>
          <w:u w:color="000000" w:themeColor="text1"/>
        </w:rPr>
        <w:t>training program;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F4040">
        <w:rPr>
          <w:color w:val="000000" w:themeColor="text1"/>
          <w:u w:color="000000" w:themeColor="text1"/>
        </w:rPr>
        <w:t>from divers</w:t>
      </w:r>
      <w:r>
        <w:rPr>
          <w:color w:val="000000" w:themeColor="text1"/>
          <w:u w:color="000000" w:themeColor="text1"/>
        </w:rPr>
        <w:t>e</w:t>
      </w:r>
      <w:r w:rsidRPr="00FF4040">
        <w:rPr>
          <w:color w:val="000000" w:themeColor="text1"/>
          <w:u w:color="000000" w:themeColor="text1"/>
        </w:rPr>
        <w:t xml:space="preserve"> racial, educational, and socio</w:t>
      </w:r>
      <w:r w:rsidR="00412AE2">
        <w:rPr>
          <w:color w:val="000000" w:themeColor="text1"/>
          <w:u w:color="000000" w:themeColor="text1"/>
        </w:rPr>
        <w:noBreakHyphen/>
      </w:r>
      <w:r w:rsidRPr="00FF4040">
        <w:rPr>
          <w:color w:val="000000" w:themeColor="text1"/>
          <w:u w:color="000000" w:themeColor="text1"/>
        </w:rPr>
        <w:t>economic backgrounds, the corp</w:t>
      </w:r>
      <w:r w:rsidR="00FC099D">
        <w:rPr>
          <w:color w:val="000000" w:themeColor="text1"/>
          <w:u w:color="000000" w:themeColor="text1"/>
        </w:rPr>
        <w:t>s</w:t>
      </w:r>
      <w:r w:rsidRPr="00FF4040">
        <w:rPr>
          <w:color w:val="000000" w:themeColor="text1"/>
          <w:u w:color="000000" w:themeColor="text1"/>
        </w:rPr>
        <w:t xml:space="preserve"> members work in teams from September to June to serve the Columbia Community;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C099D" w:rsidRPr="00FF4040">
        <w:rPr>
          <w:color w:val="000000" w:themeColor="text1"/>
          <w:u w:color="000000" w:themeColor="text1"/>
        </w:rPr>
        <w:t xml:space="preserve">these young men and women exemplify the type of young adults we are all proud to have represent our communities, </w:t>
      </w:r>
      <w:r w:rsidR="00E836E8">
        <w:rPr>
          <w:color w:val="000000" w:themeColor="text1"/>
          <w:u w:color="000000" w:themeColor="text1"/>
        </w:rPr>
        <w:t xml:space="preserve">our </w:t>
      </w:r>
      <w:r w:rsidR="00FC099D" w:rsidRPr="00FF4040">
        <w:rPr>
          <w:color w:val="000000" w:themeColor="text1"/>
          <w:u w:color="000000" w:themeColor="text1"/>
        </w:rPr>
        <w:t xml:space="preserve">State, and </w:t>
      </w:r>
      <w:r w:rsidR="00E836E8">
        <w:rPr>
          <w:color w:val="000000" w:themeColor="text1"/>
          <w:u w:color="000000" w:themeColor="text1"/>
        </w:rPr>
        <w:t>our n</w:t>
      </w:r>
      <w:r w:rsidR="00FC099D" w:rsidRPr="00FF4040">
        <w:rPr>
          <w:color w:val="000000" w:themeColor="text1"/>
          <w:u w:color="000000" w:themeColor="text1"/>
        </w:rPr>
        <w:t xml:space="preserve">ation by empowering </w:t>
      </w:r>
      <w:r w:rsidR="00412AE2">
        <w:rPr>
          <w:color w:val="000000" w:themeColor="text1"/>
          <w:u w:color="000000" w:themeColor="text1"/>
        </w:rPr>
        <w:t xml:space="preserve">other </w:t>
      </w:r>
      <w:r w:rsidR="00FC099D" w:rsidRPr="00FF4040">
        <w:rPr>
          <w:color w:val="000000" w:themeColor="text1"/>
          <w:u w:color="000000" w:themeColor="text1"/>
        </w:rPr>
        <w:t>young people to make a difference; and</w:t>
      </w:r>
    </w:p>
    <w:p w:rsidR="00DF0E7F" w:rsidRDefault="00DF0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6A41" w:rsidRDefault="00DF0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E836E8" w:rsidRPr="00FF4040">
        <w:rPr>
          <w:color w:val="000000" w:themeColor="text1"/>
          <w:u w:color="000000" w:themeColor="text1"/>
        </w:rPr>
        <w:t xml:space="preserve">the members of the </w:t>
      </w:r>
      <w:r w:rsidR="00E836E8">
        <w:rPr>
          <w:color w:val="000000" w:themeColor="text1"/>
          <w:u w:color="000000" w:themeColor="text1"/>
        </w:rPr>
        <w:t>House of Representatives</w:t>
      </w:r>
      <w:r w:rsidR="00154758">
        <w:rPr>
          <w:color w:val="000000" w:themeColor="text1"/>
          <w:u w:color="000000" w:themeColor="text1"/>
        </w:rPr>
        <w:t xml:space="preserve"> deeply value</w:t>
      </w:r>
      <w:r w:rsidR="00E836E8" w:rsidRPr="00FF4040">
        <w:rPr>
          <w:color w:val="000000" w:themeColor="text1"/>
          <w:u w:color="000000" w:themeColor="text1"/>
        </w:rPr>
        <w:t xml:space="preserve"> the </w:t>
      </w:r>
      <w:r w:rsidR="00154758">
        <w:rPr>
          <w:color w:val="000000" w:themeColor="text1"/>
          <w:u w:color="000000" w:themeColor="text1"/>
        </w:rPr>
        <w:t xml:space="preserve">numerous meaningful </w:t>
      </w:r>
      <w:r w:rsidR="00E836E8" w:rsidRPr="00FF4040">
        <w:rPr>
          <w:color w:val="000000" w:themeColor="text1"/>
          <w:u w:color="000000" w:themeColor="text1"/>
        </w:rPr>
        <w:t xml:space="preserve">services and contributions provided </w:t>
      </w:r>
      <w:r w:rsidR="00154758">
        <w:rPr>
          <w:color w:val="000000" w:themeColor="text1"/>
          <w:u w:color="000000" w:themeColor="text1"/>
        </w:rPr>
        <w:t xml:space="preserve">to the Midlands </w:t>
      </w:r>
      <w:r w:rsidR="00E836E8" w:rsidRPr="00FF4040">
        <w:rPr>
          <w:color w:val="000000" w:themeColor="text1"/>
          <w:u w:color="000000" w:themeColor="text1"/>
        </w:rPr>
        <w:t>by City Year Columbia</w:t>
      </w:r>
      <w:r w:rsidR="00154758">
        <w:rPr>
          <w:color w:val="000000" w:themeColor="text1"/>
          <w:u w:color="000000" w:themeColor="text1"/>
        </w:rPr>
        <w:t xml:space="preserve"> and its </w:t>
      </w:r>
      <w:r w:rsidR="00E836E8" w:rsidRPr="00FF4040">
        <w:rPr>
          <w:color w:val="000000" w:themeColor="text1"/>
          <w:u w:color="000000" w:themeColor="text1"/>
        </w:rPr>
        <w:t>volunteers</w:t>
      </w:r>
      <w:r w:rsidR="00966A41">
        <w:t>.  Now, therefore,</w:t>
      </w: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40EF">
        <w:t xml:space="preserve"> the members of the South Carolina House of Representatives, by this resolution, recognize and honor </w:t>
      </w:r>
      <w:r w:rsidR="00154758">
        <w:t>City Y</w:t>
      </w:r>
      <w:r w:rsidR="00B240EF">
        <w:t>ear</w:t>
      </w:r>
      <w:r w:rsidR="00154758">
        <w:t xml:space="preserve"> Columbia</w:t>
      </w:r>
      <w:r w:rsidR="00B240EF">
        <w:t xml:space="preserve"> for the many contributions that </w:t>
      </w:r>
      <w:r w:rsidR="00154758">
        <w:t xml:space="preserve">the organization </w:t>
      </w:r>
      <w:r w:rsidR="00B240EF">
        <w:t>makes to the citizens of the Midlands and express sincere appreciation to the teams</w:t>
      </w:r>
      <w:r w:rsidR="00154758">
        <w:t xml:space="preserve"> </w:t>
      </w:r>
      <w:r w:rsidR="00412AE2">
        <w:t>members, s</w:t>
      </w:r>
      <w:r w:rsidR="00154758">
        <w:t>taff members</w:t>
      </w:r>
      <w:r w:rsidR="00412AE2">
        <w:t>,</w:t>
      </w:r>
      <w:r w:rsidR="00154758">
        <w:t xml:space="preserve"> and supporters</w:t>
      </w:r>
      <w:r w:rsidR="00B240EF">
        <w:t xml:space="preserve"> who give so generously of their time and resources for the children served by City Year Columbia. </w:t>
      </w:r>
    </w:p>
    <w:p w:rsidR="00ED6AF6" w:rsidRDefault="00412A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AD5" w:rsidRDefault="004B6AD5" w:rsidP="004B6AD5">
      <w:pPr>
        <w:suppressAutoHyphens/>
      </w:pPr>
    </w:p>
    <w:sectPr w:rsidR="004B6AD5" w:rsidSect="004B6A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A41" w:rsidRDefault="00966A41" w:rsidP="009F0C77">
      <w:r>
        <w:separator/>
      </w:r>
    </w:p>
  </w:endnote>
  <w:endnote w:type="continuationSeparator" w:id="0">
    <w:p w:rsidR="00966A41" w:rsidRDefault="00966A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2AFA84-9901-4189-86BA-5F213DE59794}"/>
    <w:embedBold r:id="rId2" w:fontKey="{BB0B34AC-B3E8-46D0-9E0B-61A9642A9174}"/>
  </w:font>
  <w:font w:name="Calibri">
    <w:panose1 w:val="020F0502020204030204"/>
    <w:charset w:val="00"/>
    <w:family w:val="swiss"/>
    <w:pitch w:val="variable"/>
    <w:sig w:usb0="E00002FF" w:usb1="4000ACFF" w:usb2="00000001" w:usb3="00000000" w:csb0="0000019F" w:csb1="00000000"/>
    <w:embedRegular r:id="rId3" w:fontKey="{3E3E0B18-68DA-4156-8358-6C84E39FF7A5}"/>
  </w:font>
  <w:font w:name="Segoe UI">
    <w:panose1 w:val="020B0502040204020203"/>
    <w:charset w:val="00"/>
    <w:family w:val="swiss"/>
    <w:pitch w:val="variable"/>
    <w:sig w:usb0="E10022FF" w:usb1="C000E47F" w:usb2="00000029" w:usb3="00000000" w:csb0="000001DF" w:csb1="00000000"/>
    <w:embedRegular r:id="rId4" w:fontKey="{BFC6953A-93F2-456A-9BD0-3BEE47AC16F4}"/>
  </w:font>
  <w:font w:name="Cambria">
    <w:panose1 w:val="02040503050406030204"/>
    <w:charset w:val="00"/>
    <w:family w:val="roman"/>
    <w:pitch w:val="variable"/>
    <w:sig w:usb0="E00002FF" w:usb1="400004FF" w:usb2="00000000" w:usb3="00000000" w:csb0="0000019F" w:csb1="00000000"/>
    <w:embedRegular r:id="rId5" w:fontKey="{AD5B0129-3DF4-40DF-BE50-EB71E89A36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AF6" w:rsidRPr="004B6AD5" w:rsidRDefault="004B6AD5" w:rsidP="004B6AD5">
    <w:pPr>
      <w:pStyle w:val="Footer"/>
      <w:tabs>
        <w:tab w:val="clear" w:pos="4680"/>
        <w:tab w:val="clear" w:pos="9360"/>
        <w:tab w:val="center" w:pos="2995"/>
      </w:tabs>
      <w:spacing w:before="120"/>
    </w:pPr>
    <w:r>
      <w:t>[3817]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A41" w:rsidRDefault="00966A41" w:rsidP="009F0C77">
      <w:r>
        <w:separator/>
      </w:r>
    </w:p>
  </w:footnote>
  <w:footnote w:type="continuationSeparator" w:id="0">
    <w:p w:rsidR="00966A41" w:rsidRDefault="00966A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6CM19"/>
    <w:docVar w:name="CoverBillType" w:val="r"/>
    <w:docVar w:name="DocPath" w:val="L:\Council\bills\GM\24036CM19.DOCX"/>
    <w:docVar w:name="dvBillNumber" w:val="3817"/>
    <w:docVar w:name="dvBillNumberPrefix" w:val="H. "/>
    <w:docVar w:name="dvOriginalBody" w:val="House"/>
    <w:docVar w:name="dvSteno" w:val="GM"/>
    <w:docVar w:name="NameofBody" w:val="h"/>
    <w:docVar w:name="vGroup2" w:val="Council"/>
  </w:docVars>
  <w:rsids>
    <w:rsidRoot w:val="00966A41"/>
    <w:rsid w:val="00011869"/>
    <w:rsid w:val="00015CD6"/>
    <w:rsid w:val="00075EB7"/>
    <w:rsid w:val="000E0100"/>
    <w:rsid w:val="000E1785"/>
    <w:rsid w:val="000F40FA"/>
    <w:rsid w:val="001035F1"/>
    <w:rsid w:val="0010776B"/>
    <w:rsid w:val="00133E66"/>
    <w:rsid w:val="001435A3"/>
    <w:rsid w:val="00146ED3"/>
    <w:rsid w:val="00151044"/>
    <w:rsid w:val="0015475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AE2"/>
    <w:rsid w:val="0041760A"/>
    <w:rsid w:val="00417C01"/>
    <w:rsid w:val="004403BD"/>
    <w:rsid w:val="00461441"/>
    <w:rsid w:val="004809EE"/>
    <w:rsid w:val="004B6AD5"/>
    <w:rsid w:val="004D547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0711"/>
    <w:rsid w:val="007A70AE"/>
    <w:rsid w:val="008362E8"/>
    <w:rsid w:val="0085786E"/>
    <w:rsid w:val="00887895"/>
    <w:rsid w:val="008A1768"/>
    <w:rsid w:val="008A489F"/>
    <w:rsid w:val="008F0F33"/>
    <w:rsid w:val="008F4429"/>
    <w:rsid w:val="0094021A"/>
    <w:rsid w:val="00966A41"/>
    <w:rsid w:val="009B44AF"/>
    <w:rsid w:val="009C6A0B"/>
    <w:rsid w:val="009F0C77"/>
    <w:rsid w:val="009F4DD1"/>
    <w:rsid w:val="00A02543"/>
    <w:rsid w:val="00A1144E"/>
    <w:rsid w:val="00A41684"/>
    <w:rsid w:val="00A64E80"/>
    <w:rsid w:val="00A72BCD"/>
    <w:rsid w:val="00A741D9"/>
    <w:rsid w:val="00A833AB"/>
    <w:rsid w:val="00A9741D"/>
    <w:rsid w:val="00AC34A2"/>
    <w:rsid w:val="00AD1C9A"/>
    <w:rsid w:val="00AD4B17"/>
    <w:rsid w:val="00AF43B9"/>
    <w:rsid w:val="00B240EF"/>
    <w:rsid w:val="00B412D4"/>
    <w:rsid w:val="00BE3C22"/>
    <w:rsid w:val="00C0345E"/>
    <w:rsid w:val="00C31C95"/>
    <w:rsid w:val="00C3483A"/>
    <w:rsid w:val="00C74E9D"/>
    <w:rsid w:val="00C826DD"/>
    <w:rsid w:val="00C82FD3"/>
    <w:rsid w:val="00C92819"/>
    <w:rsid w:val="00CC6B7B"/>
    <w:rsid w:val="00CD2089"/>
    <w:rsid w:val="00D73A67"/>
    <w:rsid w:val="00D970A9"/>
    <w:rsid w:val="00DF0E7F"/>
    <w:rsid w:val="00DF3845"/>
    <w:rsid w:val="00E41911"/>
    <w:rsid w:val="00E44B57"/>
    <w:rsid w:val="00E836E8"/>
    <w:rsid w:val="00E92EEF"/>
    <w:rsid w:val="00ED6AF6"/>
    <w:rsid w:val="00EF2368"/>
    <w:rsid w:val="00F24442"/>
    <w:rsid w:val="00F50AE3"/>
    <w:rsid w:val="00F655B7"/>
    <w:rsid w:val="00F656BA"/>
    <w:rsid w:val="00F67CF1"/>
    <w:rsid w:val="00F728AA"/>
    <w:rsid w:val="00F840F0"/>
    <w:rsid w:val="00FB0D0D"/>
    <w:rsid w:val="00FB43B4"/>
    <w:rsid w:val="00FB6B0B"/>
    <w:rsid w:val="00FC099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74654-11AF-4C4D-A057-FB5C74DB0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7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19F9F-48DC-4FA4-8B85-59FA15E7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430</Words>
  <Characters>2274</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3817 Text of Previous Version (Jan. 31, 2019) - South Carolina Legislature Online</dc:title>
  <dc:creator>Gail Moore</dc:creator>
  <cp:lastModifiedBy>S Volk</cp:lastModifiedBy>
  <cp:revision>2</cp:revision>
  <cp:lastPrinted>2019-01-24T20:24:00Z</cp:lastPrinted>
  <dcterms:created xsi:type="dcterms:W3CDTF">2019-01-31T17:10:00Z</dcterms:created>
  <dcterms:modified xsi:type="dcterms:W3CDTF">2019-01-31T17:10:00Z</dcterms:modified>
</cp:coreProperties>
</file>