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2F8" w:rsidRDefault="00AA32F8"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571" w:rsidRDefault="00336571" w:rsidP="00336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15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AFRICAN</w:t>
      </w:r>
      <w:r w:rsidR="00E55A58">
        <w:noBreakHyphen/>
      </w:r>
      <w:r>
        <w:t>AMERICAN MEMBERS OF THE SOUTH CAROLINA EXECUTIVE, LEGISLATIVE, AND JUDICIAL BRANCHES OF GOVERNMENT AND THE MEMBERS OF THE STATE</w:t>
      </w:r>
      <w:r w:rsidR="00E55A58" w:rsidRPr="00E55A58">
        <w:t>’</w:t>
      </w:r>
      <w:r>
        <w:t>S CONGRESSIONAL DELEGATION WHO HEROICALLY SERVED THE PEOPLE OF THIS STATE FOLLOWING THE CIVIL WAR UNTIL THE EARLY TWENTIETH CENTURY.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E55A58" w:rsidRPr="00E55A58">
        <w:t>’</w:t>
      </w:r>
      <w:r>
        <w:t>s history is filled with many contributions from its citizens of African</w:t>
      </w:r>
      <w:r w:rsidR="00E55A58">
        <w:noBreakHyphen/>
      </w:r>
      <w:r>
        <w:t>American heritage from the time the earliest European explorers visited the American continent to the present day;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brought to this land as slaves, their contributions played an integral role in the state</w:t>
      </w:r>
      <w:r w:rsidR="00E55A58" w:rsidRPr="00E55A58">
        <w:t>’</w:t>
      </w:r>
      <w:r>
        <w:t>s development as a center for economic, agricultural, and cultural advances in its early days;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aftermath of the Civil War, great progress was made in the fields of national, state, and local governments as former slaves and their descendents took their rightful seats in the highest offices of the state and federal governments;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period following the Civil War, the following men of African</w:t>
      </w:r>
      <w:r w:rsidR="00E55A58">
        <w:noBreakHyphen/>
      </w:r>
      <w:r>
        <w:t>American heritage filled the chamber of the State</w:t>
      </w:r>
      <w:r w:rsidR="00E55A58" w:rsidRPr="00E55A58">
        <w:t>’</w:t>
      </w:r>
      <w:r>
        <w:t>s House of Representatives:</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0"/>
          <w:tab w:val="left" w:pos="4320"/>
          <w:tab w:val="left" w:pos="5040"/>
          <w:tab w:val="left" w:pos="6480"/>
        </w:tabs>
        <w:spacing w:line="204" w:lineRule="auto"/>
      </w:pPr>
      <w:r>
        <w:t>Year</w:t>
      </w:r>
      <w:r>
        <w:tab/>
        <w:t>Name</w:t>
      </w:r>
      <w:r>
        <w:tab/>
        <w:t>County</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tab/>
        <w:t>Richard M. Valentine</w:t>
      </w:r>
      <w:r>
        <w:tab/>
        <w:t>Abbeville</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69</w:t>
      </w:r>
      <w:r>
        <w:tab/>
        <w:t>William E. Johnston</w:t>
      </w:r>
      <w:r>
        <w:tab/>
        <w:t>Sumter</w:t>
      </w:r>
    </w:p>
    <w:p w:rsidR="00490B8E" w:rsidRDefault="00490B8E" w:rsidP="00490B8E">
      <w:pPr>
        <w:tabs>
          <w:tab w:val="left" w:pos="3600"/>
          <w:tab w:val="left" w:pos="4320"/>
          <w:tab w:val="left" w:pos="5040"/>
          <w:tab w:val="left" w:pos="6480"/>
        </w:tabs>
        <w:spacing w:line="204" w:lineRule="auto"/>
        <w:ind w:firstLine="2160"/>
      </w:pPr>
      <w:r>
        <w:t>Jonas W. Nash</w:t>
      </w:r>
      <w:r>
        <w:tab/>
      </w:r>
      <w:r>
        <w:tab/>
        <w:t>Kershaw</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lastRenderedPageBreak/>
        <w:t>1868</w:t>
      </w:r>
      <w:r w:rsidR="00E55A58">
        <w:noBreakHyphen/>
      </w:r>
      <w:r>
        <w:t>70</w:t>
      </w:r>
      <w:r>
        <w:tab/>
        <w:t>W. A. Bishop</w:t>
      </w:r>
      <w:r>
        <w:tab/>
        <w:t>Greenville</w:t>
      </w:r>
    </w:p>
    <w:p w:rsidR="00490B8E" w:rsidRDefault="00490B8E" w:rsidP="00490B8E">
      <w:pPr>
        <w:tabs>
          <w:tab w:val="left" w:pos="2160"/>
          <w:tab w:val="left" w:pos="4320"/>
          <w:tab w:val="left" w:pos="5040"/>
          <w:tab w:val="left" w:pos="6480"/>
        </w:tabs>
        <w:spacing w:line="204" w:lineRule="auto"/>
        <w:ind w:firstLine="2160"/>
      </w:pPr>
      <w:r>
        <w:t>John Boston</w:t>
      </w:r>
      <w:r>
        <w:tab/>
        <w:t>Darlington</w:t>
      </w:r>
    </w:p>
    <w:p w:rsidR="00490B8E" w:rsidRDefault="00490B8E" w:rsidP="00490B8E">
      <w:pPr>
        <w:tabs>
          <w:tab w:val="left" w:pos="2160"/>
          <w:tab w:val="left" w:pos="4320"/>
          <w:tab w:val="left" w:pos="5040"/>
          <w:tab w:val="left" w:pos="6480"/>
        </w:tabs>
        <w:spacing w:line="204" w:lineRule="auto"/>
        <w:ind w:firstLine="2160"/>
      </w:pPr>
      <w:r>
        <w:t>William Brodie</w:t>
      </w:r>
      <w:r>
        <w:tab/>
        <w:t>Charleston</w:t>
      </w:r>
    </w:p>
    <w:p w:rsidR="00490B8E" w:rsidRDefault="00490B8E" w:rsidP="00490B8E">
      <w:pPr>
        <w:tabs>
          <w:tab w:val="left" w:pos="2160"/>
          <w:tab w:val="left" w:pos="4320"/>
          <w:tab w:val="left" w:pos="5040"/>
          <w:tab w:val="left" w:pos="6480"/>
        </w:tabs>
        <w:spacing w:line="204" w:lineRule="auto"/>
        <w:ind w:firstLine="2160"/>
      </w:pPr>
      <w:r>
        <w:t>Stephen Brown</w:t>
      </w:r>
      <w:r>
        <w:tab/>
        <w:t>Charleston</w:t>
      </w:r>
    </w:p>
    <w:p w:rsidR="00490B8E" w:rsidRDefault="00490B8E" w:rsidP="00490B8E">
      <w:pPr>
        <w:tabs>
          <w:tab w:val="left" w:pos="2160"/>
          <w:tab w:val="left" w:pos="4320"/>
          <w:tab w:val="left" w:pos="5040"/>
          <w:tab w:val="left" w:pos="6480"/>
        </w:tabs>
        <w:spacing w:line="204" w:lineRule="auto"/>
        <w:ind w:firstLine="2160"/>
      </w:pPr>
      <w:r>
        <w:t>Barney Burton</w:t>
      </w:r>
      <w:r>
        <w:tab/>
        <w:t>Chester</w:t>
      </w:r>
    </w:p>
    <w:p w:rsidR="00490B8E" w:rsidRDefault="00490B8E" w:rsidP="00490B8E">
      <w:pPr>
        <w:tabs>
          <w:tab w:val="left" w:pos="2160"/>
          <w:tab w:val="left" w:pos="4320"/>
          <w:tab w:val="left" w:pos="5040"/>
          <w:tab w:val="left" w:pos="6480"/>
        </w:tabs>
        <w:spacing w:line="204" w:lineRule="auto"/>
        <w:ind w:firstLine="2160"/>
      </w:pPr>
      <w:r>
        <w:t>Edward J. Cain</w:t>
      </w:r>
      <w:r>
        <w:tab/>
        <w:t>Orangeburg</w:t>
      </w:r>
    </w:p>
    <w:p w:rsidR="00490B8E" w:rsidRDefault="00490B8E" w:rsidP="00490B8E">
      <w:pPr>
        <w:tabs>
          <w:tab w:val="left" w:pos="2160"/>
          <w:tab w:val="left" w:pos="4320"/>
          <w:tab w:val="left" w:pos="5040"/>
          <w:tab w:val="left" w:pos="6480"/>
        </w:tabs>
        <w:spacing w:line="204" w:lineRule="auto"/>
        <w:ind w:firstLine="2160"/>
      </w:pPr>
      <w:r>
        <w:t>Richard H. Cain</w:t>
      </w:r>
      <w:r>
        <w:tab/>
        <w:t>Charleston</w:t>
      </w:r>
    </w:p>
    <w:p w:rsidR="00490B8E" w:rsidRDefault="00490B8E" w:rsidP="00490B8E">
      <w:pPr>
        <w:tabs>
          <w:tab w:val="left" w:pos="2160"/>
          <w:tab w:val="left" w:pos="4320"/>
          <w:tab w:val="left" w:pos="5040"/>
          <w:tab w:val="left" w:pos="6480"/>
        </w:tabs>
        <w:spacing w:line="204" w:lineRule="auto"/>
        <w:ind w:firstLine="2160"/>
      </w:pPr>
      <w:r>
        <w:t>John A. Chestnut</w:t>
      </w:r>
      <w:r>
        <w:tab/>
        <w:t>Kershaw</w:t>
      </w:r>
    </w:p>
    <w:p w:rsidR="00490B8E" w:rsidRDefault="00490B8E" w:rsidP="00490B8E">
      <w:pPr>
        <w:tabs>
          <w:tab w:val="left" w:pos="2160"/>
          <w:tab w:val="left" w:pos="4320"/>
          <w:tab w:val="left" w:pos="5040"/>
          <w:tab w:val="left" w:pos="6480"/>
        </w:tabs>
        <w:spacing w:line="204" w:lineRule="auto"/>
        <w:ind w:firstLine="2160"/>
      </w:pPr>
      <w:r>
        <w:t>Wilson Cooke</w:t>
      </w:r>
      <w:r>
        <w:tab/>
        <w:t>Greenville</w:t>
      </w:r>
    </w:p>
    <w:p w:rsidR="00490B8E" w:rsidRDefault="00490B8E" w:rsidP="00490B8E">
      <w:pPr>
        <w:tabs>
          <w:tab w:val="left" w:pos="2160"/>
          <w:tab w:val="left" w:pos="4320"/>
          <w:tab w:val="left" w:pos="5040"/>
          <w:tab w:val="left" w:pos="6480"/>
        </w:tabs>
        <w:spacing w:line="204" w:lineRule="auto"/>
        <w:ind w:firstLine="2160"/>
      </w:pPr>
      <w:r>
        <w:t>Robert C. DeLarge</w:t>
      </w:r>
      <w:r>
        <w:tab/>
        <w:t>Charleston</w:t>
      </w:r>
    </w:p>
    <w:p w:rsidR="00490B8E" w:rsidRDefault="00490B8E" w:rsidP="00490B8E">
      <w:pPr>
        <w:tabs>
          <w:tab w:val="left" w:pos="2160"/>
          <w:tab w:val="left" w:pos="4320"/>
          <w:tab w:val="left" w:pos="5040"/>
          <w:tab w:val="left" w:pos="6480"/>
        </w:tabs>
        <w:spacing w:line="204" w:lineRule="auto"/>
        <w:ind w:firstLine="2160"/>
      </w:pPr>
      <w:r>
        <w:t>William A. Driffle</w:t>
      </w:r>
      <w:r>
        <w:tab/>
        <w:t>Colleton</w:t>
      </w:r>
    </w:p>
    <w:p w:rsidR="00490B8E" w:rsidRDefault="00490B8E" w:rsidP="00490B8E">
      <w:pPr>
        <w:tabs>
          <w:tab w:val="left" w:pos="3600"/>
          <w:tab w:val="left" w:pos="4320"/>
          <w:tab w:val="left" w:pos="5040"/>
          <w:tab w:val="left" w:pos="6480"/>
        </w:tabs>
        <w:spacing w:line="204" w:lineRule="auto"/>
        <w:ind w:firstLine="2160"/>
      </w:pPr>
      <w:r>
        <w:t>Robert B. Elliott</w:t>
      </w:r>
    </w:p>
    <w:p w:rsidR="00490B8E" w:rsidRDefault="00490B8E" w:rsidP="00490B8E">
      <w:pPr>
        <w:tabs>
          <w:tab w:val="left" w:pos="3600"/>
          <w:tab w:val="left" w:pos="4320"/>
          <w:tab w:val="left" w:pos="5040"/>
          <w:tab w:val="left" w:pos="6480"/>
        </w:tabs>
        <w:spacing w:line="204" w:lineRule="auto"/>
        <w:ind w:firstLine="2160"/>
      </w:pPr>
      <w:r>
        <w:t xml:space="preserve">           Barnwell/Edgefield/Aiken</w:t>
      </w:r>
    </w:p>
    <w:p w:rsidR="00490B8E" w:rsidRDefault="00490B8E" w:rsidP="00490B8E">
      <w:pPr>
        <w:tabs>
          <w:tab w:val="left" w:pos="3600"/>
          <w:tab w:val="left" w:pos="4320"/>
          <w:tab w:val="left" w:pos="5040"/>
          <w:tab w:val="left" w:pos="6480"/>
        </w:tabs>
        <w:spacing w:line="204" w:lineRule="auto"/>
        <w:ind w:firstLine="2160"/>
      </w:pPr>
      <w:r>
        <w:t>Philllip E. Ezekiel</w:t>
      </w:r>
      <w:r>
        <w:tab/>
        <w:t>Beaufort</w:t>
      </w:r>
    </w:p>
    <w:p w:rsidR="00490B8E" w:rsidRDefault="00490B8E" w:rsidP="00490B8E">
      <w:pPr>
        <w:tabs>
          <w:tab w:val="left" w:pos="3600"/>
          <w:tab w:val="left" w:pos="4320"/>
          <w:tab w:val="left" w:pos="5040"/>
          <w:tab w:val="left" w:pos="6480"/>
        </w:tabs>
        <w:spacing w:line="204" w:lineRule="auto"/>
        <w:ind w:firstLine="2160"/>
      </w:pPr>
      <w:r>
        <w:t>John Gardner</w:t>
      </w:r>
      <w:r>
        <w:tab/>
      </w:r>
      <w:r>
        <w:tab/>
        <w:t>Edgefield</w:t>
      </w:r>
    </w:p>
    <w:p w:rsidR="00490B8E" w:rsidRDefault="00490B8E" w:rsidP="00490B8E">
      <w:pPr>
        <w:tabs>
          <w:tab w:val="left" w:pos="3600"/>
          <w:tab w:val="left" w:pos="4320"/>
          <w:tab w:val="left" w:pos="5040"/>
          <w:tab w:val="left" w:pos="6480"/>
        </w:tabs>
        <w:spacing w:line="204" w:lineRule="auto"/>
        <w:ind w:firstLine="2160"/>
      </w:pPr>
      <w:r>
        <w:t>John G. Grant</w:t>
      </w:r>
      <w:r>
        <w:tab/>
      </w:r>
      <w:r>
        <w:tab/>
        <w:t>Marlboro</w:t>
      </w:r>
    </w:p>
    <w:p w:rsidR="00490B8E" w:rsidRDefault="00490B8E" w:rsidP="00490B8E">
      <w:pPr>
        <w:tabs>
          <w:tab w:val="left" w:pos="3600"/>
          <w:tab w:val="left" w:pos="4320"/>
          <w:tab w:val="left" w:pos="5040"/>
          <w:tab w:val="left" w:pos="6480"/>
        </w:tabs>
        <w:spacing w:line="204" w:lineRule="auto"/>
        <w:ind w:firstLine="2160"/>
      </w:pPr>
      <w:r>
        <w:t>Eben Hayes</w:t>
      </w:r>
      <w:r>
        <w:tab/>
      </w:r>
      <w:r>
        <w:tab/>
        <w:t>Marion</w:t>
      </w:r>
    </w:p>
    <w:p w:rsidR="00490B8E" w:rsidRDefault="00490B8E" w:rsidP="00490B8E">
      <w:pPr>
        <w:tabs>
          <w:tab w:val="left" w:pos="3600"/>
          <w:tab w:val="left" w:pos="4320"/>
          <w:tab w:val="left" w:pos="5040"/>
          <w:tab w:val="left" w:pos="6480"/>
        </w:tabs>
        <w:spacing w:line="204" w:lineRule="auto"/>
        <w:ind w:firstLine="2160"/>
      </w:pPr>
      <w:r>
        <w:t>James A. Henderson</w:t>
      </w:r>
      <w:r>
        <w:tab/>
        <w:t>Newberry</w:t>
      </w:r>
    </w:p>
    <w:p w:rsidR="00490B8E" w:rsidRDefault="00490B8E" w:rsidP="00490B8E">
      <w:pPr>
        <w:tabs>
          <w:tab w:val="left" w:pos="3600"/>
          <w:tab w:val="left" w:pos="4320"/>
          <w:tab w:val="left" w:pos="5040"/>
          <w:tab w:val="left" w:pos="6480"/>
        </w:tabs>
        <w:spacing w:line="204" w:lineRule="auto"/>
        <w:ind w:firstLine="2160"/>
      </w:pPr>
      <w:r>
        <w:t>Henry Jacobs</w:t>
      </w:r>
      <w:r>
        <w:tab/>
      </w:r>
      <w:r>
        <w:tab/>
        <w:t>Fairfield</w:t>
      </w:r>
    </w:p>
    <w:p w:rsidR="00490B8E" w:rsidRDefault="00490B8E" w:rsidP="00490B8E">
      <w:pPr>
        <w:tabs>
          <w:tab w:val="left" w:pos="3600"/>
          <w:tab w:val="left" w:pos="4320"/>
          <w:tab w:val="left" w:pos="5040"/>
          <w:tab w:val="left" w:pos="6480"/>
        </w:tabs>
        <w:spacing w:line="204" w:lineRule="auto"/>
        <w:ind w:firstLine="2160"/>
      </w:pPr>
      <w:r>
        <w:t>Burrell James</w:t>
      </w:r>
      <w:r>
        <w:tab/>
      </w:r>
      <w:r>
        <w:tab/>
        <w:t>Sumter</w:t>
      </w:r>
    </w:p>
    <w:p w:rsidR="00490B8E" w:rsidRDefault="00490B8E" w:rsidP="00490B8E">
      <w:pPr>
        <w:tabs>
          <w:tab w:val="left" w:pos="3600"/>
          <w:tab w:val="left" w:pos="4320"/>
          <w:tab w:val="left" w:pos="5040"/>
          <w:tab w:val="left" w:pos="6480"/>
        </w:tabs>
        <w:spacing w:line="204" w:lineRule="auto"/>
        <w:ind w:firstLine="2160"/>
      </w:pPr>
      <w:r>
        <w:t>D. J. J. Johnson</w:t>
      </w:r>
      <w:r>
        <w:tab/>
      </w:r>
      <w:r>
        <w:tab/>
        <w:t>Chesterfield</w:t>
      </w:r>
    </w:p>
    <w:p w:rsidR="00490B8E" w:rsidRDefault="00490B8E" w:rsidP="00490B8E">
      <w:pPr>
        <w:tabs>
          <w:tab w:val="left" w:pos="3600"/>
          <w:tab w:val="left" w:pos="4320"/>
          <w:tab w:val="left" w:pos="5040"/>
          <w:tab w:val="left" w:pos="6480"/>
        </w:tabs>
        <w:spacing w:line="204" w:lineRule="auto"/>
        <w:ind w:firstLine="2160"/>
      </w:pPr>
      <w:r>
        <w:t>Henry Johnson</w:t>
      </w:r>
      <w:r>
        <w:tab/>
      </w:r>
      <w:r>
        <w:tab/>
        <w:t>Fairfield</w:t>
      </w:r>
    </w:p>
    <w:p w:rsidR="00490B8E" w:rsidRDefault="00490B8E" w:rsidP="00490B8E">
      <w:pPr>
        <w:tabs>
          <w:tab w:val="left" w:pos="3600"/>
          <w:tab w:val="left" w:pos="4320"/>
          <w:tab w:val="left" w:pos="5040"/>
          <w:tab w:val="left" w:pos="6480"/>
        </w:tabs>
        <w:spacing w:line="204" w:lineRule="auto"/>
        <w:ind w:firstLine="2160"/>
      </w:pPr>
      <w:r>
        <w:t>Samuel Johnson</w:t>
      </w:r>
      <w:r>
        <w:tab/>
      </w:r>
      <w:r>
        <w:tab/>
        <w:t>Charleston</w:t>
      </w:r>
    </w:p>
    <w:p w:rsidR="00490B8E" w:rsidRDefault="00490B8E" w:rsidP="00490B8E">
      <w:pPr>
        <w:tabs>
          <w:tab w:val="left" w:pos="3600"/>
          <w:tab w:val="left" w:pos="4320"/>
          <w:tab w:val="left" w:pos="5040"/>
          <w:tab w:val="left" w:pos="6480"/>
        </w:tabs>
        <w:spacing w:line="204" w:lineRule="auto"/>
        <w:ind w:firstLine="2160"/>
      </w:pPr>
      <w:r>
        <w:t>George H. Lee</w:t>
      </w:r>
      <w:r>
        <w:tab/>
      </w:r>
      <w:r>
        <w:tab/>
        <w:t>Charleston</w:t>
      </w:r>
    </w:p>
    <w:p w:rsidR="00490B8E" w:rsidRDefault="00490B8E" w:rsidP="00490B8E">
      <w:pPr>
        <w:tabs>
          <w:tab w:val="left" w:pos="3600"/>
          <w:tab w:val="left" w:pos="4320"/>
          <w:tab w:val="left" w:pos="5040"/>
          <w:tab w:val="left" w:pos="6480"/>
        </w:tabs>
        <w:spacing w:line="204" w:lineRule="auto"/>
        <w:ind w:firstLine="2160"/>
      </w:pPr>
      <w:r>
        <w:t>Hutson J. Lomax</w:t>
      </w:r>
      <w:r>
        <w:tab/>
        <w:t>Abbeville</w:t>
      </w:r>
    </w:p>
    <w:p w:rsidR="00490B8E" w:rsidRDefault="00490B8E" w:rsidP="00490B8E">
      <w:pPr>
        <w:tabs>
          <w:tab w:val="left" w:pos="3600"/>
          <w:tab w:val="left" w:pos="4320"/>
          <w:tab w:val="left" w:pos="5040"/>
          <w:tab w:val="left" w:pos="6480"/>
        </w:tabs>
        <w:spacing w:line="204" w:lineRule="auto"/>
        <w:ind w:firstLine="2160"/>
      </w:pPr>
      <w:r>
        <w:t>Julius Mayer</w:t>
      </w:r>
      <w:r>
        <w:tab/>
      </w:r>
      <w:r>
        <w:tab/>
        <w:t>Barnwell</w:t>
      </w:r>
    </w:p>
    <w:p w:rsidR="00490B8E" w:rsidRDefault="00490B8E" w:rsidP="00490B8E">
      <w:pPr>
        <w:tabs>
          <w:tab w:val="left" w:pos="3600"/>
          <w:tab w:val="left" w:pos="4320"/>
          <w:tab w:val="left" w:pos="5040"/>
          <w:tab w:val="left" w:pos="6480"/>
        </w:tabs>
        <w:spacing w:line="204" w:lineRule="auto"/>
        <w:ind w:firstLine="2160"/>
      </w:pPr>
      <w:r>
        <w:t>James P. Mays</w:t>
      </w:r>
      <w:r>
        <w:tab/>
      </w:r>
      <w:r>
        <w:tab/>
        <w:t>Orangeburg</w:t>
      </w:r>
    </w:p>
    <w:p w:rsidR="00490B8E" w:rsidRDefault="00490B8E" w:rsidP="00490B8E">
      <w:pPr>
        <w:tabs>
          <w:tab w:val="left" w:pos="3600"/>
          <w:tab w:val="left" w:pos="4320"/>
          <w:tab w:val="left" w:pos="5040"/>
          <w:tab w:val="left" w:pos="6480"/>
        </w:tabs>
        <w:spacing w:line="204" w:lineRule="auto"/>
        <w:ind w:firstLine="2160"/>
      </w:pPr>
      <w:r>
        <w:t>William McKinlay</w:t>
      </w:r>
      <w:r>
        <w:tab/>
        <w:t>Charleston</w:t>
      </w:r>
    </w:p>
    <w:p w:rsidR="00490B8E" w:rsidRDefault="00490B8E" w:rsidP="00490B8E">
      <w:pPr>
        <w:tabs>
          <w:tab w:val="left" w:pos="3600"/>
          <w:tab w:val="left" w:pos="4320"/>
          <w:tab w:val="left" w:pos="5040"/>
          <w:tab w:val="left" w:pos="6480"/>
        </w:tabs>
        <w:spacing w:line="204" w:lineRule="auto"/>
        <w:ind w:firstLine="2160"/>
      </w:pPr>
      <w:r>
        <w:t>William J. McKinlay</w:t>
      </w:r>
    </w:p>
    <w:p w:rsidR="00490B8E" w:rsidRDefault="00490B8E" w:rsidP="00490B8E">
      <w:pPr>
        <w:tabs>
          <w:tab w:val="left" w:pos="3600"/>
          <w:tab w:val="left" w:pos="4320"/>
          <w:tab w:val="left" w:pos="5040"/>
          <w:tab w:val="left" w:pos="6480"/>
        </w:tabs>
        <w:spacing w:line="204" w:lineRule="auto"/>
        <w:ind w:firstLine="2160"/>
      </w:pPr>
      <w:r>
        <w:t xml:space="preserve">                Orangeburg/Charleston</w:t>
      </w:r>
    </w:p>
    <w:p w:rsidR="00490B8E" w:rsidRDefault="00490B8E" w:rsidP="00490B8E">
      <w:pPr>
        <w:tabs>
          <w:tab w:val="left" w:pos="3600"/>
          <w:tab w:val="left" w:pos="4320"/>
          <w:tab w:val="left" w:pos="5040"/>
          <w:tab w:val="left" w:pos="6480"/>
        </w:tabs>
        <w:spacing w:line="204" w:lineRule="auto"/>
        <w:ind w:firstLine="2160"/>
      </w:pPr>
      <w:r>
        <w:t>William C. Morrison</w:t>
      </w:r>
      <w:r>
        <w:tab/>
        <w:t>Beaufort</w:t>
      </w:r>
    </w:p>
    <w:p w:rsidR="00490B8E" w:rsidRDefault="00490B8E" w:rsidP="00490B8E">
      <w:pPr>
        <w:tabs>
          <w:tab w:val="left" w:pos="3600"/>
          <w:tab w:val="left" w:pos="4320"/>
          <w:tab w:val="left" w:pos="5040"/>
          <w:tab w:val="left" w:pos="6480"/>
        </w:tabs>
        <w:spacing w:line="204" w:lineRule="auto"/>
        <w:ind w:firstLine="2160"/>
      </w:pPr>
      <w:r>
        <w:t>William Nelson</w:t>
      </w:r>
      <w:r>
        <w:tab/>
      </w:r>
      <w:r>
        <w:tab/>
        <w:t>Clarendon</w:t>
      </w:r>
    </w:p>
    <w:p w:rsidR="00490B8E" w:rsidRDefault="00490B8E" w:rsidP="00490B8E">
      <w:pPr>
        <w:tabs>
          <w:tab w:val="left" w:pos="3600"/>
          <w:tab w:val="left" w:pos="4320"/>
          <w:tab w:val="left" w:pos="5040"/>
          <w:tab w:val="left" w:pos="6480"/>
        </w:tabs>
        <w:spacing w:line="204" w:lineRule="auto"/>
        <w:ind w:firstLine="2160"/>
      </w:pPr>
      <w:r>
        <w:t>Wade Perrin</w:t>
      </w:r>
      <w:r>
        <w:tab/>
      </w:r>
      <w:r>
        <w:tab/>
        <w:t>Laurens</w:t>
      </w:r>
    </w:p>
    <w:p w:rsidR="00490B8E" w:rsidRDefault="00490B8E" w:rsidP="00490B8E">
      <w:pPr>
        <w:tabs>
          <w:tab w:val="left" w:pos="3600"/>
          <w:tab w:val="left" w:pos="4320"/>
          <w:tab w:val="left" w:pos="5040"/>
          <w:tab w:val="left" w:pos="6480"/>
        </w:tabs>
        <w:spacing w:line="204" w:lineRule="auto"/>
        <w:ind w:firstLine="2160"/>
      </w:pPr>
      <w:r>
        <w:t>Henry W. Purvis</w:t>
      </w:r>
      <w:r>
        <w:tab/>
        <w:t>Lexington</w:t>
      </w:r>
    </w:p>
    <w:p w:rsidR="00490B8E" w:rsidRDefault="00490B8E" w:rsidP="00490B8E">
      <w:pPr>
        <w:tabs>
          <w:tab w:val="left" w:pos="3600"/>
          <w:tab w:val="left" w:pos="4320"/>
          <w:tab w:val="left" w:pos="5040"/>
          <w:tab w:val="left" w:pos="6480"/>
        </w:tabs>
        <w:spacing w:line="204" w:lineRule="auto"/>
        <w:ind w:firstLine="2160"/>
      </w:pPr>
      <w:r>
        <w:t>Alonzo J. Ransier</w:t>
      </w:r>
      <w:r>
        <w:tab/>
        <w:t>Charleston</w:t>
      </w:r>
    </w:p>
    <w:p w:rsidR="00490B8E" w:rsidRDefault="00490B8E" w:rsidP="00490B8E">
      <w:pPr>
        <w:tabs>
          <w:tab w:val="left" w:pos="3600"/>
          <w:tab w:val="left" w:pos="4320"/>
          <w:tab w:val="left" w:pos="5040"/>
          <w:tab w:val="left" w:pos="6480"/>
        </w:tabs>
        <w:spacing w:line="204" w:lineRule="auto"/>
        <w:ind w:firstLine="2160"/>
      </w:pPr>
      <w:r>
        <w:t>Thomas Richardson</w:t>
      </w:r>
      <w:r>
        <w:tab/>
        <w:t>Colleton</w:t>
      </w:r>
    </w:p>
    <w:p w:rsidR="00490B8E" w:rsidRDefault="00490B8E" w:rsidP="00490B8E">
      <w:pPr>
        <w:tabs>
          <w:tab w:val="left" w:pos="3600"/>
          <w:tab w:val="left" w:pos="4320"/>
          <w:tab w:val="left" w:pos="5040"/>
          <w:tab w:val="left" w:pos="6480"/>
        </w:tabs>
        <w:spacing w:line="204" w:lineRule="auto"/>
        <w:ind w:firstLine="2160"/>
      </w:pPr>
      <w:r>
        <w:t>Alfred Rush</w:t>
      </w:r>
      <w:r>
        <w:tab/>
      </w:r>
      <w:r>
        <w:tab/>
        <w:t>Darlington</w:t>
      </w:r>
    </w:p>
    <w:p w:rsidR="00490B8E" w:rsidRDefault="00490B8E" w:rsidP="00490B8E">
      <w:pPr>
        <w:tabs>
          <w:tab w:val="left" w:pos="3600"/>
          <w:tab w:val="left" w:pos="4320"/>
          <w:tab w:val="left" w:pos="5040"/>
          <w:tab w:val="left" w:pos="6480"/>
        </w:tabs>
        <w:spacing w:line="204" w:lineRule="auto"/>
        <w:ind w:firstLine="2160"/>
      </w:pPr>
      <w:r>
        <w:t>Thaddeus K. Sasportas</w:t>
      </w:r>
      <w:r>
        <w:tab/>
        <w:t>Orangeburg</w:t>
      </w:r>
    </w:p>
    <w:p w:rsidR="00490B8E" w:rsidRDefault="00490B8E" w:rsidP="00490B8E">
      <w:pPr>
        <w:tabs>
          <w:tab w:val="left" w:pos="3600"/>
          <w:tab w:val="left" w:pos="4320"/>
          <w:tab w:val="left" w:pos="5040"/>
          <w:tab w:val="left" w:pos="6480"/>
        </w:tabs>
        <w:spacing w:line="204" w:lineRule="auto"/>
        <w:ind w:firstLine="2160"/>
      </w:pPr>
      <w:r>
        <w:t>Robert F. Scott</w:t>
      </w:r>
      <w:r>
        <w:tab/>
      </w:r>
      <w:r>
        <w:tab/>
        <w:t>Williamsburg</w:t>
      </w:r>
    </w:p>
    <w:p w:rsidR="00490B8E" w:rsidRDefault="00490B8E" w:rsidP="00490B8E">
      <w:pPr>
        <w:tabs>
          <w:tab w:val="left" w:pos="3600"/>
          <w:tab w:val="left" w:pos="4320"/>
          <w:tab w:val="left" w:pos="5040"/>
          <w:tab w:val="left" w:pos="6480"/>
        </w:tabs>
        <w:spacing w:line="204" w:lineRule="auto"/>
        <w:ind w:firstLine="2160"/>
      </w:pPr>
      <w:r>
        <w:t>Henry L. Shrewsburg</w:t>
      </w:r>
      <w:r>
        <w:tab/>
        <w:t>Chesterfield</w:t>
      </w:r>
    </w:p>
    <w:p w:rsidR="00490B8E" w:rsidRDefault="00490B8E" w:rsidP="00490B8E">
      <w:pPr>
        <w:tabs>
          <w:tab w:val="left" w:pos="3600"/>
          <w:tab w:val="left" w:pos="4320"/>
          <w:tab w:val="left" w:pos="5040"/>
          <w:tab w:val="left" w:pos="6480"/>
        </w:tabs>
        <w:spacing w:line="204" w:lineRule="auto"/>
        <w:ind w:firstLine="2160"/>
      </w:pPr>
      <w:r>
        <w:t>Robert Smalls</w:t>
      </w:r>
      <w:r>
        <w:tab/>
      </w:r>
      <w:r>
        <w:tab/>
        <w:t>Beaufort</w:t>
      </w:r>
    </w:p>
    <w:p w:rsidR="00490B8E" w:rsidRDefault="00490B8E" w:rsidP="00490B8E">
      <w:pPr>
        <w:tabs>
          <w:tab w:val="left" w:pos="3600"/>
          <w:tab w:val="left" w:pos="4320"/>
          <w:tab w:val="left" w:pos="5040"/>
          <w:tab w:val="left" w:pos="6480"/>
        </w:tabs>
        <w:spacing w:line="204" w:lineRule="auto"/>
        <w:ind w:firstLine="2160"/>
      </w:pPr>
      <w:r>
        <w:t>James E. Smiling</w:t>
      </w:r>
      <w:r>
        <w:tab/>
        <w:t>Sumter</w:t>
      </w:r>
    </w:p>
    <w:p w:rsidR="00490B8E" w:rsidRDefault="00490B8E" w:rsidP="00490B8E">
      <w:pPr>
        <w:tabs>
          <w:tab w:val="left" w:pos="3600"/>
          <w:tab w:val="left" w:pos="4320"/>
          <w:tab w:val="left" w:pos="5040"/>
          <w:tab w:val="left" w:pos="6480"/>
        </w:tabs>
        <w:spacing w:line="204" w:lineRule="auto"/>
        <w:ind w:firstLine="2160"/>
      </w:pPr>
      <w:r>
        <w:t>Powell Smythe</w:t>
      </w:r>
      <w:r>
        <w:tab/>
      </w:r>
      <w:r>
        <w:tab/>
        <w:t>Clarendon</w:t>
      </w:r>
    </w:p>
    <w:p w:rsidR="00490B8E" w:rsidRDefault="00490B8E" w:rsidP="00490B8E">
      <w:pPr>
        <w:tabs>
          <w:tab w:val="left" w:pos="3600"/>
          <w:tab w:val="left" w:pos="4320"/>
          <w:tab w:val="left" w:pos="5040"/>
          <w:tab w:val="left" w:pos="6480"/>
        </w:tabs>
        <w:spacing w:line="204" w:lineRule="auto"/>
        <w:ind w:firstLine="2160"/>
      </w:pPr>
      <w:r>
        <w:t>Charles M. Wilder</w:t>
      </w:r>
      <w:r>
        <w:tab/>
        <w:t>Richland</w:t>
      </w:r>
    </w:p>
    <w:p w:rsidR="00490B8E" w:rsidRDefault="00490B8E" w:rsidP="00490B8E">
      <w:pPr>
        <w:tabs>
          <w:tab w:val="left" w:pos="3600"/>
          <w:tab w:val="left" w:pos="4320"/>
          <w:tab w:val="left" w:pos="5040"/>
          <w:tab w:val="left" w:pos="6480"/>
        </w:tabs>
        <w:spacing w:line="204" w:lineRule="auto"/>
        <w:ind w:firstLine="2160"/>
      </w:pPr>
      <w:r>
        <w:t>John B. Wright</w:t>
      </w:r>
      <w:r>
        <w:tab/>
      </w:r>
      <w:r>
        <w:tab/>
        <w:t>Charleston</w:t>
      </w:r>
    </w:p>
    <w:p w:rsidR="00490B8E" w:rsidRDefault="00490B8E" w:rsidP="00490B8E">
      <w:pPr>
        <w:tabs>
          <w:tab w:val="left" w:pos="360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1868</w:t>
      </w:r>
      <w:r w:rsidR="00E55A58">
        <w:noBreakHyphen/>
      </w:r>
      <w:r>
        <w:t>72</w:t>
      </w:r>
      <w:r>
        <w:tab/>
        <w:t>George W. Barber</w:t>
      </w:r>
      <w:r>
        <w:tab/>
        <w:t>Fairfield</w:t>
      </w:r>
    </w:p>
    <w:p w:rsidR="00490B8E" w:rsidRDefault="00490B8E" w:rsidP="00490B8E">
      <w:pPr>
        <w:tabs>
          <w:tab w:val="left" w:pos="3600"/>
          <w:tab w:val="left" w:pos="4320"/>
          <w:tab w:val="left" w:pos="5040"/>
          <w:tab w:val="left" w:pos="6480"/>
        </w:tabs>
        <w:spacing w:line="204" w:lineRule="auto"/>
        <w:ind w:firstLine="2160"/>
      </w:pPr>
      <w:r>
        <w:t>Lawrence Cain</w:t>
      </w:r>
      <w:r>
        <w:tab/>
      </w:r>
      <w:r>
        <w:tab/>
        <w:t>Edgefield</w:t>
      </w:r>
    </w:p>
    <w:p w:rsidR="00490B8E" w:rsidRDefault="00490B8E" w:rsidP="00490B8E">
      <w:pPr>
        <w:tabs>
          <w:tab w:val="left" w:pos="3600"/>
          <w:tab w:val="left" w:pos="4320"/>
          <w:tab w:val="left" w:pos="5040"/>
          <w:tab w:val="left" w:pos="6480"/>
        </w:tabs>
        <w:spacing w:line="204" w:lineRule="auto"/>
        <w:ind w:firstLine="2160"/>
      </w:pPr>
      <w:r>
        <w:t>Simeon Farr</w:t>
      </w:r>
      <w:r>
        <w:tab/>
      </w:r>
      <w:r>
        <w:tab/>
        <w:t>Union</w:t>
      </w:r>
    </w:p>
    <w:p w:rsidR="00490B8E" w:rsidRDefault="00490B8E" w:rsidP="00490B8E">
      <w:pPr>
        <w:tabs>
          <w:tab w:val="left" w:pos="3600"/>
          <w:tab w:val="left" w:pos="4320"/>
          <w:tab w:val="left" w:pos="5040"/>
          <w:tab w:val="left" w:pos="6480"/>
        </w:tabs>
        <w:spacing w:line="204" w:lineRule="auto"/>
        <w:ind w:firstLine="2160"/>
      </w:pPr>
      <w:r>
        <w:t>Aesop Goodson</w:t>
      </w:r>
      <w:r>
        <w:tab/>
      </w:r>
      <w:r>
        <w:tab/>
        <w:t>Richland</w:t>
      </w:r>
    </w:p>
    <w:p w:rsidR="00490B8E" w:rsidRDefault="00490B8E" w:rsidP="00490B8E">
      <w:pPr>
        <w:tabs>
          <w:tab w:val="left" w:pos="3600"/>
          <w:tab w:val="left" w:pos="4320"/>
          <w:tab w:val="left" w:pos="5040"/>
          <w:tab w:val="left" w:pos="6480"/>
        </w:tabs>
        <w:spacing w:line="204" w:lineRule="auto"/>
        <w:ind w:firstLine="2160"/>
      </w:pPr>
      <w:r>
        <w:lastRenderedPageBreak/>
        <w:t>David Harris</w:t>
      </w:r>
      <w:r>
        <w:tab/>
      </w:r>
      <w:r>
        <w:tab/>
        <w:t>Edgefield</w:t>
      </w:r>
    </w:p>
    <w:p w:rsidR="00490B8E" w:rsidRDefault="00490B8E" w:rsidP="00490B8E">
      <w:pPr>
        <w:tabs>
          <w:tab w:val="left" w:pos="3600"/>
          <w:tab w:val="left" w:pos="4320"/>
          <w:tab w:val="left" w:pos="5040"/>
          <w:tab w:val="left" w:pos="6480"/>
        </w:tabs>
        <w:spacing w:line="204" w:lineRule="auto"/>
        <w:ind w:firstLine="2160"/>
      </w:pPr>
      <w:r>
        <w:t>Charles D. Hayne</w:t>
      </w:r>
      <w:r>
        <w:tab/>
        <w:t>Barnwell</w:t>
      </w:r>
    </w:p>
    <w:p w:rsidR="00490B8E" w:rsidRDefault="00490B8E" w:rsidP="00490B8E">
      <w:pPr>
        <w:tabs>
          <w:tab w:val="left" w:pos="3600"/>
          <w:tab w:val="left" w:pos="4320"/>
          <w:tab w:val="left" w:pos="5040"/>
          <w:tab w:val="left" w:pos="6480"/>
        </w:tabs>
        <w:spacing w:line="204" w:lineRule="auto"/>
        <w:ind w:firstLine="2160"/>
      </w:pPr>
      <w:r>
        <w:t>James N. Hayne</w:t>
      </w:r>
      <w:r>
        <w:tab/>
      </w:r>
      <w:r>
        <w:tab/>
        <w:t>Barnwell</w:t>
      </w:r>
    </w:p>
    <w:p w:rsidR="00490B8E" w:rsidRDefault="00490B8E" w:rsidP="00490B8E">
      <w:pPr>
        <w:tabs>
          <w:tab w:val="left" w:pos="3600"/>
          <w:tab w:val="left" w:pos="4320"/>
          <w:tab w:val="left" w:pos="5040"/>
          <w:tab w:val="left" w:pos="6480"/>
        </w:tabs>
        <w:spacing w:line="204" w:lineRule="auto"/>
        <w:ind w:firstLine="2160"/>
      </w:pPr>
      <w:r>
        <w:t>Barney Humphries</w:t>
      </w:r>
      <w:r>
        <w:tab/>
        <w:t>Chester</w:t>
      </w:r>
    </w:p>
    <w:p w:rsidR="00490B8E" w:rsidRDefault="00490B8E" w:rsidP="00490B8E">
      <w:pPr>
        <w:tabs>
          <w:tab w:val="left" w:pos="3600"/>
          <w:tab w:val="left" w:pos="4320"/>
          <w:tab w:val="left" w:pos="5040"/>
          <w:tab w:val="left" w:pos="6480"/>
        </w:tabs>
        <w:spacing w:line="204" w:lineRule="auto"/>
        <w:ind w:firstLine="2160"/>
      </w:pPr>
      <w:r>
        <w:t>William R. Jervay</w:t>
      </w:r>
      <w:r>
        <w:tab/>
        <w:t>Charleston</w:t>
      </w:r>
    </w:p>
    <w:p w:rsidR="00490B8E" w:rsidRDefault="00490B8E" w:rsidP="00490B8E">
      <w:pPr>
        <w:tabs>
          <w:tab w:val="left" w:pos="3600"/>
          <w:tab w:val="left" w:pos="4320"/>
          <w:tab w:val="left" w:pos="5040"/>
          <w:tab w:val="left" w:pos="6480"/>
        </w:tabs>
        <w:spacing w:line="204" w:lineRule="auto"/>
        <w:ind w:firstLine="2160"/>
      </w:pPr>
      <w:r>
        <w:t>Griffin C. Johnson</w:t>
      </w:r>
      <w:r>
        <w:tab/>
        <w:t>Laurens</w:t>
      </w:r>
    </w:p>
    <w:p w:rsidR="00490B8E" w:rsidRDefault="00490B8E" w:rsidP="00490B8E">
      <w:pPr>
        <w:tabs>
          <w:tab w:val="left" w:pos="3600"/>
          <w:tab w:val="left" w:pos="4320"/>
          <w:tab w:val="left" w:pos="5040"/>
          <w:tab w:val="left" w:pos="6480"/>
        </w:tabs>
        <w:spacing w:line="204" w:lineRule="auto"/>
        <w:ind w:firstLine="2160"/>
      </w:pPr>
      <w:r>
        <w:t>William H. Jones</w:t>
      </w:r>
      <w:r>
        <w:tab/>
        <w:t>Georgetown</w:t>
      </w:r>
    </w:p>
    <w:p w:rsidR="00490B8E" w:rsidRDefault="00490B8E" w:rsidP="00490B8E">
      <w:pPr>
        <w:tabs>
          <w:tab w:val="left" w:pos="3600"/>
          <w:tab w:val="left" w:pos="4320"/>
          <w:tab w:val="left" w:pos="5040"/>
          <w:tab w:val="left" w:pos="6480"/>
        </w:tabs>
        <w:spacing w:line="204" w:lineRule="auto"/>
        <w:ind w:firstLine="2160"/>
      </w:pPr>
      <w:r>
        <w:t>Jordan Lang</w:t>
      </w:r>
      <w:r>
        <w:tab/>
      </w:r>
      <w:r>
        <w:tab/>
        <w:t>Darlington</w:t>
      </w:r>
    </w:p>
    <w:p w:rsidR="00490B8E" w:rsidRDefault="00490B8E" w:rsidP="00490B8E">
      <w:pPr>
        <w:tabs>
          <w:tab w:val="left" w:pos="3600"/>
          <w:tab w:val="left" w:pos="4320"/>
          <w:tab w:val="left" w:pos="5040"/>
          <w:tab w:val="left" w:pos="6480"/>
        </w:tabs>
        <w:spacing w:line="204" w:lineRule="auto"/>
        <w:ind w:firstLine="2160"/>
      </w:pPr>
      <w:r>
        <w:t>Harry McDaniels</w:t>
      </w:r>
      <w:r>
        <w:tab/>
        <w:t>Laurens</w:t>
      </w:r>
    </w:p>
    <w:p w:rsidR="00490B8E" w:rsidRDefault="00490B8E" w:rsidP="00490B8E">
      <w:pPr>
        <w:tabs>
          <w:tab w:val="left" w:pos="3600"/>
          <w:tab w:val="left" w:pos="4320"/>
          <w:tab w:val="left" w:pos="5040"/>
          <w:tab w:val="left" w:pos="6480"/>
        </w:tabs>
        <w:spacing w:line="204" w:lineRule="auto"/>
        <w:ind w:firstLine="2160"/>
      </w:pPr>
      <w:r>
        <w:t>JohnW. Meade</w:t>
      </w:r>
      <w:r>
        <w:tab/>
      </w:r>
      <w:r>
        <w:tab/>
        <w:t>York</w:t>
      </w:r>
    </w:p>
    <w:p w:rsidR="00490B8E" w:rsidRDefault="00490B8E" w:rsidP="00490B8E">
      <w:pPr>
        <w:tabs>
          <w:tab w:val="left" w:pos="3600"/>
          <w:tab w:val="left" w:pos="4320"/>
          <w:tab w:val="left" w:pos="5040"/>
          <w:tab w:val="left" w:pos="6480"/>
        </w:tabs>
        <w:spacing w:line="204" w:lineRule="auto"/>
        <w:ind w:firstLine="2160"/>
      </w:pPr>
      <w:r>
        <w:t>Edward C. Mickey</w:t>
      </w:r>
      <w:r>
        <w:tab/>
        <w:t>Charleston</w:t>
      </w:r>
    </w:p>
    <w:p w:rsidR="00490B8E" w:rsidRDefault="00490B8E" w:rsidP="00490B8E">
      <w:pPr>
        <w:tabs>
          <w:tab w:val="left" w:pos="3600"/>
          <w:tab w:val="left" w:pos="4320"/>
          <w:tab w:val="left" w:pos="5040"/>
          <w:tab w:val="left" w:pos="6480"/>
        </w:tabs>
        <w:spacing w:line="204" w:lineRule="auto"/>
        <w:ind w:firstLine="2160"/>
      </w:pPr>
      <w:r>
        <w:t>Junius S. Mobley</w:t>
      </w:r>
      <w:r>
        <w:tab/>
        <w:t>Union</w:t>
      </w:r>
    </w:p>
    <w:p w:rsidR="00490B8E" w:rsidRDefault="00490B8E" w:rsidP="00490B8E">
      <w:pPr>
        <w:tabs>
          <w:tab w:val="left" w:pos="3600"/>
          <w:tab w:val="left" w:pos="4320"/>
          <w:tab w:val="left" w:pos="5040"/>
          <w:tab w:val="left" w:pos="6480"/>
        </w:tabs>
        <w:spacing w:line="204" w:lineRule="auto"/>
        <w:ind w:firstLine="2160"/>
      </w:pPr>
      <w:r>
        <w:t>Samuel Nuckles</w:t>
      </w:r>
      <w:r>
        <w:tab/>
      </w:r>
      <w:r>
        <w:tab/>
        <w:t>Union</w:t>
      </w:r>
    </w:p>
    <w:p w:rsidR="00490B8E" w:rsidRDefault="00490B8E" w:rsidP="00490B8E">
      <w:pPr>
        <w:tabs>
          <w:tab w:val="left" w:pos="3600"/>
          <w:tab w:val="left" w:pos="4320"/>
          <w:tab w:val="left" w:pos="5040"/>
          <w:tab w:val="left" w:pos="6480"/>
        </w:tabs>
        <w:spacing w:line="204" w:lineRule="auto"/>
        <w:ind w:firstLine="2160"/>
      </w:pPr>
      <w:r>
        <w:t>Jeffrey Pendergrass</w:t>
      </w:r>
      <w:r>
        <w:tab/>
        <w:t>Williamsburg</w:t>
      </w:r>
    </w:p>
    <w:p w:rsidR="00490B8E" w:rsidRDefault="00490B8E" w:rsidP="00490B8E">
      <w:pPr>
        <w:tabs>
          <w:tab w:val="left" w:pos="3600"/>
          <w:tab w:val="left" w:pos="4320"/>
          <w:tab w:val="left" w:pos="5040"/>
          <w:tab w:val="left" w:pos="6480"/>
        </w:tabs>
        <w:spacing w:line="204" w:lineRule="auto"/>
        <w:ind w:firstLine="2160"/>
      </w:pPr>
      <w:r>
        <w:t>Sancho Saunders</w:t>
      </w:r>
      <w:r>
        <w:tab/>
        <w:t>Chester</w:t>
      </w:r>
    </w:p>
    <w:p w:rsidR="00490B8E" w:rsidRDefault="00490B8E" w:rsidP="00490B8E">
      <w:pPr>
        <w:tabs>
          <w:tab w:val="left" w:pos="3600"/>
          <w:tab w:val="left" w:pos="4320"/>
          <w:tab w:val="left" w:pos="5040"/>
          <w:tab w:val="left" w:pos="6480"/>
        </w:tabs>
        <w:spacing w:line="204" w:lineRule="auto"/>
        <w:ind w:firstLine="2160"/>
      </w:pPr>
      <w:r>
        <w:t>William Simons</w:t>
      </w:r>
      <w:r>
        <w:tab/>
      </w:r>
      <w:r>
        <w:tab/>
        <w:t>Richland</w:t>
      </w:r>
    </w:p>
    <w:p w:rsidR="00490B8E" w:rsidRDefault="00490B8E" w:rsidP="00490B8E">
      <w:pPr>
        <w:tabs>
          <w:tab w:val="left" w:pos="3600"/>
          <w:tab w:val="left" w:pos="4320"/>
          <w:tab w:val="left" w:pos="5040"/>
          <w:tab w:val="left" w:pos="6480"/>
        </w:tabs>
        <w:spacing w:line="204" w:lineRule="auto"/>
        <w:ind w:firstLine="2160"/>
      </w:pPr>
      <w:r>
        <w:t>Abraham W. Smith</w:t>
      </w:r>
      <w:r>
        <w:tab/>
        <w:t>Charleston</w:t>
      </w:r>
    </w:p>
    <w:p w:rsidR="00490B8E" w:rsidRDefault="00490B8E" w:rsidP="00490B8E">
      <w:pPr>
        <w:tabs>
          <w:tab w:val="left" w:pos="3600"/>
          <w:tab w:val="left" w:pos="4320"/>
          <w:tab w:val="left" w:pos="5040"/>
          <w:tab w:val="left" w:pos="6480"/>
        </w:tabs>
        <w:spacing w:line="204" w:lineRule="auto"/>
        <w:ind w:firstLine="2160"/>
      </w:pPr>
      <w:r>
        <w:t>William James Whipper</w:t>
      </w:r>
      <w:r>
        <w:tab/>
        <w:t>Beaufort</w:t>
      </w:r>
    </w:p>
    <w:p w:rsidR="00490B8E" w:rsidRDefault="00490B8E" w:rsidP="00490B8E">
      <w:pPr>
        <w:tabs>
          <w:tab w:val="left" w:pos="3600"/>
          <w:tab w:val="left" w:pos="4320"/>
          <w:tab w:val="left" w:pos="5040"/>
          <w:tab w:val="left" w:pos="6480"/>
        </w:tabs>
        <w:spacing w:line="204" w:lineRule="auto"/>
        <w:ind w:firstLine="2160"/>
      </w:pPr>
      <w:r>
        <w:t>John H. White</w:t>
      </w:r>
      <w:r>
        <w:tab/>
      </w:r>
      <w:r>
        <w:tab/>
        <w:t>York</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73</w:t>
      </w:r>
      <w:r>
        <w:tab/>
        <w:t>Benjamin A. Bosemon</w:t>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1868</w:t>
      </w:r>
      <w:r w:rsidR="00E55A58">
        <w:noBreakHyphen/>
      </w:r>
      <w:r>
        <w:t>74</w:t>
      </w:r>
      <w:r>
        <w:tab/>
        <w:t>Samuel J. Lee</w:t>
      </w:r>
      <w:r>
        <w:tab/>
        <w:t>Edgefield/Aiken</w:t>
      </w:r>
    </w:p>
    <w:p w:rsidR="00490B8E" w:rsidRDefault="00490B8E" w:rsidP="00490B8E">
      <w:pPr>
        <w:tabs>
          <w:tab w:val="left" w:pos="2160"/>
          <w:tab w:val="left" w:pos="4320"/>
          <w:tab w:val="left" w:pos="5040"/>
          <w:tab w:val="left" w:pos="6480"/>
        </w:tabs>
        <w:spacing w:line="204" w:lineRule="auto"/>
        <w:ind w:firstLine="2160"/>
      </w:pPr>
      <w:r>
        <w:t>Prince R. Rivers</w:t>
      </w:r>
      <w:r>
        <w:tab/>
        <w:t>Edgefield/Aiken</w:t>
      </w:r>
    </w:p>
    <w:p w:rsidR="00490B8E" w:rsidRDefault="00490B8E" w:rsidP="00490B8E">
      <w:pPr>
        <w:tabs>
          <w:tab w:val="left" w:pos="2160"/>
          <w:tab w:val="left" w:pos="4320"/>
          <w:tab w:val="left" w:pos="5040"/>
          <w:tab w:val="left" w:pos="6480"/>
        </w:tabs>
        <w:spacing w:line="204" w:lineRule="auto"/>
        <w:ind w:firstLine="2160"/>
      </w:pPr>
      <w:r>
        <w:t>Benjamin A. Thompson</w:t>
      </w:r>
      <w:r>
        <w:tab/>
        <w:t>Marion</w:t>
      </w:r>
    </w:p>
    <w:p w:rsidR="00490B8E" w:rsidRDefault="00490B8E" w:rsidP="00490B8E">
      <w:pPr>
        <w:tabs>
          <w:tab w:val="left" w:pos="2160"/>
          <w:tab w:val="left" w:pos="4320"/>
          <w:tab w:val="left" w:pos="5040"/>
          <w:tab w:val="left" w:pos="6480"/>
        </w:tabs>
        <w:spacing w:line="204" w:lineRule="auto"/>
        <w:ind w:firstLine="2160"/>
      </w:pPr>
      <w:r>
        <w:t>Samuel B. Thompson</w:t>
      </w:r>
      <w:r>
        <w:tab/>
        <w:t>Richland</w:t>
      </w:r>
    </w:p>
    <w:p w:rsidR="00490B8E" w:rsidRDefault="00490B8E" w:rsidP="00490B8E">
      <w:pPr>
        <w:tabs>
          <w:tab w:val="left" w:pos="2160"/>
          <w:tab w:val="left" w:pos="4320"/>
          <w:tab w:val="left" w:pos="5040"/>
          <w:tab w:val="left" w:pos="6480"/>
        </w:tabs>
        <w:spacing w:line="204" w:lineRule="auto"/>
        <w:ind w:firstLine="2160"/>
      </w:pPr>
    </w:p>
    <w:p w:rsidR="00490B8E" w:rsidRDefault="00490B8E" w:rsidP="00490B8E">
      <w:pPr>
        <w:tabs>
          <w:tab w:val="left" w:pos="2160"/>
          <w:tab w:val="left" w:pos="4320"/>
          <w:tab w:val="left" w:pos="5040"/>
          <w:tab w:val="left" w:pos="6480"/>
        </w:tabs>
        <w:spacing w:line="204" w:lineRule="auto"/>
      </w:pPr>
      <w:r>
        <w:t>1868</w:t>
      </w:r>
      <w:r w:rsidR="00E55A58">
        <w:noBreakHyphen/>
      </w:r>
      <w:r>
        <w:t>76</w:t>
      </w:r>
      <w:r>
        <w:tab/>
        <w:t>Joseph D. Boston</w:t>
      </w:r>
      <w:r>
        <w:tab/>
        <w:t>Newberry</w:t>
      </w:r>
    </w:p>
    <w:p w:rsidR="00490B8E" w:rsidRDefault="00490B8E" w:rsidP="00490B8E">
      <w:pPr>
        <w:tabs>
          <w:tab w:val="left" w:pos="2160"/>
          <w:tab w:val="left" w:pos="4320"/>
          <w:tab w:val="left" w:pos="5040"/>
          <w:tab w:val="left" w:pos="6480"/>
        </w:tabs>
        <w:spacing w:line="204" w:lineRule="auto"/>
        <w:ind w:firstLine="2160"/>
      </w:pPr>
      <w:r>
        <w:t>William M. Thomas</w:t>
      </w:r>
      <w:r>
        <w:tab/>
        <w:t>Colleton</w:t>
      </w:r>
    </w:p>
    <w:p w:rsidR="00490B8E" w:rsidRDefault="00490B8E" w:rsidP="00490B8E">
      <w:pPr>
        <w:tabs>
          <w:tab w:val="left" w:pos="216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70</w:t>
      </w:r>
      <w:r>
        <w:tab/>
        <w:t>William Adamson</w:t>
      </w:r>
      <w:r>
        <w:tab/>
        <w:t>Kershaw</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74</w:t>
      </w:r>
      <w:r>
        <w:tab/>
        <w:t>James A. Bowley</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1869</w:t>
      </w:r>
      <w:r w:rsidR="00E55A58">
        <w:noBreakHyphen/>
      </w:r>
      <w:r>
        <w:t>76</w:t>
      </w:r>
      <w:r>
        <w:tab/>
        <w:t>Warren W. Ramsey</w:t>
      </w:r>
      <w:r>
        <w:tab/>
        <w:t>Sumter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71</w:t>
      </w:r>
      <w:r>
        <w:tab/>
        <w:t>James J. Hardy</w:t>
      </w:r>
      <w:r>
        <w:tab/>
        <w:t>Charleston</w:t>
      </w:r>
    </w:p>
    <w:p w:rsidR="00490B8E" w:rsidRDefault="00490B8E" w:rsidP="00490B8E">
      <w:pPr>
        <w:tabs>
          <w:tab w:val="left" w:pos="2160"/>
          <w:tab w:val="left" w:pos="4320"/>
          <w:tab w:val="left" w:pos="5040"/>
          <w:tab w:val="left" w:pos="6480"/>
        </w:tabs>
        <w:spacing w:line="204" w:lineRule="auto"/>
        <w:ind w:firstLine="2160"/>
      </w:pPr>
      <w:r>
        <w:t>John Wallace</w:t>
      </w:r>
      <w:r>
        <w:tab/>
        <w:t>Orangeburg</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72</w:t>
      </w:r>
      <w:r>
        <w:tab/>
        <w:t>Benjamin Byos</w:t>
      </w:r>
    </w:p>
    <w:p w:rsidR="00490B8E" w:rsidRDefault="00490B8E" w:rsidP="00490B8E">
      <w:pPr>
        <w:tabs>
          <w:tab w:val="left" w:pos="2160"/>
          <w:tab w:val="left" w:pos="4320"/>
          <w:tab w:val="left" w:pos="5040"/>
          <w:tab w:val="left" w:pos="6480"/>
        </w:tabs>
        <w:spacing w:line="204" w:lineRule="auto"/>
      </w:pPr>
      <w:r>
        <w:tab/>
        <w:t xml:space="preserve">                     Berkeley/Orangeburg</w:t>
      </w:r>
    </w:p>
    <w:p w:rsidR="00490B8E" w:rsidRDefault="00490B8E" w:rsidP="00490B8E">
      <w:pPr>
        <w:tabs>
          <w:tab w:val="left" w:pos="2160"/>
          <w:tab w:val="left" w:pos="4320"/>
          <w:tab w:val="left" w:pos="5040"/>
          <w:tab w:val="left" w:pos="6480"/>
        </w:tabs>
        <w:spacing w:line="204" w:lineRule="auto"/>
        <w:ind w:firstLine="2160"/>
      </w:pPr>
      <w:r>
        <w:t>James Davis</w:t>
      </w:r>
      <w:r>
        <w:tab/>
        <w:t>Richland</w:t>
      </w:r>
    </w:p>
    <w:p w:rsidR="00490B8E" w:rsidRDefault="00490B8E" w:rsidP="00490B8E">
      <w:pPr>
        <w:tabs>
          <w:tab w:val="left" w:pos="2160"/>
          <w:tab w:val="left" w:pos="4320"/>
          <w:tab w:val="left" w:pos="5040"/>
          <w:tab w:val="left" w:pos="6480"/>
        </w:tabs>
        <w:spacing w:line="204" w:lineRule="auto"/>
        <w:ind w:firstLine="2160"/>
      </w:pPr>
      <w:r>
        <w:t>William E. Elliott</w:t>
      </w:r>
      <w:r>
        <w:tab/>
        <w:t>Charleston</w:t>
      </w:r>
    </w:p>
    <w:p w:rsidR="00490B8E" w:rsidRDefault="00490B8E" w:rsidP="00490B8E">
      <w:pPr>
        <w:tabs>
          <w:tab w:val="left" w:pos="2160"/>
          <w:tab w:val="left" w:pos="4320"/>
          <w:tab w:val="left" w:pos="5040"/>
          <w:tab w:val="left" w:pos="6480"/>
        </w:tabs>
        <w:spacing w:line="204" w:lineRule="auto"/>
        <w:ind w:firstLine="2160"/>
      </w:pPr>
      <w:r>
        <w:t>Florian Henry Frost</w:t>
      </w:r>
      <w:r>
        <w:tab/>
        <w:t>Williamsburg</w:t>
      </w:r>
    </w:p>
    <w:p w:rsidR="00490B8E" w:rsidRDefault="00490B8E" w:rsidP="00490B8E">
      <w:pPr>
        <w:tabs>
          <w:tab w:val="left" w:pos="2160"/>
          <w:tab w:val="left" w:pos="4320"/>
          <w:tab w:val="left" w:pos="5040"/>
          <w:tab w:val="left" w:pos="6480"/>
        </w:tabs>
        <w:spacing w:line="204" w:lineRule="auto"/>
        <w:ind w:firstLine="2160"/>
      </w:pPr>
      <w:r>
        <w:t>William H. Gardner</w:t>
      </w:r>
      <w:r>
        <w:tab/>
        <w:t>Sumter</w:t>
      </w:r>
    </w:p>
    <w:p w:rsidR="00490B8E" w:rsidRDefault="00490B8E" w:rsidP="00490B8E">
      <w:pPr>
        <w:tabs>
          <w:tab w:val="left" w:pos="2160"/>
          <w:tab w:val="left" w:pos="4320"/>
          <w:tab w:val="left" w:pos="5040"/>
          <w:tab w:val="left" w:pos="6480"/>
        </w:tabs>
        <w:spacing w:line="204" w:lineRule="auto"/>
        <w:ind w:firstLine="2160"/>
      </w:pPr>
      <w:r>
        <w:t>Stephen Gary</w:t>
      </w:r>
      <w:r>
        <w:tab/>
        <w:t>Kershaw</w:t>
      </w:r>
    </w:p>
    <w:p w:rsidR="00490B8E" w:rsidRDefault="00490B8E" w:rsidP="00490B8E">
      <w:pPr>
        <w:tabs>
          <w:tab w:val="left" w:pos="2160"/>
          <w:tab w:val="left" w:pos="4320"/>
          <w:tab w:val="left" w:pos="5040"/>
          <w:tab w:val="left" w:pos="6480"/>
        </w:tabs>
        <w:spacing w:line="204" w:lineRule="auto"/>
        <w:ind w:firstLine="2160"/>
      </w:pPr>
      <w:r>
        <w:t>William C. Glover</w:t>
      </w:r>
      <w:r>
        <w:tab/>
        <w:t>Charleston</w:t>
      </w:r>
    </w:p>
    <w:p w:rsidR="00490B8E" w:rsidRDefault="00490B8E" w:rsidP="00490B8E">
      <w:pPr>
        <w:tabs>
          <w:tab w:val="left" w:pos="2160"/>
          <w:tab w:val="left" w:pos="4320"/>
          <w:tab w:val="left" w:pos="5040"/>
          <w:tab w:val="left" w:pos="6480"/>
        </w:tabs>
        <w:spacing w:line="204" w:lineRule="auto"/>
        <w:ind w:firstLine="2160"/>
      </w:pPr>
      <w:r>
        <w:t>Mitchell Goggins</w:t>
      </w:r>
      <w:r>
        <w:tab/>
        <w:t>Abbeville</w:t>
      </w:r>
    </w:p>
    <w:p w:rsidR="00490B8E" w:rsidRDefault="00490B8E" w:rsidP="00490B8E">
      <w:pPr>
        <w:tabs>
          <w:tab w:val="left" w:pos="2160"/>
          <w:tab w:val="left" w:pos="4320"/>
          <w:tab w:val="left" w:pos="5040"/>
          <w:tab w:val="left" w:pos="6480"/>
        </w:tabs>
        <w:spacing w:line="204" w:lineRule="auto"/>
        <w:ind w:firstLine="2160"/>
      </w:pPr>
      <w:r>
        <w:t>John Green</w:t>
      </w:r>
      <w:r>
        <w:tab/>
        <w:t>Edgefield</w:t>
      </w:r>
    </w:p>
    <w:p w:rsidR="00490B8E" w:rsidRDefault="00490B8E" w:rsidP="00490B8E">
      <w:pPr>
        <w:tabs>
          <w:tab w:val="left" w:pos="2160"/>
          <w:tab w:val="left" w:pos="4320"/>
          <w:tab w:val="left" w:pos="5040"/>
          <w:tab w:val="left" w:pos="6480"/>
        </w:tabs>
        <w:spacing w:line="204" w:lineRule="auto"/>
        <w:ind w:firstLine="2160"/>
      </w:pPr>
      <w:r>
        <w:t>Alfred Hart</w:t>
      </w:r>
      <w:r>
        <w:tab/>
        <w:t>Darlington</w:t>
      </w:r>
    </w:p>
    <w:p w:rsidR="00490B8E" w:rsidRDefault="00490B8E" w:rsidP="00490B8E">
      <w:pPr>
        <w:tabs>
          <w:tab w:val="left" w:pos="2160"/>
          <w:tab w:val="left" w:pos="4320"/>
          <w:tab w:val="left" w:pos="5040"/>
          <w:tab w:val="left" w:pos="6480"/>
        </w:tabs>
        <w:spacing w:line="204" w:lineRule="auto"/>
        <w:ind w:firstLine="2160"/>
      </w:pPr>
      <w:r>
        <w:lastRenderedPageBreak/>
        <w:t>Plato P. Hedges</w:t>
      </w:r>
      <w:r>
        <w:tab/>
        <w:t>Charleston</w:t>
      </w:r>
    </w:p>
    <w:p w:rsidR="00490B8E" w:rsidRDefault="00490B8E" w:rsidP="00490B8E">
      <w:pPr>
        <w:tabs>
          <w:tab w:val="left" w:pos="2160"/>
          <w:tab w:val="left" w:pos="4320"/>
          <w:tab w:val="left" w:pos="5040"/>
          <w:tab w:val="left" w:pos="6480"/>
        </w:tabs>
        <w:spacing w:line="204" w:lineRule="auto"/>
        <w:ind w:firstLine="2160"/>
      </w:pPr>
      <w:r>
        <w:t>John T. Henderson</w:t>
      </w:r>
      <w:r>
        <w:tab/>
        <w:t>Newberry</w:t>
      </w:r>
    </w:p>
    <w:p w:rsidR="00490B8E" w:rsidRDefault="00490B8E" w:rsidP="00490B8E">
      <w:pPr>
        <w:tabs>
          <w:tab w:val="left" w:pos="2160"/>
          <w:tab w:val="left" w:pos="4320"/>
          <w:tab w:val="left" w:pos="5040"/>
          <w:tab w:val="left" w:pos="6480"/>
        </w:tabs>
        <w:spacing w:line="204" w:lineRule="auto"/>
        <w:ind w:firstLine="2160"/>
      </w:pPr>
      <w:r>
        <w:t>Allen Hudson</w:t>
      </w:r>
      <w:r>
        <w:tab/>
        <w:t>Lancaster</w:t>
      </w:r>
    </w:p>
    <w:p w:rsidR="00490B8E" w:rsidRDefault="00490B8E" w:rsidP="00490B8E">
      <w:pPr>
        <w:tabs>
          <w:tab w:val="left" w:pos="2160"/>
          <w:tab w:val="left" w:pos="4320"/>
          <w:tab w:val="left" w:pos="5040"/>
          <w:tab w:val="left" w:pos="6480"/>
        </w:tabs>
        <w:spacing w:line="204" w:lineRule="auto"/>
        <w:ind w:firstLine="2160"/>
      </w:pPr>
      <w:r>
        <w:t>James L. Jamison</w:t>
      </w:r>
      <w:r>
        <w:tab/>
        <w:t>Orangeburg</w:t>
      </w:r>
    </w:p>
    <w:p w:rsidR="00490B8E" w:rsidRDefault="00490B8E" w:rsidP="00490B8E">
      <w:pPr>
        <w:tabs>
          <w:tab w:val="left" w:pos="2160"/>
          <w:tab w:val="left" w:pos="4320"/>
          <w:tab w:val="left" w:pos="5040"/>
          <w:tab w:val="left" w:pos="6480"/>
        </w:tabs>
        <w:spacing w:line="204" w:lineRule="auto"/>
        <w:ind w:firstLine="2160"/>
      </w:pPr>
      <w:r>
        <w:t>Joseph W. Lloyd</w:t>
      </w:r>
      <w:r>
        <w:tab/>
        <w:t>Charleston</w:t>
      </w:r>
    </w:p>
    <w:p w:rsidR="00490B8E" w:rsidRDefault="00490B8E" w:rsidP="00490B8E">
      <w:pPr>
        <w:tabs>
          <w:tab w:val="left" w:pos="2160"/>
          <w:tab w:val="left" w:pos="4320"/>
          <w:tab w:val="left" w:pos="5040"/>
          <w:tab w:val="left" w:pos="6480"/>
        </w:tabs>
        <w:spacing w:line="204" w:lineRule="auto"/>
        <w:ind w:firstLine="2160"/>
      </w:pPr>
      <w:r>
        <w:t>Aaron Logan</w:t>
      </w:r>
      <w:r>
        <w:tab/>
        <w:t>Charleston</w:t>
      </w:r>
    </w:p>
    <w:p w:rsidR="00490B8E" w:rsidRDefault="00490B8E" w:rsidP="00490B8E">
      <w:pPr>
        <w:tabs>
          <w:tab w:val="left" w:pos="2160"/>
          <w:tab w:val="left" w:pos="4320"/>
          <w:tab w:val="left" w:pos="5040"/>
          <w:tab w:val="left" w:pos="6480"/>
        </w:tabs>
        <w:spacing w:line="204" w:lineRule="auto"/>
        <w:ind w:firstLine="2160"/>
      </w:pPr>
      <w:r>
        <w:t>Thomas D. McDowell</w:t>
      </w:r>
      <w:r>
        <w:tab/>
        <w:t>Georgetown</w:t>
      </w:r>
    </w:p>
    <w:p w:rsidR="00490B8E" w:rsidRDefault="00490B8E" w:rsidP="00490B8E">
      <w:pPr>
        <w:tabs>
          <w:tab w:val="left" w:pos="2160"/>
          <w:tab w:val="left" w:pos="4320"/>
          <w:tab w:val="left" w:pos="5040"/>
          <w:tab w:val="left" w:pos="6480"/>
        </w:tabs>
        <w:spacing w:line="204" w:lineRule="auto"/>
        <w:ind w:firstLine="2160"/>
      </w:pPr>
      <w:r>
        <w:t>Syphax Milton</w:t>
      </w:r>
      <w:r>
        <w:tab/>
        <w:t>Clarendon</w:t>
      </w:r>
    </w:p>
    <w:p w:rsidR="00490B8E" w:rsidRDefault="00490B8E" w:rsidP="00490B8E">
      <w:pPr>
        <w:tabs>
          <w:tab w:val="left" w:pos="2160"/>
          <w:tab w:val="left" w:pos="4320"/>
          <w:tab w:val="left" w:pos="5040"/>
          <w:tab w:val="left" w:pos="6480"/>
        </w:tabs>
        <w:spacing w:line="204" w:lineRule="auto"/>
        <w:ind w:firstLine="2160"/>
      </w:pPr>
      <w:r>
        <w:t>Alfred M. Moore</w:t>
      </w:r>
      <w:r>
        <w:tab/>
        <w:t>Fairfield</w:t>
      </w:r>
    </w:p>
    <w:p w:rsidR="00490B8E" w:rsidRDefault="00490B8E" w:rsidP="00490B8E">
      <w:pPr>
        <w:tabs>
          <w:tab w:val="left" w:pos="2160"/>
          <w:tab w:val="left" w:pos="4320"/>
          <w:tab w:val="left" w:pos="5040"/>
          <w:tab w:val="left" w:pos="6480"/>
        </w:tabs>
        <w:spacing w:line="204" w:lineRule="auto"/>
        <w:ind w:firstLine="2160"/>
      </w:pPr>
      <w:r>
        <w:t>Asbury L. Singleton</w:t>
      </w:r>
      <w:r>
        <w:tab/>
        <w:t>Sumter</w:t>
      </w:r>
    </w:p>
    <w:p w:rsidR="00490B8E" w:rsidRDefault="00490B8E" w:rsidP="00490B8E">
      <w:pPr>
        <w:tabs>
          <w:tab w:val="left" w:pos="2160"/>
          <w:tab w:val="left" w:pos="4320"/>
          <w:tab w:val="left" w:pos="5040"/>
          <w:tab w:val="left" w:pos="6480"/>
        </w:tabs>
        <w:spacing w:line="204" w:lineRule="auto"/>
        <w:ind w:firstLine="2160"/>
      </w:pPr>
      <w:r>
        <w:t>J. P. Singleton</w:t>
      </w:r>
      <w:r>
        <w:tab/>
        <w:t>Chesterfield</w:t>
      </w:r>
    </w:p>
    <w:p w:rsidR="00490B8E" w:rsidRDefault="00490B8E" w:rsidP="00490B8E">
      <w:pPr>
        <w:tabs>
          <w:tab w:val="left" w:pos="2160"/>
          <w:tab w:val="left" w:pos="4320"/>
          <w:tab w:val="left" w:pos="5040"/>
          <w:tab w:val="left" w:pos="6480"/>
        </w:tabs>
        <w:spacing w:line="204" w:lineRule="auto"/>
        <w:ind w:firstLine="2160"/>
      </w:pPr>
      <w:r>
        <w:t>John W. Thomas</w:t>
      </w:r>
      <w:r>
        <w:tab/>
        <w:t>Marlboro</w:t>
      </w:r>
    </w:p>
    <w:p w:rsidR="00490B8E" w:rsidRDefault="00490B8E" w:rsidP="00490B8E">
      <w:pPr>
        <w:tabs>
          <w:tab w:val="left" w:pos="216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74</w:t>
      </w:r>
      <w:r>
        <w:tab/>
        <w:t>Frank Adamson</w:t>
      </w:r>
      <w:r>
        <w:tab/>
        <w:t>Kershaw</w:t>
      </w:r>
    </w:p>
    <w:p w:rsidR="00490B8E" w:rsidRDefault="00490B8E" w:rsidP="00490B8E">
      <w:pPr>
        <w:tabs>
          <w:tab w:val="left" w:pos="2160"/>
          <w:tab w:val="left" w:pos="4320"/>
          <w:tab w:val="left" w:pos="5040"/>
          <w:tab w:val="left" w:pos="6480"/>
        </w:tabs>
        <w:spacing w:line="204" w:lineRule="auto"/>
        <w:ind w:firstLine="2160"/>
      </w:pPr>
      <w:r>
        <w:t>John B. Bascomb</w:t>
      </w:r>
      <w:r>
        <w:tab/>
        <w:t>Beaufort</w:t>
      </w:r>
    </w:p>
    <w:p w:rsidR="00490B8E" w:rsidRDefault="00490B8E" w:rsidP="00490B8E">
      <w:pPr>
        <w:tabs>
          <w:tab w:val="left" w:pos="2160"/>
          <w:tab w:val="left" w:pos="4320"/>
          <w:tab w:val="left" w:pos="5040"/>
          <w:tab w:val="left" w:pos="6480"/>
        </w:tabs>
        <w:spacing w:line="204" w:lineRule="auto"/>
        <w:ind w:firstLine="2160"/>
      </w:pPr>
      <w:r>
        <w:t>Richard Bryan</w:t>
      </w:r>
      <w:r>
        <w:tab/>
        <w:t>Charleston</w:t>
      </w:r>
    </w:p>
    <w:p w:rsidR="00490B8E" w:rsidRDefault="00490B8E" w:rsidP="00490B8E">
      <w:pPr>
        <w:tabs>
          <w:tab w:val="left" w:pos="2160"/>
          <w:tab w:val="left" w:pos="4320"/>
          <w:tab w:val="left" w:pos="5040"/>
          <w:tab w:val="left" w:pos="6480"/>
        </w:tabs>
        <w:spacing w:line="204" w:lineRule="auto"/>
        <w:ind w:firstLine="2160"/>
      </w:pPr>
      <w:r>
        <w:t>Everidge Cain</w:t>
      </w:r>
      <w:r>
        <w:tab/>
        <w:t>Abbeville</w:t>
      </w:r>
    </w:p>
    <w:p w:rsidR="00490B8E" w:rsidRDefault="00490B8E" w:rsidP="00490B8E">
      <w:pPr>
        <w:tabs>
          <w:tab w:val="left" w:pos="2160"/>
          <w:tab w:val="left" w:pos="4320"/>
          <w:tab w:val="left" w:pos="5040"/>
          <w:tab w:val="left" w:pos="6480"/>
        </w:tabs>
        <w:spacing w:line="204" w:lineRule="auto"/>
        <w:ind w:firstLine="2160"/>
      </w:pPr>
      <w:r>
        <w:t>Henry H. Ellison</w:t>
      </w:r>
      <w:r>
        <w:tab/>
        <w:t>Abbeville</w:t>
      </w:r>
    </w:p>
    <w:p w:rsidR="00490B8E" w:rsidRDefault="00490B8E" w:rsidP="00490B8E">
      <w:pPr>
        <w:tabs>
          <w:tab w:val="left" w:pos="2160"/>
          <w:tab w:val="left" w:pos="4320"/>
          <w:tab w:val="left" w:pos="5040"/>
          <w:tab w:val="left" w:pos="6480"/>
        </w:tabs>
        <w:spacing w:line="204" w:lineRule="auto"/>
        <w:ind w:firstLine="2160"/>
      </w:pPr>
      <w:r>
        <w:t>Adam P. Ford</w:t>
      </w:r>
      <w:r>
        <w:tab/>
        <w:t>Charleston</w:t>
      </w:r>
    </w:p>
    <w:p w:rsidR="00490B8E" w:rsidRDefault="00490B8E" w:rsidP="00490B8E">
      <w:pPr>
        <w:tabs>
          <w:tab w:val="left" w:pos="2160"/>
          <w:tab w:val="left" w:pos="4320"/>
          <w:tab w:val="left" w:pos="5040"/>
          <w:tab w:val="left" w:pos="6480"/>
        </w:tabs>
        <w:spacing w:line="204" w:lineRule="auto"/>
        <w:ind w:firstLine="2160"/>
      </w:pPr>
      <w:r>
        <w:t>Fortune Giles</w:t>
      </w:r>
      <w:r>
        <w:tab/>
        <w:t>Williamsburg</w:t>
      </w:r>
    </w:p>
    <w:p w:rsidR="00490B8E" w:rsidRDefault="00490B8E" w:rsidP="00490B8E">
      <w:pPr>
        <w:tabs>
          <w:tab w:val="left" w:pos="2160"/>
          <w:tab w:val="left" w:pos="4320"/>
          <w:tab w:val="left" w:pos="5040"/>
          <w:tab w:val="left" w:pos="6480"/>
        </w:tabs>
        <w:spacing w:line="204" w:lineRule="auto"/>
        <w:ind w:firstLine="2160"/>
      </w:pPr>
      <w:r>
        <w:t>Gloster H. Holland</w:t>
      </w:r>
      <w:r>
        <w:tab/>
        <w:t>Aiken</w:t>
      </w:r>
    </w:p>
    <w:p w:rsidR="00490B8E" w:rsidRDefault="00490B8E" w:rsidP="00490B8E">
      <w:pPr>
        <w:tabs>
          <w:tab w:val="left" w:pos="2160"/>
          <w:tab w:val="left" w:pos="4320"/>
          <w:tab w:val="left" w:pos="5040"/>
          <w:tab w:val="left" w:pos="6480"/>
        </w:tabs>
        <w:spacing w:line="204" w:lineRule="auto"/>
        <w:ind w:firstLine="2160"/>
      </w:pPr>
      <w:r>
        <w:t>Abraham P. Holmes</w:t>
      </w:r>
      <w:r>
        <w:tab/>
        <w:t>Colleton</w:t>
      </w:r>
    </w:p>
    <w:p w:rsidR="00490B8E" w:rsidRDefault="00490B8E" w:rsidP="00490B8E">
      <w:pPr>
        <w:tabs>
          <w:tab w:val="left" w:pos="2160"/>
          <w:tab w:val="left" w:pos="4320"/>
          <w:tab w:val="left" w:pos="5040"/>
          <w:tab w:val="left" w:pos="6480"/>
        </w:tabs>
        <w:spacing w:line="204" w:lineRule="auto"/>
        <w:ind w:firstLine="2160"/>
      </w:pPr>
      <w:r>
        <w:t>Sherman Smalls</w:t>
      </w:r>
      <w:r>
        <w:tab/>
        <w:t>Colleton</w:t>
      </w:r>
    </w:p>
    <w:p w:rsidR="00490B8E" w:rsidRDefault="00490B8E" w:rsidP="00490B8E">
      <w:pPr>
        <w:tabs>
          <w:tab w:val="left" w:pos="2160"/>
          <w:tab w:val="left" w:pos="4320"/>
          <w:tab w:val="left" w:pos="5040"/>
          <w:tab w:val="left" w:pos="6480"/>
        </w:tabs>
        <w:spacing w:line="204" w:lineRule="auto"/>
        <w:ind w:firstLine="2160"/>
      </w:pPr>
      <w:r>
        <w:t>Robert Tarlton</w:t>
      </w:r>
      <w:r>
        <w:tab/>
        <w:t>Colleton</w:t>
      </w:r>
    </w:p>
    <w:p w:rsidR="00490B8E" w:rsidRDefault="00490B8E" w:rsidP="00490B8E">
      <w:pPr>
        <w:tabs>
          <w:tab w:val="left" w:pos="2160"/>
          <w:tab w:val="left" w:pos="4320"/>
          <w:tab w:val="left" w:pos="5040"/>
          <w:tab w:val="left" w:pos="6480"/>
        </w:tabs>
        <w:spacing w:line="204" w:lineRule="auto"/>
        <w:ind w:firstLine="2160"/>
      </w:pPr>
      <w:r>
        <w:t>Jared D. Warley</w:t>
      </w:r>
      <w:r>
        <w:tab/>
        <w:t>Clarendon</w:t>
      </w:r>
    </w:p>
    <w:p w:rsidR="00490B8E" w:rsidRDefault="00490B8E" w:rsidP="00490B8E">
      <w:pPr>
        <w:tabs>
          <w:tab w:val="left" w:pos="216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1870</w:t>
      </w:r>
      <w:r w:rsidR="00E55A58">
        <w:noBreakHyphen/>
      </w:r>
      <w:r>
        <w:t>75</w:t>
      </w:r>
      <w:r>
        <w:tab/>
        <w:t>Samuel Greene</w:t>
      </w:r>
      <w:r>
        <w:tab/>
        <w:t>Beaufort</w:t>
      </w:r>
    </w:p>
    <w:p w:rsidR="00490B8E" w:rsidRDefault="00490B8E" w:rsidP="00490B8E">
      <w:pPr>
        <w:tabs>
          <w:tab w:val="left" w:pos="2160"/>
          <w:tab w:val="left" w:pos="4320"/>
          <w:tab w:val="left" w:pos="5040"/>
          <w:tab w:val="left" w:pos="6480"/>
        </w:tabs>
        <w:spacing w:line="204" w:lineRule="auto"/>
        <w:ind w:firstLine="2160"/>
      </w:pPr>
      <w:r>
        <w:t>William F. Myers</w:t>
      </w:r>
      <w:r>
        <w:tab/>
        <w:t>Colleton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1870</w:t>
      </w:r>
      <w:r w:rsidR="00E55A58">
        <w:noBreakHyphen/>
      </w:r>
      <w:r>
        <w:t>76</w:t>
      </w:r>
      <w:r>
        <w:tab/>
        <w:t>Thomas A. Davis</w:t>
      </w:r>
      <w:r>
        <w:tab/>
        <w:t>Charleston</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Richard H. Humbert</w:t>
      </w:r>
      <w:r>
        <w:tab/>
        <w:t>Darlington</w:t>
      </w:r>
    </w:p>
    <w:p w:rsidR="00490B8E" w:rsidRDefault="00490B8E" w:rsidP="00490B8E">
      <w:pPr>
        <w:tabs>
          <w:tab w:val="left" w:pos="2160"/>
          <w:tab w:val="left" w:pos="4320"/>
          <w:tab w:val="left" w:pos="5040"/>
          <w:tab w:val="left" w:pos="6480"/>
        </w:tabs>
        <w:spacing w:line="204" w:lineRule="auto"/>
        <w:ind w:firstLine="2160"/>
      </w:pPr>
      <w:r>
        <w:t>Samuel I. Keith</w:t>
      </w:r>
      <w:r>
        <w:tab/>
        <w:t>Darlington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73</w:t>
      </w:r>
      <w:r>
        <w:tab/>
        <w:t>Robert Turner</w:t>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74</w:t>
      </w:r>
      <w:r>
        <w:tab/>
        <w:t>Robert B. Artson</w:t>
      </w:r>
      <w:r>
        <w:tab/>
        <w:t>Charleston</w:t>
      </w:r>
    </w:p>
    <w:p w:rsidR="00490B8E" w:rsidRDefault="00490B8E" w:rsidP="00490B8E">
      <w:pPr>
        <w:tabs>
          <w:tab w:val="left" w:pos="2160"/>
          <w:tab w:val="left" w:pos="4320"/>
          <w:tab w:val="left" w:pos="5040"/>
          <w:tab w:val="left" w:pos="6480"/>
        </w:tabs>
        <w:spacing w:line="204" w:lineRule="auto"/>
        <w:ind w:firstLine="2160"/>
      </w:pPr>
      <w:r>
        <w:t>Abram Dannerly</w:t>
      </w:r>
      <w:r>
        <w:tab/>
        <w:t>Orangeburg</w:t>
      </w:r>
    </w:p>
    <w:p w:rsidR="00490B8E" w:rsidRDefault="00490B8E" w:rsidP="00490B8E">
      <w:pPr>
        <w:tabs>
          <w:tab w:val="left" w:pos="2160"/>
          <w:tab w:val="left" w:pos="4320"/>
          <w:tab w:val="left" w:pos="5040"/>
          <w:tab w:val="left" w:pos="6480"/>
        </w:tabs>
        <w:spacing w:line="204" w:lineRule="auto"/>
        <w:ind w:firstLine="2160"/>
      </w:pPr>
      <w:r>
        <w:t>John Dix</w:t>
      </w:r>
      <w:r>
        <w:tab/>
        <w:t>Orangeburg</w:t>
      </w:r>
    </w:p>
    <w:p w:rsidR="00490B8E" w:rsidRDefault="00490B8E" w:rsidP="00490B8E">
      <w:pPr>
        <w:tabs>
          <w:tab w:val="left" w:pos="2160"/>
          <w:tab w:val="left" w:pos="4320"/>
          <w:tab w:val="left" w:pos="5040"/>
          <w:tab w:val="left" w:pos="6480"/>
        </w:tabs>
        <w:spacing w:line="204" w:lineRule="auto"/>
        <w:ind w:firstLine="2160"/>
      </w:pPr>
      <w:r>
        <w:t>William H. Frazier</w:t>
      </w:r>
      <w:r>
        <w:tab/>
        <w:t>Colleton</w:t>
      </w:r>
    </w:p>
    <w:p w:rsidR="00490B8E" w:rsidRDefault="00490B8E" w:rsidP="00490B8E">
      <w:pPr>
        <w:tabs>
          <w:tab w:val="left" w:pos="2160"/>
          <w:tab w:val="left" w:pos="4320"/>
          <w:tab w:val="left" w:pos="5040"/>
          <w:tab w:val="left" w:pos="6480"/>
        </w:tabs>
        <w:spacing w:line="204" w:lineRule="auto"/>
        <w:ind w:firstLine="2160"/>
      </w:pPr>
      <w:r>
        <w:t>John T. Gilmore</w:t>
      </w:r>
      <w:r>
        <w:tab/>
        <w:t>Richland</w:t>
      </w:r>
    </w:p>
    <w:p w:rsidR="00490B8E" w:rsidRDefault="00490B8E" w:rsidP="00490B8E">
      <w:pPr>
        <w:tabs>
          <w:tab w:val="left" w:pos="2160"/>
          <w:tab w:val="left" w:pos="4320"/>
          <w:tab w:val="left" w:pos="5040"/>
          <w:tab w:val="left" w:pos="6480"/>
        </w:tabs>
        <w:spacing w:line="204" w:lineRule="auto"/>
        <w:ind w:firstLine="2160"/>
      </w:pPr>
      <w:r>
        <w:t>William A. Grant</w:t>
      </w:r>
      <w:r>
        <w:tab/>
        <w:t>Charleston</w:t>
      </w:r>
    </w:p>
    <w:p w:rsidR="00490B8E" w:rsidRDefault="00490B8E" w:rsidP="00490B8E">
      <w:pPr>
        <w:tabs>
          <w:tab w:val="left" w:pos="2160"/>
          <w:tab w:val="left" w:pos="4320"/>
          <w:tab w:val="left" w:pos="5040"/>
          <w:tab w:val="left" w:pos="6480"/>
        </w:tabs>
        <w:spacing w:line="204" w:lineRule="auto"/>
        <w:ind w:firstLine="2160"/>
      </w:pPr>
      <w:r>
        <w:t>Ishom Greenwood</w:t>
      </w:r>
      <w:r>
        <w:tab/>
        <w:t>Newberry</w:t>
      </w:r>
    </w:p>
    <w:p w:rsidR="00490B8E" w:rsidRDefault="00490B8E" w:rsidP="00490B8E">
      <w:pPr>
        <w:tabs>
          <w:tab w:val="left" w:pos="2160"/>
          <w:tab w:val="left" w:pos="4320"/>
          <w:tab w:val="left" w:pos="5040"/>
          <w:tab w:val="left" w:pos="6480"/>
        </w:tabs>
        <w:spacing w:line="204" w:lineRule="auto"/>
        <w:ind w:firstLine="2160"/>
      </w:pPr>
      <w:r>
        <w:t>Eben Hayes</w:t>
      </w:r>
      <w:r>
        <w:tab/>
        <w:t>Marion</w:t>
      </w:r>
    </w:p>
    <w:p w:rsidR="00490B8E" w:rsidRDefault="00490B8E" w:rsidP="00490B8E">
      <w:pPr>
        <w:tabs>
          <w:tab w:val="left" w:pos="2160"/>
          <w:tab w:val="left" w:pos="4320"/>
          <w:tab w:val="left" w:pos="5040"/>
          <w:tab w:val="left" w:pos="6480"/>
        </w:tabs>
        <w:spacing w:line="204" w:lineRule="auto"/>
        <w:ind w:firstLine="2160"/>
      </w:pPr>
      <w:r>
        <w:t>Allison W. Hough</w:t>
      </w:r>
      <w:r>
        <w:tab/>
        <w:t>Kershaw</w:t>
      </w:r>
    </w:p>
    <w:p w:rsidR="00490B8E" w:rsidRDefault="00490B8E" w:rsidP="00490B8E">
      <w:pPr>
        <w:tabs>
          <w:tab w:val="left" w:pos="2160"/>
          <w:tab w:val="left" w:pos="4320"/>
          <w:tab w:val="left" w:pos="5040"/>
          <w:tab w:val="left" w:pos="6480"/>
        </w:tabs>
        <w:spacing w:line="204" w:lineRule="auto"/>
        <w:ind w:firstLine="2160"/>
      </w:pPr>
      <w:r>
        <w:t>John W. Johnson</w:t>
      </w:r>
      <w:r>
        <w:tab/>
        <w:t>Marion</w:t>
      </w:r>
    </w:p>
    <w:p w:rsidR="00490B8E" w:rsidRDefault="00490B8E" w:rsidP="00490B8E">
      <w:pPr>
        <w:tabs>
          <w:tab w:val="left" w:pos="2160"/>
          <w:tab w:val="left" w:pos="4320"/>
          <w:tab w:val="left" w:pos="5040"/>
          <w:tab w:val="left" w:pos="6480"/>
        </w:tabs>
        <w:spacing w:line="204" w:lineRule="auto"/>
        <w:ind w:firstLine="2160"/>
      </w:pPr>
      <w:r>
        <w:t>John Lee</w:t>
      </w:r>
      <w:r>
        <w:tab/>
        <w:t>Chester</w:t>
      </w:r>
    </w:p>
    <w:p w:rsidR="00490B8E" w:rsidRDefault="00490B8E" w:rsidP="00490B8E">
      <w:pPr>
        <w:tabs>
          <w:tab w:val="left" w:pos="2160"/>
          <w:tab w:val="left" w:pos="4320"/>
          <w:tab w:val="left" w:pos="5040"/>
          <w:tab w:val="left" w:pos="6480"/>
        </w:tabs>
        <w:spacing w:line="204" w:lineRule="auto"/>
        <w:ind w:firstLine="2160"/>
      </w:pPr>
      <w:r>
        <w:t>Levi Lee</w:t>
      </w:r>
      <w:r>
        <w:tab/>
        <w:t>Fairfield</w:t>
      </w:r>
    </w:p>
    <w:p w:rsidR="00490B8E" w:rsidRDefault="00490B8E" w:rsidP="00490B8E">
      <w:pPr>
        <w:tabs>
          <w:tab w:val="left" w:pos="2160"/>
          <w:tab w:val="left" w:pos="4320"/>
          <w:tab w:val="left" w:pos="5040"/>
          <w:tab w:val="left" w:pos="6480"/>
        </w:tabs>
        <w:spacing w:line="204" w:lineRule="auto"/>
        <w:ind w:firstLine="2160"/>
      </w:pPr>
      <w:r>
        <w:t>John Lilley</w:t>
      </w:r>
      <w:r>
        <w:tab/>
        <w:t>Chester</w:t>
      </w:r>
    </w:p>
    <w:p w:rsidR="00490B8E" w:rsidRDefault="00490B8E" w:rsidP="00490B8E">
      <w:pPr>
        <w:tabs>
          <w:tab w:val="left" w:pos="2160"/>
          <w:tab w:val="left" w:pos="4320"/>
          <w:tab w:val="left" w:pos="5040"/>
          <w:tab w:val="left" w:pos="6480"/>
        </w:tabs>
        <w:spacing w:line="204" w:lineRule="auto"/>
        <w:ind w:firstLine="2160"/>
      </w:pPr>
      <w:r>
        <w:t>Thomas Martin</w:t>
      </w:r>
      <w:r>
        <w:tab/>
        <w:t>Abbeville</w:t>
      </w:r>
    </w:p>
    <w:p w:rsidR="00490B8E" w:rsidRDefault="00490B8E" w:rsidP="00490B8E">
      <w:pPr>
        <w:tabs>
          <w:tab w:val="left" w:pos="2160"/>
          <w:tab w:val="left" w:pos="4320"/>
          <w:tab w:val="left" w:pos="5040"/>
          <w:tab w:val="left" w:pos="6480"/>
        </w:tabs>
        <w:spacing w:line="204" w:lineRule="auto"/>
        <w:ind w:firstLine="2160"/>
      </w:pPr>
      <w:r>
        <w:lastRenderedPageBreak/>
        <w:t>Benjamin Middleton</w:t>
      </w:r>
      <w:r>
        <w:tab/>
        <w:t>Barnwell</w:t>
      </w:r>
    </w:p>
    <w:p w:rsidR="00490B8E" w:rsidRDefault="00490B8E" w:rsidP="00490B8E">
      <w:pPr>
        <w:tabs>
          <w:tab w:val="left" w:pos="2160"/>
          <w:tab w:val="left" w:pos="4320"/>
          <w:tab w:val="left" w:pos="5040"/>
          <w:tab w:val="left" w:pos="6480"/>
        </w:tabs>
        <w:spacing w:line="204" w:lineRule="auto"/>
        <w:ind w:firstLine="2160"/>
      </w:pPr>
      <w:r>
        <w:t>Isaac Miller</w:t>
      </w:r>
      <w:r>
        <w:tab/>
        <w:t>Fairfield</w:t>
      </w:r>
    </w:p>
    <w:p w:rsidR="00490B8E" w:rsidRDefault="00490B8E" w:rsidP="00490B8E">
      <w:pPr>
        <w:tabs>
          <w:tab w:val="left" w:pos="2160"/>
          <w:tab w:val="left" w:pos="4320"/>
          <w:tab w:val="left" w:pos="5040"/>
          <w:tab w:val="left" w:pos="6480"/>
        </w:tabs>
        <w:spacing w:line="204" w:lineRule="auto"/>
        <w:ind w:firstLine="2160"/>
      </w:pPr>
      <w:r>
        <w:t>M. Miller</w:t>
      </w:r>
      <w:r>
        <w:tab/>
        <w:t>Fairfield</w:t>
      </w:r>
    </w:p>
    <w:p w:rsidR="00490B8E" w:rsidRDefault="00490B8E" w:rsidP="00490B8E">
      <w:pPr>
        <w:tabs>
          <w:tab w:val="left" w:pos="2160"/>
          <w:tab w:val="left" w:pos="4320"/>
          <w:tab w:val="left" w:pos="5040"/>
          <w:tab w:val="left" w:pos="6480"/>
        </w:tabs>
        <w:spacing w:line="204" w:lineRule="auto"/>
        <w:ind w:firstLine="2160"/>
      </w:pPr>
      <w:r>
        <w:t>James Mills</w:t>
      </w:r>
      <w:r>
        <w:tab/>
        <w:t>Laurens</w:t>
      </w:r>
    </w:p>
    <w:p w:rsidR="00490B8E" w:rsidRDefault="00490B8E" w:rsidP="00490B8E">
      <w:pPr>
        <w:tabs>
          <w:tab w:val="left" w:pos="2160"/>
          <w:tab w:val="left" w:pos="4320"/>
          <w:tab w:val="left" w:pos="5040"/>
          <w:tab w:val="left" w:pos="6480"/>
        </w:tabs>
        <w:spacing w:line="204" w:lineRule="auto"/>
        <w:ind w:firstLine="2160"/>
      </w:pPr>
      <w:r>
        <w:t>Charles S. Minort</w:t>
      </w:r>
      <w:r>
        <w:tab/>
        <w:t>Richland</w:t>
      </w:r>
    </w:p>
    <w:p w:rsidR="00490B8E" w:rsidRDefault="00490B8E" w:rsidP="00490B8E">
      <w:pPr>
        <w:tabs>
          <w:tab w:val="left" w:pos="2160"/>
          <w:tab w:val="left" w:pos="4320"/>
          <w:tab w:val="left" w:pos="5040"/>
          <w:tab w:val="left" w:pos="6480"/>
        </w:tabs>
        <w:spacing w:line="204" w:lineRule="auto"/>
        <w:ind w:firstLine="2160"/>
      </w:pPr>
      <w:r>
        <w:t>Frederick Nix, Jr.</w:t>
      </w:r>
      <w:r>
        <w:tab/>
        <w:t>Barnwell</w:t>
      </w:r>
    </w:p>
    <w:p w:rsidR="00490B8E" w:rsidRDefault="00490B8E" w:rsidP="00490B8E">
      <w:pPr>
        <w:tabs>
          <w:tab w:val="left" w:pos="2160"/>
          <w:tab w:val="left" w:pos="4320"/>
          <w:tab w:val="left" w:pos="5040"/>
          <w:tab w:val="left" w:pos="6480"/>
        </w:tabs>
        <w:spacing w:line="204" w:lineRule="auto"/>
        <w:ind w:firstLine="2160"/>
      </w:pPr>
      <w:r>
        <w:t>Charles F. North</w:t>
      </w:r>
      <w:r>
        <w:tab/>
        <w:t>Charleston</w:t>
      </w:r>
    </w:p>
    <w:p w:rsidR="00490B8E" w:rsidRDefault="00490B8E" w:rsidP="00490B8E">
      <w:pPr>
        <w:tabs>
          <w:tab w:val="left" w:pos="2160"/>
          <w:tab w:val="left" w:pos="4320"/>
          <w:tab w:val="left" w:pos="5040"/>
          <w:tab w:val="left" w:pos="6480"/>
        </w:tabs>
        <w:spacing w:line="204" w:lineRule="auto"/>
        <w:ind w:firstLine="2160"/>
      </w:pPr>
      <w:r>
        <w:t>Edward Petty</w:t>
      </w:r>
      <w:r>
        <w:tab/>
        <w:t>Charleston</w:t>
      </w:r>
    </w:p>
    <w:p w:rsidR="00490B8E" w:rsidRDefault="00490B8E" w:rsidP="00490B8E">
      <w:pPr>
        <w:tabs>
          <w:tab w:val="left" w:pos="2160"/>
          <w:tab w:val="left" w:pos="4320"/>
          <w:tab w:val="left" w:pos="5040"/>
          <w:tab w:val="left" w:pos="6480"/>
        </w:tabs>
        <w:spacing w:line="204" w:lineRule="auto"/>
        <w:ind w:firstLine="2160"/>
      </w:pPr>
      <w:r>
        <w:t>Thomas Pressley</w:t>
      </w:r>
      <w:r>
        <w:tab/>
        <w:t>Williamsburg</w:t>
      </w:r>
    </w:p>
    <w:p w:rsidR="00490B8E" w:rsidRDefault="00490B8E" w:rsidP="00490B8E">
      <w:pPr>
        <w:tabs>
          <w:tab w:val="left" w:pos="2160"/>
          <w:tab w:val="left" w:pos="4320"/>
          <w:tab w:val="left" w:pos="5040"/>
          <w:tab w:val="left" w:pos="6480"/>
        </w:tabs>
        <w:spacing w:line="204" w:lineRule="auto"/>
        <w:ind w:firstLine="2160"/>
      </w:pPr>
      <w:r>
        <w:t>Isaac Prioleau</w:t>
      </w:r>
      <w:r>
        <w:tab/>
        <w:t>Charleston</w:t>
      </w:r>
    </w:p>
    <w:p w:rsidR="00490B8E" w:rsidRDefault="00490B8E" w:rsidP="00490B8E">
      <w:pPr>
        <w:tabs>
          <w:tab w:val="left" w:pos="2160"/>
          <w:tab w:val="left" w:pos="4320"/>
          <w:tab w:val="left" w:pos="5040"/>
          <w:tab w:val="left" w:pos="6480"/>
        </w:tabs>
        <w:spacing w:line="204" w:lineRule="auto"/>
        <w:ind w:firstLine="2160"/>
      </w:pPr>
      <w:r>
        <w:t>George A. Reed</w:t>
      </w:r>
      <w:r>
        <w:tab/>
        <w:t>Beaufort</w:t>
      </w:r>
    </w:p>
    <w:p w:rsidR="00490B8E" w:rsidRDefault="00490B8E" w:rsidP="00490B8E">
      <w:pPr>
        <w:tabs>
          <w:tab w:val="left" w:pos="2160"/>
          <w:tab w:val="left" w:pos="4320"/>
          <w:tab w:val="left" w:pos="5040"/>
          <w:tab w:val="left" w:pos="6480"/>
        </w:tabs>
        <w:spacing w:line="204" w:lineRule="auto"/>
        <w:ind w:firstLine="2160"/>
      </w:pPr>
      <w:r>
        <w:t>Henry Riley</w:t>
      </w:r>
      <w:r>
        <w:tab/>
        <w:t>Orangeburg</w:t>
      </w:r>
    </w:p>
    <w:p w:rsidR="00490B8E" w:rsidRDefault="00490B8E" w:rsidP="00490B8E">
      <w:pPr>
        <w:tabs>
          <w:tab w:val="left" w:pos="2160"/>
          <w:tab w:val="left" w:pos="4320"/>
          <w:tab w:val="left" w:pos="5040"/>
          <w:tab w:val="left" w:pos="6480"/>
        </w:tabs>
        <w:spacing w:line="204" w:lineRule="auto"/>
        <w:ind w:firstLine="2160"/>
      </w:pPr>
      <w:r>
        <w:t>Limus Simons</w:t>
      </w:r>
      <w:r>
        <w:tab/>
        <w:t>Edgefield</w:t>
      </w:r>
    </w:p>
    <w:p w:rsidR="00490B8E" w:rsidRDefault="00490B8E" w:rsidP="00490B8E">
      <w:pPr>
        <w:tabs>
          <w:tab w:val="left" w:pos="2160"/>
          <w:tab w:val="left" w:pos="4320"/>
          <w:tab w:val="left" w:pos="5040"/>
          <w:tab w:val="left" w:pos="6480"/>
        </w:tabs>
        <w:spacing w:line="204" w:lineRule="auto"/>
        <w:ind w:firstLine="2160"/>
      </w:pPr>
      <w:r>
        <w:t>Charles Sims</w:t>
      </w:r>
      <w:r>
        <w:tab/>
        <w:t>Chester</w:t>
      </w:r>
    </w:p>
    <w:p w:rsidR="00490B8E" w:rsidRDefault="00490B8E" w:rsidP="00490B8E">
      <w:pPr>
        <w:tabs>
          <w:tab w:val="left" w:pos="2160"/>
          <w:tab w:val="left" w:pos="4320"/>
          <w:tab w:val="left" w:pos="5040"/>
          <w:tab w:val="left" w:pos="6480"/>
        </w:tabs>
        <w:spacing w:line="204" w:lineRule="auto"/>
        <w:ind w:firstLine="2160"/>
      </w:pPr>
      <w:r>
        <w:t>Butler Spears</w:t>
      </w:r>
      <w:r>
        <w:tab/>
        <w:t>Sumter</w:t>
      </w:r>
    </w:p>
    <w:p w:rsidR="00490B8E" w:rsidRDefault="00490B8E" w:rsidP="00490B8E">
      <w:pPr>
        <w:tabs>
          <w:tab w:val="left" w:pos="2160"/>
          <w:tab w:val="left" w:pos="4320"/>
          <w:tab w:val="left" w:pos="5040"/>
          <w:tab w:val="left" w:pos="6480"/>
        </w:tabs>
        <w:spacing w:line="204" w:lineRule="auto"/>
        <w:ind w:firstLine="2160"/>
      </w:pPr>
      <w:r>
        <w:t>Nathaniel T. Spencer</w:t>
      </w:r>
      <w:r>
        <w:tab/>
        <w:t>Charleston</w:t>
      </w:r>
    </w:p>
    <w:p w:rsidR="00490B8E" w:rsidRDefault="00490B8E" w:rsidP="00490B8E">
      <w:pPr>
        <w:tabs>
          <w:tab w:val="left" w:pos="2160"/>
          <w:tab w:val="left" w:pos="4320"/>
          <w:tab w:val="left" w:pos="5040"/>
          <w:tab w:val="left" w:pos="6480"/>
        </w:tabs>
        <w:spacing w:line="204" w:lineRule="auto"/>
        <w:ind w:firstLine="2160"/>
      </w:pPr>
      <w:r>
        <w:t>Charles H. Sperry</w:t>
      </w:r>
      <w:r>
        <w:tab/>
        <w:t>Georgetown</w:t>
      </w:r>
    </w:p>
    <w:p w:rsidR="00490B8E" w:rsidRDefault="00490B8E" w:rsidP="00490B8E">
      <w:pPr>
        <w:tabs>
          <w:tab w:val="left" w:pos="2160"/>
          <w:tab w:val="left" w:pos="4320"/>
          <w:tab w:val="left" w:pos="5040"/>
          <w:tab w:val="left" w:pos="6480"/>
        </w:tabs>
        <w:spacing w:line="204" w:lineRule="auto"/>
        <w:ind w:firstLine="2160"/>
      </w:pPr>
      <w:r>
        <w:t>Caesar Sullivan</w:t>
      </w:r>
      <w:r>
        <w:tab/>
        <w:t>Laurens</w:t>
      </w:r>
    </w:p>
    <w:p w:rsidR="00490B8E" w:rsidRDefault="00490B8E" w:rsidP="00490B8E">
      <w:pPr>
        <w:tabs>
          <w:tab w:val="left" w:pos="2160"/>
          <w:tab w:val="left" w:pos="4320"/>
          <w:tab w:val="left" w:pos="5040"/>
          <w:tab w:val="left" w:pos="6480"/>
        </w:tabs>
        <w:spacing w:line="204" w:lineRule="auto"/>
        <w:ind w:firstLine="2160"/>
      </w:pPr>
      <w:r>
        <w:t>Julius C. Tingman</w:t>
      </w:r>
      <w:r>
        <w:tab/>
        <w:t>Charleston</w:t>
      </w:r>
    </w:p>
    <w:p w:rsidR="00490B8E" w:rsidRDefault="00490B8E" w:rsidP="00490B8E">
      <w:pPr>
        <w:tabs>
          <w:tab w:val="left" w:pos="2160"/>
          <w:tab w:val="left" w:pos="4320"/>
          <w:tab w:val="left" w:pos="5040"/>
          <w:tab w:val="left" w:pos="6480"/>
        </w:tabs>
        <w:spacing w:line="204" w:lineRule="auto"/>
        <w:ind w:firstLine="2160"/>
      </w:pPr>
      <w:r>
        <w:t>James Clement Wilson</w:t>
      </w:r>
      <w:r>
        <w:tab/>
        <w:t>Sumter</w:t>
      </w:r>
    </w:p>
    <w:p w:rsidR="00490B8E" w:rsidRDefault="00490B8E" w:rsidP="00490B8E">
      <w:pPr>
        <w:tabs>
          <w:tab w:val="left" w:pos="2160"/>
          <w:tab w:val="left" w:pos="4320"/>
          <w:tab w:val="left" w:pos="5040"/>
          <w:tab w:val="left" w:pos="6480"/>
        </w:tabs>
        <w:spacing w:line="204" w:lineRule="auto"/>
        <w:ind w:firstLine="2160"/>
      </w:pPr>
      <w:r>
        <w:t>Prince Young</w:t>
      </w:r>
      <w:r>
        <w:tab/>
        <w:t>Chester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76</w:t>
      </w:r>
      <w:r>
        <w:tab/>
        <w:t>Jacob C. Allman</w:t>
      </w:r>
      <w:r>
        <w:tab/>
        <w:t>Marion</w:t>
      </w:r>
    </w:p>
    <w:p w:rsidR="00490B8E" w:rsidRDefault="00490B8E" w:rsidP="00490B8E">
      <w:pPr>
        <w:tabs>
          <w:tab w:val="left" w:pos="2160"/>
          <w:tab w:val="left" w:pos="4320"/>
          <w:tab w:val="left" w:pos="5040"/>
          <w:tab w:val="left" w:pos="6480"/>
        </w:tabs>
        <w:spacing w:line="204" w:lineRule="auto"/>
        <w:ind w:firstLine="2160"/>
      </w:pPr>
      <w:r>
        <w:t>Sampson S. Bridges</w:t>
      </w:r>
      <w:r>
        <w:tab/>
        <w:t>Newberry</w:t>
      </w:r>
    </w:p>
    <w:p w:rsidR="00490B8E" w:rsidRDefault="00490B8E" w:rsidP="00490B8E">
      <w:pPr>
        <w:tabs>
          <w:tab w:val="left" w:pos="2160"/>
          <w:tab w:val="left" w:pos="4320"/>
          <w:tab w:val="left" w:pos="5040"/>
          <w:tab w:val="left" w:pos="6480"/>
        </w:tabs>
        <w:spacing w:line="204" w:lineRule="auto"/>
        <w:ind w:firstLine="2160"/>
      </w:pPr>
      <w:r>
        <w:t>Augustus Collins</w:t>
      </w:r>
      <w:r>
        <w:tab/>
        <w:t>Clarendon</w:t>
      </w:r>
    </w:p>
    <w:p w:rsidR="00490B8E" w:rsidRDefault="00490B8E" w:rsidP="00490B8E">
      <w:pPr>
        <w:tabs>
          <w:tab w:val="left" w:pos="2160"/>
          <w:tab w:val="left" w:pos="4320"/>
          <w:tab w:val="left" w:pos="5040"/>
          <w:tab w:val="left" w:pos="6480"/>
        </w:tabs>
        <w:spacing w:line="204" w:lineRule="auto"/>
        <w:ind w:firstLine="2160"/>
      </w:pPr>
      <w:r>
        <w:t>Andrew W. Curtis</w:t>
      </w:r>
      <w:r>
        <w:tab/>
        <w:t>Richland</w:t>
      </w:r>
    </w:p>
    <w:p w:rsidR="00490B8E" w:rsidRDefault="00490B8E" w:rsidP="00490B8E">
      <w:pPr>
        <w:tabs>
          <w:tab w:val="left" w:pos="3600"/>
          <w:tab w:val="left" w:pos="4320"/>
          <w:tab w:val="left" w:pos="5040"/>
          <w:tab w:val="left" w:pos="6480"/>
        </w:tabs>
        <w:spacing w:line="204" w:lineRule="auto"/>
        <w:ind w:firstLine="2160"/>
      </w:pPr>
      <w:r>
        <w:t>David Graham</w:t>
      </w:r>
      <w:r>
        <w:tab/>
      </w:r>
      <w:r>
        <w:tab/>
        <w:t>Edgefield</w:t>
      </w:r>
    </w:p>
    <w:p w:rsidR="00490B8E" w:rsidRDefault="00490B8E" w:rsidP="00490B8E">
      <w:pPr>
        <w:tabs>
          <w:tab w:val="left" w:pos="3600"/>
          <w:tab w:val="left" w:pos="4320"/>
          <w:tab w:val="left" w:pos="5040"/>
          <w:tab w:val="left" w:pos="6480"/>
        </w:tabs>
        <w:spacing w:line="204" w:lineRule="auto"/>
        <w:ind w:firstLine="2160"/>
      </w:pPr>
      <w:r>
        <w:t>Charles S. Green</w:t>
      </w:r>
      <w:r>
        <w:tab/>
        <w:t>Georgetown</w:t>
      </w:r>
    </w:p>
    <w:p w:rsidR="00490B8E" w:rsidRDefault="00490B8E" w:rsidP="00490B8E">
      <w:pPr>
        <w:tabs>
          <w:tab w:val="left" w:pos="3600"/>
          <w:tab w:val="left" w:pos="4320"/>
          <w:tab w:val="left" w:pos="5040"/>
          <w:tab w:val="left" w:pos="6480"/>
        </w:tabs>
        <w:spacing w:line="204" w:lineRule="auto"/>
        <w:ind w:firstLine="2160"/>
      </w:pPr>
      <w:r>
        <w:t>Thomas Hamilton</w:t>
      </w:r>
      <w:r>
        <w:tab/>
        <w:t>Beaufort</w:t>
      </w:r>
    </w:p>
    <w:p w:rsidR="00490B8E" w:rsidRDefault="00490B8E" w:rsidP="00490B8E">
      <w:pPr>
        <w:tabs>
          <w:tab w:val="left" w:pos="3600"/>
          <w:tab w:val="left" w:pos="4320"/>
          <w:tab w:val="left" w:pos="5040"/>
          <w:tab w:val="left" w:pos="6480"/>
        </w:tabs>
        <w:spacing w:line="204" w:lineRule="auto"/>
        <w:ind w:firstLine="2160"/>
      </w:pPr>
      <w:r>
        <w:t>Augustus Simkins</w:t>
      </w:r>
      <w:r>
        <w:tab/>
        <w:t>Edgefield</w:t>
      </w:r>
    </w:p>
    <w:p w:rsidR="00490B8E" w:rsidRDefault="00490B8E" w:rsidP="00490B8E">
      <w:pPr>
        <w:tabs>
          <w:tab w:val="left" w:pos="3600"/>
          <w:tab w:val="left" w:pos="4320"/>
          <w:tab w:val="left" w:pos="5040"/>
          <w:tab w:val="left" w:pos="6480"/>
        </w:tabs>
        <w:spacing w:line="204" w:lineRule="auto"/>
        <w:ind w:firstLine="2160"/>
      </w:pPr>
      <w:r>
        <w:t>Paris Simpkins</w:t>
      </w:r>
      <w:r>
        <w:tab/>
      </w:r>
      <w:r>
        <w:tab/>
        <w:t>Edgefield</w:t>
      </w:r>
    </w:p>
    <w:p w:rsidR="00490B8E" w:rsidRDefault="00490B8E" w:rsidP="00490B8E">
      <w:pPr>
        <w:tabs>
          <w:tab w:val="left" w:pos="3600"/>
          <w:tab w:val="left" w:pos="4320"/>
          <w:tab w:val="left" w:pos="5040"/>
          <w:tab w:val="left" w:pos="6480"/>
        </w:tabs>
        <w:spacing w:line="204" w:lineRule="auto"/>
        <w:ind w:firstLine="2160"/>
      </w:pPr>
      <w:r>
        <w:t>Jackson A. Smith</w:t>
      </w:r>
      <w:r>
        <w:tab/>
        <w:t>Darlington</w:t>
      </w:r>
    </w:p>
    <w:p w:rsidR="00490B8E" w:rsidRDefault="00490B8E" w:rsidP="00490B8E">
      <w:pPr>
        <w:tabs>
          <w:tab w:val="left" w:pos="3600"/>
          <w:tab w:val="left" w:pos="4320"/>
          <w:tab w:val="left" w:pos="5040"/>
          <w:tab w:val="left" w:pos="6480"/>
        </w:tabs>
        <w:spacing w:line="204" w:lineRule="auto"/>
        <w:ind w:firstLine="2160"/>
      </w:pPr>
      <w:r>
        <w:t>John Vanderpool</w:t>
      </w:r>
      <w:r>
        <w:tab/>
        <w:t>Charleston</w:t>
      </w:r>
    </w:p>
    <w:p w:rsidR="00490B8E" w:rsidRDefault="00490B8E" w:rsidP="00490B8E">
      <w:pPr>
        <w:tabs>
          <w:tab w:val="left" w:pos="3600"/>
          <w:tab w:val="left" w:pos="4320"/>
          <w:tab w:val="left" w:pos="5040"/>
          <w:tab w:val="left" w:pos="6480"/>
        </w:tabs>
        <w:spacing w:line="204" w:lineRule="auto"/>
        <w:ind w:firstLine="2160"/>
      </w:pPr>
      <w:r>
        <w:t>Hannibal A. Wideman</w:t>
      </w:r>
      <w:r>
        <w:tab/>
        <w:t>Abbeville</w:t>
      </w:r>
    </w:p>
    <w:p w:rsidR="00490B8E" w:rsidRDefault="00490B8E" w:rsidP="00490B8E">
      <w:pPr>
        <w:tabs>
          <w:tab w:val="left" w:pos="3600"/>
          <w:tab w:val="left" w:pos="4320"/>
          <w:tab w:val="left" w:pos="5040"/>
          <w:tab w:val="left" w:pos="6480"/>
        </w:tabs>
        <w:spacing w:line="204" w:lineRule="auto"/>
        <w:ind w:firstLine="2160"/>
      </w:pPr>
      <w:r>
        <w:t>James M. Young</w:t>
      </w:r>
      <w:r>
        <w:tab/>
        <w:t>Laurens</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1872</w:t>
      </w:r>
      <w:r w:rsidR="00E55A58">
        <w:noBreakHyphen/>
      </w:r>
      <w:r>
        <w:t>78</w:t>
      </w:r>
      <w:r>
        <w:tab/>
        <w:t>James F. Peterson</w:t>
      </w:r>
      <w:r>
        <w:tab/>
        <w:t>Williamsburg</w:t>
      </w:r>
    </w:p>
    <w:p w:rsidR="00490B8E" w:rsidRDefault="00490B8E" w:rsidP="00490B8E">
      <w:pPr>
        <w:tabs>
          <w:tab w:val="left" w:pos="3600"/>
          <w:tab w:val="left" w:pos="4320"/>
          <w:tab w:val="left" w:pos="5040"/>
          <w:tab w:val="left" w:pos="6480"/>
        </w:tabs>
        <w:spacing w:line="204" w:lineRule="auto"/>
        <w:ind w:firstLine="2160"/>
      </w:pPr>
      <w:r>
        <w:t>Samuel L. Duncan</w:t>
      </w:r>
      <w:r>
        <w:tab/>
        <w:t>Orangeburg</w:t>
      </w:r>
    </w:p>
    <w:p w:rsidR="00490B8E" w:rsidRDefault="00490B8E" w:rsidP="00490B8E">
      <w:pPr>
        <w:tabs>
          <w:tab w:val="left" w:pos="3600"/>
          <w:tab w:val="left" w:pos="4320"/>
          <w:tab w:val="left" w:pos="5040"/>
          <w:tab w:val="left" w:pos="6480"/>
        </w:tabs>
        <w:spacing w:line="204" w:lineRule="auto"/>
        <w:ind w:firstLine="2160"/>
      </w:pPr>
    </w:p>
    <w:p w:rsidR="00490B8E" w:rsidRDefault="00490B8E" w:rsidP="00490B8E">
      <w:pPr>
        <w:tabs>
          <w:tab w:val="left" w:pos="2160"/>
          <w:tab w:val="left" w:pos="4320"/>
          <w:tab w:val="left" w:pos="5040"/>
          <w:tab w:val="left" w:pos="6480"/>
        </w:tabs>
        <w:spacing w:line="204" w:lineRule="auto"/>
      </w:pPr>
      <w:r>
        <w:t>1873</w:t>
      </w:r>
      <w:r w:rsidR="00E55A58">
        <w:noBreakHyphen/>
      </w:r>
      <w:r>
        <w:t>76</w:t>
      </w:r>
      <w:r>
        <w:tab/>
        <w:t>Nelson Davies</w:t>
      </w:r>
      <w:r>
        <w:tab/>
        <w:t>York</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76</w:t>
      </w:r>
      <w:r>
        <w:tab/>
        <w:t>William J. Andrews</w:t>
      </w:r>
      <w:r>
        <w:tab/>
        <w:t>Sumter</w:t>
      </w:r>
    </w:p>
    <w:p w:rsidR="00490B8E" w:rsidRDefault="00490B8E" w:rsidP="00490B8E">
      <w:pPr>
        <w:tabs>
          <w:tab w:val="left" w:pos="2160"/>
          <w:tab w:val="left" w:pos="4320"/>
          <w:tab w:val="left" w:pos="5040"/>
          <w:tab w:val="left" w:pos="6480"/>
        </w:tabs>
        <w:spacing w:line="204" w:lineRule="auto"/>
        <w:ind w:firstLine="2160"/>
      </w:pPr>
      <w:r>
        <w:t>Samuel J. Bampfield</w:t>
      </w:r>
      <w:r>
        <w:tab/>
        <w:t>Beaufort</w:t>
      </w:r>
    </w:p>
    <w:p w:rsidR="00490B8E" w:rsidRDefault="00490B8E" w:rsidP="00490B8E">
      <w:pPr>
        <w:tabs>
          <w:tab w:val="left" w:pos="2160"/>
          <w:tab w:val="left" w:pos="4320"/>
          <w:tab w:val="left" w:pos="5040"/>
          <w:tab w:val="left" w:pos="6480"/>
        </w:tabs>
        <w:spacing w:line="204" w:lineRule="auto"/>
        <w:ind w:firstLine="2160"/>
      </w:pPr>
      <w:r>
        <w:t>E. M. Brayton</w:t>
      </w:r>
      <w:r>
        <w:tab/>
        <w:t>Aiken</w:t>
      </w:r>
    </w:p>
    <w:p w:rsidR="00490B8E" w:rsidRDefault="00490B8E" w:rsidP="00490B8E">
      <w:pPr>
        <w:tabs>
          <w:tab w:val="left" w:pos="2160"/>
          <w:tab w:val="left" w:pos="4320"/>
          <w:tab w:val="left" w:pos="5040"/>
          <w:tab w:val="left" w:pos="6480"/>
        </w:tabs>
        <w:spacing w:line="204" w:lineRule="auto"/>
        <w:ind w:firstLine="2160"/>
      </w:pPr>
      <w:r>
        <w:t>Mitchel Goggins</w:t>
      </w:r>
      <w:r>
        <w:tab/>
        <w:t>Abbeville</w:t>
      </w:r>
    </w:p>
    <w:p w:rsidR="00490B8E" w:rsidRDefault="00490B8E" w:rsidP="00490B8E">
      <w:pPr>
        <w:tabs>
          <w:tab w:val="left" w:pos="2160"/>
          <w:tab w:val="left" w:pos="4320"/>
          <w:tab w:val="left" w:pos="5040"/>
          <w:tab w:val="left" w:pos="6480"/>
        </w:tabs>
        <w:spacing w:line="204" w:lineRule="auto"/>
        <w:ind w:firstLine="2160"/>
      </w:pPr>
      <w:r>
        <w:t>Archie Weldon</w:t>
      </w:r>
      <w:r>
        <w:tab/>
        <w:t>Edgefield</w:t>
      </w:r>
    </w:p>
    <w:p w:rsidR="00490B8E" w:rsidRDefault="00490B8E" w:rsidP="00490B8E">
      <w:pPr>
        <w:tabs>
          <w:tab w:val="left" w:pos="2160"/>
          <w:tab w:val="left" w:pos="4320"/>
          <w:tab w:val="left" w:pos="5040"/>
          <w:tab w:val="left" w:pos="6480"/>
        </w:tabs>
        <w:spacing w:line="204" w:lineRule="auto"/>
        <w:ind w:firstLine="2160"/>
      </w:pPr>
      <w:r>
        <w:t>John Westberry</w:t>
      </w:r>
      <w:r>
        <w:tab/>
        <w:t>Sumter</w:t>
      </w:r>
    </w:p>
    <w:p w:rsidR="00490B8E" w:rsidRDefault="00490B8E" w:rsidP="00490B8E">
      <w:pPr>
        <w:tabs>
          <w:tab w:val="left" w:pos="2160"/>
          <w:tab w:val="left" w:pos="4320"/>
          <w:tab w:val="left" w:pos="5040"/>
          <w:tab w:val="left" w:pos="6480"/>
        </w:tabs>
        <w:spacing w:line="204" w:lineRule="auto"/>
        <w:ind w:firstLine="2160"/>
      </w:pPr>
      <w:r>
        <w:t>Ellison M. Weston</w:t>
      </w:r>
      <w:r>
        <w:tab/>
        <w:t>Richland</w:t>
      </w:r>
    </w:p>
    <w:p w:rsidR="00490B8E" w:rsidRDefault="00490B8E" w:rsidP="00490B8E">
      <w:pPr>
        <w:tabs>
          <w:tab w:val="left" w:pos="2160"/>
          <w:tab w:val="left" w:pos="4320"/>
          <w:tab w:val="left" w:pos="5040"/>
          <w:tab w:val="left" w:pos="6480"/>
        </w:tabs>
        <w:spacing w:line="204" w:lineRule="auto"/>
        <w:ind w:firstLine="2160"/>
      </w:pPr>
      <w:r>
        <w:t>Peter Bright</w:t>
      </w:r>
      <w:r>
        <w:tab/>
        <w:t>Charleston</w:t>
      </w:r>
    </w:p>
    <w:p w:rsidR="00490B8E" w:rsidRDefault="00490B8E" w:rsidP="00490B8E">
      <w:pPr>
        <w:tabs>
          <w:tab w:val="left" w:pos="2160"/>
          <w:tab w:val="left" w:pos="4320"/>
          <w:tab w:val="left" w:pos="5040"/>
          <w:tab w:val="left" w:pos="6480"/>
        </w:tabs>
        <w:spacing w:line="204" w:lineRule="auto"/>
        <w:ind w:firstLine="2160"/>
      </w:pPr>
      <w:r>
        <w:t>H. Z. Burchmeyer</w:t>
      </w:r>
      <w:r>
        <w:tab/>
        <w:t>Charleston</w:t>
      </w:r>
    </w:p>
    <w:p w:rsidR="00490B8E" w:rsidRDefault="00490B8E" w:rsidP="00490B8E">
      <w:pPr>
        <w:tabs>
          <w:tab w:val="left" w:pos="2160"/>
          <w:tab w:val="left" w:pos="4320"/>
          <w:tab w:val="left" w:pos="5040"/>
          <w:tab w:val="left" w:pos="6480"/>
        </w:tabs>
        <w:spacing w:line="204" w:lineRule="auto"/>
        <w:ind w:firstLine="2160"/>
      </w:pPr>
      <w:r>
        <w:lastRenderedPageBreak/>
        <w:t>Simon P. Coker</w:t>
      </w:r>
      <w:r>
        <w:tab/>
        <w:t>Barnwell</w:t>
      </w:r>
    </w:p>
    <w:p w:rsidR="00490B8E" w:rsidRDefault="00490B8E" w:rsidP="00490B8E">
      <w:pPr>
        <w:tabs>
          <w:tab w:val="left" w:pos="2160"/>
          <w:tab w:val="left" w:pos="4320"/>
          <w:tab w:val="left" w:pos="5040"/>
          <w:tab w:val="left" w:pos="6480"/>
        </w:tabs>
        <w:spacing w:line="204" w:lineRule="auto"/>
        <w:ind w:firstLine="2160"/>
      </w:pPr>
      <w:r>
        <w:t>Samuel B. Doiley</w:t>
      </w:r>
      <w:r>
        <w:tab/>
        <w:t>Charleston</w:t>
      </w:r>
    </w:p>
    <w:p w:rsidR="00490B8E" w:rsidRDefault="00490B8E" w:rsidP="00490B8E">
      <w:pPr>
        <w:tabs>
          <w:tab w:val="left" w:pos="2160"/>
          <w:tab w:val="left" w:pos="4320"/>
          <w:tab w:val="left" w:pos="5040"/>
          <w:tab w:val="left" w:pos="6480"/>
        </w:tabs>
        <w:spacing w:line="204" w:lineRule="auto"/>
        <w:ind w:firstLine="2160"/>
      </w:pPr>
      <w:r>
        <w:t>Robert B. Elliott</w:t>
      </w:r>
    </w:p>
    <w:p w:rsidR="00490B8E" w:rsidRDefault="00490B8E" w:rsidP="00490B8E">
      <w:pPr>
        <w:tabs>
          <w:tab w:val="left" w:pos="2160"/>
          <w:tab w:val="left" w:pos="4320"/>
          <w:tab w:val="left" w:pos="5040"/>
          <w:tab w:val="left" w:pos="6480"/>
        </w:tabs>
        <w:spacing w:line="204" w:lineRule="auto"/>
        <w:ind w:firstLine="2160"/>
      </w:pPr>
      <w:r>
        <w:t xml:space="preserve">              Barnwell/Edgefield/Aiken</w:t>
      </w:r>
    </w:p>
    <w:p w:rsidR="00490B8E" w:rsidRDefault="00490B8E" w:rsidP="00490B8E">
      <w:pPr>
        <w:tabs>
          <w:tab w:val="left" w:pos="3600"/>
          <w:tab w:val="left" w:pos="4320"/>
          <w:tab w:val="left" w:pos="5040"/>
          <w:tab w:val="left" w:pos="6480"/>
        </w:tabs>
        <w:spacing w:line="204" w:lineRule="auto"/>
        <w:ind w:firstLine="2160"/>
      </w:pPr>
      <w:r>
        <w:t>Simeon Farrow</w:t>
      </w:r>
      <w:r>
        <w:tab/>
      </w:r>
      <w:r>
        <w:tab/>
        <w:t>Union</w:t>
      </w:r>
    </w:p>
    <w:p w:rsidR="00490B8E" w:rsidRDefault="00490B8E" w:rsidP="00490B8E">
      <w:pPr>
        <w:tabs>
          <w:tab w:val="left" w:pos="3600"/>
          <w:tab w:val="left" w:pos="4320"/>
          <w:tab w:val="left" w:pos="5040"/>
          <w:tab w:val="left" w:pos="6480"/>
        </w:tabs>
        <w:spacing w:line="204" w:lineRule="auto"/>
        <w:ind w:firstLine="2160"/>
      </w:pPr>
      <w:r>
        <w:t>John M. Freeman, Jr.</w:t>
      </w:r>
      <w:r>
        <w:tab/>
        <w:t>Charleston</w:t>
      </w:r>
    </w:p>
    <w:p w:rsidR="00490B8E" w:rsidRDefault="00490B8E" w:rsidP="00490B8E">
      <w:pPr>
        <w:tabs>
          <w:tab w:val="left" w:pos="3600"/>
          <w:tab w:val="left" w:pos="4320"/>
          <w:tab w:val="left" w:pos="5040"/>
          <w:tab w:val="left" w:pos="6480"/>
        </w:tabs>
        <w:spacing w:line="204" w:lineRule="auto"/>
        <w:ind w:firstLine="2160"/>
      </w:pPr>
      <w:r>
        <w:t>Stephen Gary</w:t>
      </w:r>
      <w:r>
        <w:tab/>
      </w:r>
      <w:r>
        <w:tab/>
        <w:t>Kershaw</w:t>
      </w:r>
    </w:p>
    <w:p w:rsidR="00490B8E" w:rsidRDefault="00490B8E" w:rsidP="00490B8E">
      <w:pPr>
        <w:tabs>
          <w:tab w:val="left" w:pos="3600"/>
          <w:tab w:val="left" w:pos="4320"/>
          <w:tab w:val="left" w:pos="5040"/>
          <w:tab w:val="left" w:pos="6480"/>
        </w:tabs>
        <w:spacing w:line="204" w:lineRule="auto"/>
        <w:ind w:firstLine="2160"/>
      </w:pPr>
      <w:r>
        <w:t>Ebenezer F. George</w:t>
      </w:r>
      <w:r>
        <w:tab/>
        <w:t>Kershaw</w:t>
      </w:r>
    </w:p>
    <w:p w:rsidR="00490B8E" w:rsidRDefault="00490B8E" w:rsidP="00490B8E">
      <w:pPr>
        <w:tabs>
          <w:tab w:val="left" w:pos="3600"/>
          <w:tab w:val="left" w:pos="4320"/>
          <w:tab w:val="left" w:pos="5040"/>
          <w:tab w:val="left" w:pos="6480"/>
        </w:tabs>
        <w:spacing w:line="204" w:lineRule="auto"/>
        <w:ind w:firstLine="2160"/>
      </w:pPr>
      <w:r>
        <w:t>John Gibson</w:t>
      </w:r>
      <w:r>
        <w:tab/>
      </w:r>
      <w:r>
        <w:tab/>
        <w:t>Fairfield</w:t>
      </w:r>
    </w:p>
    <w:p w:rsidR="00490B8E" w:rsidRDefault="00490B8E" w:rsidP="00490B8E">
      <w:pPr>
        <w:tabs>
          <w:tab w:val="left" w:pos="3600"/>
          <w:tab w:val="left" w:pos="4320"/>
          <w:tab w:val="left" w:pos="5040"/>
          <w:tab w:val="left" w:pos="6480"/>
        </w:tabs>
        <w:spacing w:line="204" w:lineRule="auto"/>
        <w:ind w:firstLine="2160"/>
      </w:pPr>
      <w:r>
        <w:t>R. M. Harriett</w:t>
      </w:r>
      <w:r>
        <w:tab/>
      </w:r>
      <w:r>
        <w:tab/>
        <w:t>Georgetown</w:t>
      </w:r>
    </w:p>
    <w:p w:rsidR="00490B8E" w:rsidRDefault="00490B8E" w:rsidP="00490B8E">
      <w:pPr>
        <w:tabs>
          <w:tab w:val="left" w:pos="3600"/>
          <w:tab w:val="left" w:pos="4320"/>
          <w:tab w:val="left" w:pos="5040"/>
          <w:tab w:val="left" w:pos="6480"/>
        </w:tabs>
        <w:spacing w:line="204" w:lineRule="auto"/>
        <w:ind w:firstLine="2160"/>
      </w:pPr>
      <w:r>
        <w:t>William A. Hayne</w:t>
      </w:r>
      <w:r>
        <w:tab/>
        <w:t>Marion</w:t>
      </w:r>
    </w:p>
    <w:p w:rsidR="00490B8E" w:rsidRDefault="00490B8E" w:rsidP="00490B8E">
      <w:pPr>
        <w:tabs>
          <w:tab w:val="left" w:pos="3600"/>
          <w:tab w:val="left" w:pos="4320"/>
          <w:tab w:val="left" w:pos="5040"/>
          <w:tab w:val="left" w:pos="6480"/>
        </w:tabs>
        <w:spacing w:line="204" w:lineRule="auto"/>
        <w:ind w:firstLine="2160"/>
      </w:pPr>
      <w:r>
        <w:t>James A. Henderson</w:t>
      </w:r>
      <w:r>
        <w:tab/>
        <w:t>Newberry</w:t>
      </w:r>
    </w:p>
    <w:p w:rsidR="00490B8E" w:rsidRDefault="00490B8E" w:rsidP="00490B8E">
      <w:pPr>
        <w:tabs>
          <w:tab w:val="left" w:pos="3600"/>
          <w:tab w:val="left" w:pos="4320"/>
          <w:tab w:val="left" w:pos="5040"/>
          <w:tab w:val="left" w:pos="6480"/>
        </w:tabs>
        <w:spacing w:line="204" w:lineRule="auto"/>
        <w:ind w:firstLine="2160"/>
      </w:pPr>
      <w:r>
        <w:t>A. H. Howard</w:t>
      </w:r>
      <w:r>
        <w:tab/>
      </w:r>
      <w:r>
        <w:tab/>
        <w:t>Marion</w:t>
      </w:r>
    </w:p>
    <w:p w:rsidR="00490B8E" w:rsidRDefault="00490B8E" w:rsidP="00490B8E">
      <w:pPr>
        <w:tabs>
          <w:tab w:val="left" w:pos="3600"/>
          <w:tab w:val="left" w:pos="4320"/>
          <w:tab w:val="left" w:pos="5040"/>
          <w:tab w:val="left" w:pos="6480"/>
        </w:tabs>
        <w:spacing w:line="204" w:lineRule="auto"/>
        <w:ind w:firstLine="2160"/>
      </w:pPr>
      <w:r>
        <w:t>Allen Hudson</w:t>
      </w:r>
      <w:r>
        <w:tab/>
      </w:r>
      <w:r>
        <w:tab/>
        <w:t>Lancaster</w:t>
      </w:r>
    </w:p>
    <w:p w:rsidR="00490B8E" w:rsidRDefault="00490B8E" w:rsidP="00490B8E">
      <w:pPr>
        <w:tabs>
          <w:tab w:val="left" w:pos="3600"/>
          <w:tab w:val="left" w:pos="4320"/>
          <w:tab w:val="left" w:pos="5040"/>
          <w:tab w:val="left" w:pos="6480"/>
        </w:tabs>
        <w:spacing w:line="204" w:lineRule="auto"/>
        <w:ind w:firstLine="2160"/>
      </w:pPr>
      <w:r>
        <w:t>Austin Jackson</w:t>
      </w:r>
      <w:r>
        <w:tab/>
      </w:r>
      <w:r>
        <w:tab/>
        <w:t>Barnwell</w:t>
      </w:r>
    </w:p>
    <w:p w:rsidR="00490B8E" w:rsidRDefault="00490B8E" w:rsidP="00490B8E">
      <w:pPr>
        <w:tabs>
          <w:tab w:val="left" w:pos="3600"/>
          <w:tab w:val="left" w:pos="4320"/>
          <w:tab w:val="left" w:pos="5040"/>
          <w:tab w:val="left" w:pos="6480"/>
        </w:tabs>
        <w:spacing w:line="204" w:lineRule="auto"/>
        <w:ind w:firstLine="2160"/>
      </w:pPr>
      <w:r>
        <w:t>Paul W. Jefferson</w:t>
      </w:r>
      <w:r>
        <w:tab/>
        <w:t>Aiken</w:t>
      </w:r>
    </w:p>
    <w:p w:rsidR="00490B8E" w:rsidRDefault="00490B8E" w:rsidP="00490B8E">
      <w:pPr>
        <w:tabs>
          <w:tab w:val="left" w:pos="3600"/>
          <w:tab w:val="left" w:pos="4320"/>
          <w:tab w:val="left" w:pos="5040"/>
          <w:tab w:val="left" w:pos="6480"/>
        </w:tabs>
        <w:spacing w:line="204" w:lineRule="auto"/>
        <w:ind w:firstLine="2160"/>
      </w:pPr>
      <w:r>
        <w:t>A. H. Jones</w:t>
      </w:r>
      <w:r>
        <w:tab/>
      </w:r>
      <w:r>
        <w:tab/>
        <w:t>Charleston</w:t>
      </w:r>
    </w:p>
    <w:p w:rsidR="00490B8E" w:rsidRDefault="00490B8E" w:rsidP="00490B8E">
      <w:pPr>
        <w:tabs>
          <w:tab w:val="left" w:pos="3600"/>
          <w:tab w:val="left" w:pos="4320"/>
          <w:tab w:val="left" w:pos="5040"/>
          <w:tab w:val="left" w:pos="6480"/>
        </w:tabs>
        <w:spacing w:line="204" w:lineRule="auto"/>
        <w:ind w:firstLine="2160"/>
      </w:pPr>
      <w:r>
        <w:t>Paul E. Jones</w:t>
      </w:r>
      <w:r>
        <w:tab/>
      </w:r>
      <w:r>
        <w:tab/>
        <w:t>Orangeburg</w:t>
      </w:r>
    </w:p>
    <w:p w:rsidR="00490B8E" w:rsidRDefault="00490B8E" w:rsidP="00490B8E">
      <w:pPr>
        <w:tabs>
          <w:tab w:val="left" w:pos="3600"/>
          <w:tab w:val="left" w:pos="4320"/>
          <w:tab w:val="left" w:pos="5040"/>
          <w:tab w:val="left" w:pos="6480"/>
        </w:tabs>
        <w:spacing w:line="204" w:lineRule="auto"/>
        <w:ind w:firstLine="2160"/>
      </w:pPr>
      <w:r>
        <w:t>Syphax Milton</w:t>
      </w:r>
      <w:r>
        <w:tab/>
      </w:r>
      <w:r>
        <w:tab/>
        <w:t>Clarendon</w:t>
      </w:r>
    </w:p>
    <w:p w:rsidR="00490B8E" w:rsidRDefault="00490B8E" w:rsidP="00490B8E">
      <w:pPr>
        <w:tabs>
          <w:tab w:val="left" w:pos="3600"/>
          <w:tab w:val="left" w:pos="4320"/>
          <w:tab w:val="left" w:pos="5040"/>
          <w:tab w:val="left" w:pos="6480"/>
        </w:tabs>
        <w:spacing w:line="204" w:lineRule="auto"/>
        <w:ind w:firstLine="2160"/>
      </w:pPr>
      <w:r>
        <w:t>Shadrack Morgan</w:t>
      </w:r>
      <w:r>
        <w:tab/>
        <w:t>Orangeburg</w:t>
      </w:r>
    </w:p>
    <w:p w:rsidR="00490B8E" w:rsidRDefault="00490B8E" w:rsidP="00490B8E">
      <w:pPr>
        <w:tabs>
          <w:tab w:val="left" w:pos="3600"/>
          <w:tab w:val="left" w:pos="4320"/>
          <w:tab w:val="left" w:pos="5040"/>
          <w:tab w:val="left" w:pos="6480"/>
        </w:tabs>
        <w:spacing w:line="204" w:lineRule="auto"/>
        <w:ind w:firstLine="2160"/>
      </w:pPr>
      <w:r>
        <w:t>Richard Nesbitt</w:t>
      </w:r>
      <w:r>
        <w:tab/>
      </w:r>
      <w:r>
        <w:tab/>
        <w:t>Charleston</w:t>
      </w:r>
    </w:p>
    <w:p w:rsidR="00490B8E" w:rsidRDefault="00490B8E" w:rsidP="00490B8E">
      <w:pPr>
        <w:tabs>
          <w:tab w:val="left" w:pos="3600"/>
          <w:tab w:val="left" w:pos="4320"/>
          <w:tab w:val="left" w:pos="5040"/>
          <w:tab w:val="left" w:pos="6480"/>
        </w:tabs>
        <w:spacing w:line="204" w:lineRule="auto"/>
        <w:ind w:firstLine="2160"/>
      </w:pPr>
      <w:r>
        <w:t>William G. Pinckney</w:t>
      </w:r>
      <w:r>
        <w:tab/>
        <w:t>Charleston</w:t>
      </w:r>
    </w:p>
    <w:p w:rsidR="00490B8E" w:rsidRDefault="00490B8E" w:rsidP="00490B8E">
      <w:pPr>
        <w:tabs>
          <w:tab w:val="left" w:pos="3600"/>
          <w:tab w:val="left" w:pos="4320"/>
          <w:tab w:val="left" w:pos="5040"/>
          <w:tab w:val="left" w:pos="6480"/>
        </w:tabs>
        <w:spacing w:line="204" w:lineRule="auto"/>
        <w:ind w:firstLine="2160"/>
      </w:pPr>
      <w:r>
        <w:t>Thomas Richardson</w:t>
      </w:r>
      <w:r>
        <w:tab/>
        <w:t>Colleton</w:t>
      </w:r>
    </w:p>
    <w:p w:rsidR="00490B8E" w:rsidRDefault="00490B8E" w:rsidP="00490B8E">
      <w:pPr>
        <w:tabs>
          <w:tab w:val="left" w:pos="3600"/>
          <w:tab w:val="left" w:pos="4320"/>
          <w:tab w:val="left" w:pos="5040"/>
          <w:tab w:val="left" w:pos="6480"/>
        </w:tabs>
        <w:spacing w:line="204" w:lineRule="auto"/>
        <w:ind w:firstLine="2160"/>
      </w:pPr>
      <w:r>
        <w:t>Alfred Rush</w:t>
      </w:r>
      <w:r>
        <w:tab/>
      </w:r>
      <w:r>
        <w:tab/>
        <w:t>Darlington</w:t>
      </w:r>
    </w:p>
    <w:p w:rsidR="00490B8E" w:rsidRDefault="00490B8E" w:rsidP="00490B8E">
      <w:pPr>
        <w:tabs>
          <w:tab w:val="left" w:pos="3600"/>
          <w:tab w:val="left" w:pos="4320"/>
          <w:tab w:val="left" w:pos="5040"/>
          <w:tab w:val="left" w:pos="6480"/>
        </w:tabs>
        <w:spacing w:line="204" w:lineRule="auto"/>
        <w:ind w:firstLine="2160"/>
      </w:pPr>
      <w:r>
        <w:t>William C. Scott</w:t>
      </w:r>
      <w:r>
        <w:tab/>
        <w:t>Williamsburg</w:t>
      </w:r>
    </w:p>
    <w:p w:rsidR="00490B8E" w:rsidRDefault="00490B8E" w:rsidP="00490B8E">
      <w:pPr>
        <w:tabs>
          <w:tab w:val="left" w:pos="3600"/>
          <w:tab w:val="left" w:pos="4320"/>
          <w:tab w:val="left" w:pos="5040"/>
          <w:tab w:val="left" w:pos="6480"/>
        </w:tabs>
        <w:spacing w:line="204" w:lineRule="auto"/>
        <w:ind w:firstLine="2160"/>
      </w:pPr>
      <w:r>
        <w:t>Aaron Simmons</w:t>
      </w:r>
      <w:r>
        <w:tab/>
      </w:r>
      <w:r>
        <w:tab/>
        <w:t>Orangeburg</w:t>
      </w:r>
    </w:p>
    <w:p w:rsidR="00490B8E" w:rsidRDefault="00490B8E" w:rsidP="00490B8E">
      <w:pPr>
        <w:tabs>
          <w:tab w:val="left" w:pos="3600"/>
          <w:tab w:val="left" w:pos="4320"/>
          <w:tab w:val="left" w:pos="5040"/>
          <w:tab w:val="left" w:pos="6480"/>
        </w:tabs>
        <w:spacing w:line="204" w:lineRule="auto"/>
        <w:ind w:firstLine="2160"/>
      </w:pPr>
      <w:r>
        <w:t>Hercules Simmons</w:t>
      </w:r>
      <w:r>
        <w:tab/>
        <w:t>Colleton</w:t>
      </w:r>
    </w:p>
    <w:p w:rsidR="00490B8E" w:rsidRDefault="00490B8E" w:rsidP="00490B8E">
      <w:pPr>
        <w:tabs>
          <w:tab w:val="left" w:pos="3600"/>
          <w:tab w:val="left" w:pos="4320"/>
          <w:tab w:val="left" w:pos="5040"/>
          <w:tab w:val="left" w:pos="6480"/>
        </w:tabs>
        <w:spacing w:line="204" w:lineRule="auto"/>
        <w:ind w:firstLine="2160"/>
      </w:pPr>
      <w:r>
        <w:t>William Simons</w:t>
      </w:r>
      <w:r>
        <w:tab/>
      </w:r>
      <w:r>
        <w:tab/>
        <w:t>Richland</w:t>
      </w:r>
    </w:p>
    <w:p w:rsidR="00490B8E" w:rsidRDefault="00490B8E" w:rsidP="00490B8E">
      <w:pPr>
        <w:tabs>
          <w:tab w:val="left" w:pos="3600"/>
          <w:tab w:val="left" w:pos="4320"/>
          <w:tab w:val="left" w:pos="5040"/>
          <w:tab w:val="left" w:pos="6480"/>
        </w:tabs>
        <w:spacing w:line="204" w:lineRule="auto"/>
        <w:ind w:firstLine="2160"/>
      </w:pPr>
      <w:r>
        <w:t>James A. Spencer</w:t>
      </w:r>
      <w:r>
        <w:tab/>
        <w:t>Abbeville</w:t>
      </w:r>
    </w:p>
    <w:p w:rsidR="00490B8E" w:rsidRDefault="00490B8E" w:rsidP="00490B8E">
      <w:pPr>
        <w:tabs>
          <w:tab w:val="left" w:pos="3600"/>
          <w:tab w:val="left" w:pos="4320"/>
          <w:tab w:val="left" w:pos="5040"/>
          <w:tab w:val="left" w:pos="6480"/>
        </w:tabs>
        <w:spacing w:line="204" w:lineRule="auto"/>
        <w:ind w:firstLine="2160"/>
      </w:pPr>
      <w:r>
        <w:t>Henry Steele</w:t>
      </w:r>
      <w:r>
        <w:tab/>
      </w:r>
      <w:r>
        <w:tab/>
        <w:t>York</w:t>
      </w:r>
    </w:p>
    <w:p w:rsidR="00490B8E" w:rsidRDefault="00490B8E" w:rsidP="00490B8E">
      <w:pPr>
        <w:tabs>
          <w:tab w:val="left" w:pos="3600"/>
          <w:tab w:val="left" w:pos="4320"/>
          <w:tab w:val="left" w:pos="5040"/>
          <w:tab w:val="left" w:pos="6480"/>
        </w:tabs>
        <w:spacing w:line="204" w:lineRule="auto"/>
        <w:ind w:firstLine="2160"/>
      </w:pPr>
      <w:r>
        <w:t>Joseph Thompson</w:t>
      </w:r>
      <w:r>
        <w:tab/>
        <w:t>Richland</w:t>
      </w:r>
    </w:p>
    <w:p w:rsidR="00490B8E" w:rsidRDefault="00490B8E" w:rsidP="00490B8E">
      <w:pPr>
        <w:tabs>
          <w:tab w:val="left" w:pos="3600"/>
          <w:tab w:val="left" w:pos="4320"/>
          <w:tab w:val="left" w:pos="5040"/>
          <w:tab w:val="left" w:pos="6480"/>
        </w:tabs>
        <w:spacing w:line="204" w:lineRule="auto"/>
        <w:ind w:firstLine="2160"/>
      </w:pPr>
      <w:r>
        <w:t>Bruce H. Williams</w:t>
      </w:r>
      <w:r>
        <w:tab/>
        <w:t>Georgetown</w:t>
      </w:r>
    </w:p>
    <w:p w:rsidR="00490B8E" w:rsidRDefault="00490B8E" w:rsidP="00490B8E">
      <w:pPr>
        <w:tabs>
          <w:tab w:val="left" w:pos="3600"/>
          <w:tab w:val="left" w:pos="4320"/>
          <w:tab w:val="left" w:pos="5040"/>
          <w:tab w:val="left" w:pos="6480"/>
        </w:tabs>
        <w:spacing w:line="204" w:lineRule="auto"/>
        <w:ind w:firstLine="2160"/>
      </w:pPr>
      <w:r>
        <w:t>Smart Wright</w:t>
      </w:r>
      <w:r>
        <w:tab/>
      </w:r>
      <w:r>
        <w:tab/>
        <w:t>Charleston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77</w:t>
      </w:r>
      <w:r>
        <w:tab/>
        <w:t>Dublin Walker</w:t>
      </w:r>
      <w:r>
        <w:tab/>
        <w:t>Chester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1874</w:t>
      </w:r>
      <w:r w:rsidR="00E55A58">
        <w:noBreakHyphen/>
      </w:r>
      <w:r>
        <w:t>80</w:t>
      </w:r>
      <w:r>
        <w:tab/>
        <w:t>Thomas E. Miller</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1875</w:t>
      </w:r>
      <w:r w:rsidR="00E55A58">
        <w:noBreakHyphen/>
      </w:r>
      <w:r>
        <w:t>76</w:t>
      </w:r>
      <w:r>
        <w:tab/>
        <w:t>Samuel Coleman</w:t>
      </w:r>
      <w:r>
        <w:tab/>
        <w:t>Chester</w:t>
      </w:r>
    </w:p>
    <w:p w:rsidR="00490B8E" w:rsidRDefault="00490B8E" w:rsidP="00490B8E">
      <w:pPr>
        <w:tabs>
          <w:tab w:val="left" w:pos="2160"/>
          <w:tab w:val="left" w:pos="4320"/>
          <w:tab w:val="left" w:pos="5040"/>
          <w:tab w:val="left" w:pos="6480"/>
        </w:tabs>
        <w:spacing w:line="204" w:lineRule="auto"/>
        <w:ind w:firstLine="2160"/>
      </w:pPr>
      <w:r>
        <w:t>Benjamin Simmons</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jc w:val="left"/>
      </w:pPr>
      <w:r>
        <w:t>1876</w:t>
      </w:r>
      <w:r w:rsidR="00E55A58">
        <w:noBreakHyphen/>
      </w:r>
      <w:r>
        <w:t>78</w:t>
      </w:r>
      <w:r>
        <w:tab/>
        <w:t>Christian Wesley Caldwell</w:t>
      </w:r>
    </w:p>
    <w:p w:rsidR="00490B8E" w:rsidRDefault="00490B8E" w:rsidP="00490B8E">
      <w:pPr>
        <w:tabs>
          <w:tab w:val="left" w:pos="2160"/>
          <w:tab w:val="left" w:pos="4320"/>
          <w:tab w:val="left" w:pos="5040"/>
          <w:tab w:val="left" w:pos="6480"/>
        </w:tabs>
        <w:spacing w:line="204" w:lineRule="auto"/>
        <w:jc w:val="left"/>
      </w:pPr>
      <w:r>
        <w:tab/>
      </w:r>
      <w:r>
        <w:tab/>
        <w:t>Orangeburg</w:t>
      </w:r>
    </w:p>
    <w:p w:rsidR="00490B8E" w:rsidRDefault="00490B8E" w:rsidP="00490B8E">
      <w:pPr>
        <w:tabs>
          <w:tab w:val="left" w:pos="2160"/>
          <w:tab w:val="left" w:pos="4320"/>
          <w:tab w:val="left" w:pos="5040"/>
          <w:tab w:val="left" w:pos="6480"/>
        </w:tabs>
        <w:spacing w:line="204" w:lineRule="auto"/>
      </w:pPr>
      <w:r>
        <w:tab/>
        <w:t>John Evans</w:t>
      </w:r>
      <w:r>
        <w:tab/>
        <w:t>Williamsburg</w:t>
      </w:r>
    </w:p>
    <w:p w:rsidR="00490B8E" w:rsidRDefault="00490B8E" w:rsidP="00490B8E">
      <w:pPr>
        <w:tabs>
          <w:tab w:val="left" w:pos="2160"/>
          <w:tab w:val="left" w:pos="4320"/>
          <w:tab w:val="left" w:pos="5040"/>
          <w:tab w:val="left" w:pos="6480"/>
        </w:tabs>
        <w:spacing w:line="204" w:lineRule="auto"/>
      </w:pPr>
      <w:r>
        <w:tab/>
        <w:t>Eugene Herriot Dibble</w:t>
      </w:r>
      <w:r>
        <w:tab/>
        <w:t>Kershaw</w:t>
      </w:r>
    </w:p>
    <w:p w:rsidR="00490B8E" w:rsidRDefault="00490B8E" w:rsidP="00490B8E">
      <w:pPr>
        <w:tabs>
          <w:tab w:val="left" w:pos="2160"/>
          <w:tab w:val="left" w:pos="4320"/>
          <w:tab w:val="left" w:pos="5040"/>
          <w:tab w:val="left" w:pos="6480"/>
        </w:tabs>
        <w:spacing w:line="204" w:lineRule="auto"/>
        <w:ind w:firstLine="2160"/>
      </w:pPr>
      <w:r>
        <w:t>Ellis Forrest</w:t>
      </w:r>
      <w:r>
        <w:tab/>
        <w:t>Orangeburg</w:t>
      </w:r>
    </w:p>
    <w:p w:rsidR="00490B8E" w:rsidRDefault="00490B8E" w:rsidP="00490B8E">
      <w:pPr>
        <w:tabs>
          <w:tab w:val="left" w:pos="2160"/>
          <w:tab w:val="left" w:pos="4320"/>
          <w:tab w:val="left" w:pos="5040"/>
          <w:tab w:val="left" w:pos="6480"/>
        </w:tabs>
        <w:spacing w:line="204" w:lineRule="auto"/>
        <w:ind w:firstLine="2160"/>
      </w:pPr>
      <w:r>
        <w:t>William Lowman</w:t>
      </w:r>
      <w:r>
        <w:tab/>
        <w:t>Richland</w:t>
      </w:r>
    </w:p>
    <w:p w:rsidR="00490B8E" w:rsidRDefault="00490B8E" w:rsidP="00490B8E">
      <w:pPr>
        <w:tabs>
          <w:tab w:val="left" w:pos="2160"/>
          <w:tab w:val="left" w:pos="4320"/>
          <w:tab w:val="left" w:pos="5040"/>
          <w:tab w:val="left" w:pos="6480"/>
        </w:tabs>
        <w:spacing w:line="204" w:lineRule="auto"/>
        <w:ind w:firstLine="2160"/>
      </w:pPr>
      <w:r>
        <w:t>Robert John Palmer</w:t>
      </w:r>
      <w:r>
        <w:tab/>
        <w:t>Richland</w:t>
      </w:r>
    </w:p>
    <w:p w:rsidR="00490B8E" w:rsidRDefault="00490B8E" w:rsidP="00490B8E">
      <w:pPr>
        <w:tabs>
          <w:tab w:val="left" w:pos="2160"/>
          <w:tab w:val="left" w:pos="4320"/>
          <w:tab w:val="left" w:pos="5040"/>
          <w:tab w:val="left" w:pos="6480"/>
        </w:tabs>
        <w:spacing w:line="204" w:lineRule="auto"/>
        <w:ind w:firstLine="2160"/>
      </w:pPr>
      <w:r>
        <w:t>James Wells</w:t>
      </w:r>
      <w:r>
        <w:tab/>
        <w:t>Richland</w:t>
      </w:r>
    </w:p>
    <w:p w:rsidR="00490B8E" w:rsidRDefault="00490B8E" w:rsidP="00490B8E">
      <w:pPr>
        <w:tabs>
          <w:tab w:val="left" w:pos="2160"/>
          <w:tab w:val="left" w:pos="4320"/>
          <w:tab w:val="left" w:pos="5040"/>
          <w:tab w:val="left" w:pos="6480"/>
        </w:tabs>
        <w:spacing w:line="204" w:lineRule="auto"/>
        <w:ind w:firstLine="2160"/>
      </w:pPr>
      <w:r>
        <w:t>Zachariah W. Wines</w:t>
      </w:r>
      <w:r>
        <w:tab/>
        <w:t>Darlington</w:t>
      </w:r>
    </w:p>
    <w:p w:rsidR="00490B8E" w:rsidRDefault="00490B8E" w:rsidP="00490B8E">
      <w:pPr>
        <w:tabs>
          <w:tab w:val="left" w:pos="3600"/>
          <w:tab w:val="left" w:pos="4320"/>
          <w:tab w:val="left" w:pos="5040"/>
          <w:tab w:val="left" w:pos="6480"/>
        </w:tabs>
        <w:spacing w:line="204" w:lineRule="auto"/>
        <w:ind w:firstLine="3600"/>
      </w:pPr>
    </w:p>
    <w:p w:rsidR="00490B8E" w:rsidRDefault="00490B8E" w:rsidP="00490B8E">
      <w:pPr>
        <w:tabs>
          <w:tab w:val="left" w:pos="2160"/>
          <w:tab w:val="left" w:pos="4320"/>
          <w:tab w:val="left" w:pos="5040"/>
          <w:tab w:val="left" w:pos="6480"/>
        </w:tabs>
        <w:spacing w:line="204" w:lineRule="auto"/>
      </w:pPr>
      <w:r>
        <w:t>1878</w:t>
      </w:r>
      <w:r w:rsidR="00E55A58">
        <w:noBreakHyphen/>
      </w:r>
      <w:r>
        <w:t>80</w:t>
      </w:r>
      <w:r>
        <w:tab/>
        <w:t>S. C. Eckhard</w:t>
      </w:r>
      <w:r>
        <w:tab/>
        <w:t>Charleston</w:t>
      </w:r>
    </w:p>
    <w:p w:rsidR="00490B8E" w:rsidRDefault="00490B8E" w:rsidP="00490B8E">
      <w:pPr>
        <w:tabs>
          <w:tab w:val="left" w:pos="2160"/>
          <w:tab w:val="left" w:pos="4320"/>
          <w:tab w:val="left" w:pos="5040"/>
          <w:tab w:val="left" w:pos="6480"/>
        </w:tabs>
        <w:spacing w:line="204" w:lineRule="auto"/>
        <w:ind w:firstLine="2160"/>
      </w:pPr>
      <w:r>
        <w:t>W. T. Elfe</w:t>
      </w:r>
      <w:r>
        <w:tab/>
        <w:t>Charleston</w:t>
      </w:r>
    </w:p>
    <w:p w:rsidR="00490B8E" w:rsidRDefault="00490B8E" w:rsidP="00490B8E">
      <w:pPr>
        <w:tabs>
          <w:tab w:val="left" w:pos="2160"/>
          <w:tab w:val="left" w:pos="4320"/>
          <w:tab w:val="left" w:pos="5040"/>
          <w:tab w:val="left" w:pos="6480"/>
        </w:tabs>
        <w:spacing w:line="204" w:lineRule="auto"/>
        <w:ind w:firstLine="2160"/>
      </w:pPr>
      <w:r>
        <w:t>B. G. Frederick</w:t>
      </w:r>
      <w:r>
        <w:tab/>
        <w:t>Orangeburg</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William Maree</w:t>
      </w:r>
      <w:r>
        <w:tab/>
        <w:t>Colleton</w:t>
      </w:r>
    </w:p>
    <w:p w:rsidR="00490B8E" w:rsidRDefault="00490B8E" w:rsidP="00490B8E">
      <w:pPr>
        <w:tabs>
          <w:tab w:val="left" w:pos="2160"/>
          <w:tab w:val="left" w:pos="4320"/>
          <w:tab w:val="left" w:pos="5040"/>
          <w:tab w:val="left" w:pos="6480"/>
        </w:tabs>
        <w:spacing w:line="204" w:lineRule="auto"/>
        <w:ind w:firstLine="2160"/>
      </w:pPr>
      <w:r>
        <w:t>T. E. Miller</w:t>
      </w:r>
      <w:r>
        <w:tab/>
        <w:t>Beaufort</w:t>
      </w:r>
    </w:p>
    <w:p w:rsidR="00490B8E" w:rsidRDefault="00490B8E" w:rsidP="00490B8E">
      <w:pPr>
        <w:tabs>
          <w:tab w:val="left" w:pos="2160"/>
          <w:tab w:val="left" w:pos="4320"/>
          <w:tab w:val="left" w:pos="5040"/>
          <w:tab w:val="left" w:pos="6480"/>
        </w:tabs>
        <w:spacing w:line="204" w:lineRule="auto"/>
        <w:ind w:firstLine="2160"/>
      </w:pPr>
      <w:r>
        <w:t>Rev. W. Smalls</w:t>
      </w:r>
      <w:r>
        <w:tab/>
        <w:t>Charleston</w:t>
      </w:r>
    </w:p>
    <w:p w:rsidR="00490B8E" w:rsidRDefault="00490B8E" w:rsidP="00490B8E">
      <w:pPr>
        <w:tabs>
          <w:tab w:val="left" w:pos="2160"/>
          <w:tab w:val="left" w:pos="4320"/>
          <w:tab w:val="left" w:pos="5040"/>
          <w:tab w:val="left" w:pos="6480"/>
        </w:tabs>
        <w:spacing w:line="204" w:lineRule="auto"/>
        <w:ind w:firstLine="2160"/>
      </w:pPr>
      <w:r>
        <w:t>Benjamin Simons</w:t>
      </w:r>
      <w:r>
        <w:tab/>
        <w:t>Beaufort</w:t>
      </w:r>
    </w:p>
    <w:p w:rsidR="00490B8E" w:rsidRDefault="00490B8E" w:rsidP="00490B8E">
      <w:pPr>
        <w:tabs>
          <w:tab w:val="left" w:pos="2160"/>
          <w:tab w:val="left" w:pos="4320"/>
          <w:tab w:val="left" w:pos="5040"/>
          <w:tab w:val="left" w:pos="6480"/>
        </w:tabs>
        <w:spacing w:line="204" w:lineRule="auto"/>
        <w:ind w:firstLine="2160"/>
      </w:pPr>
      <w:r>
        <w:t>J. W. Westberry</w:t>
      </w:r>
      <w:r>
        <w:tab/>
        <w:t>Sumter</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1880</w:t>
      </w:r>
      <w:r w:rsidR="00E55A58">
        <w:noBreakHyphen/>
      </w:r>
      <w:r>
        <w:t>82</w:t>
      </w:r>
      <w:r>
        <w:tab/>
        <w:t>Paul B. Drayton</w:t>
      </w:r>
      <w:r>
        <w:tab/>
        <w:t>Charleston</w:t>
      </w:r>
    </w:p>
    <w:p w:rsidR="00490B8E" w:rsidRDefault="00490B8E" w:rsidP="00490B8E">
      <w:pPr>
        <w:tabs>
          <w:tab w:val="left" w:pos="2160"/>
          <w:tab w:val="left" w:pos="4320"/>
          <w:tab w:val="left" w:pos="5040"/>
          <w:tab w:val="left" w:pos="6480"/>
        </w:tabs>
        <w:spacing w:line="204" w:lineRule="auto"/>
        <w:ind w:firstLine="2160"/>
      </w:pPr>
      <w:r>
        <w:t>W. A. Driffle</w:t>
      </w:r>
      <w:r>
        <w:tab/>
        <w:t>Colleton</w:t>
      </w:r>
    </w:p>
    <w:p w:rsidR="00490B8E" w:rsidRDefault="00490B8E" w:rsidP="00490B8E">
      <w:pPr>
        <w:tabs>
          <w:tab w:val="left" w:pos="2160"/>
          <w:tab w:val="left" w:pos="4320"/>
          <w:tab w:val="left" w:pos="5040"/>
          <w:tab w:val="left" w:pos="6480"/>
        </w:tabs>
        <w:spacing w:line="204" w:lineRule="auto"/>
        <w:ind w:firstLine="2160"/>
      </w:pPr>
      <w:r>
        <w:t>Hastins Gantt</w:t>
      </w:r>
      <w:r>
        <w:tab/>
        <w:t>Beaufort</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William Moultrie</w:t>
      </w:r>
      <w:r>
        <w:tab/>
        <w:t>Georgetown</w:t>
      </w:r>
    </w:p>
    <w:p w:rsidR="00490B8E" w:rsidRDefault="00490B8E" w:rsidP="00490B8E">
      <w:pPr>
        <w:tabs>
          <w:tab w:val="left" w:pos="2160"/>
          <w:tab w:val="left" w:pos="4320"/>
          <w:tab w:val="left" w:pos="5040"/>
          <w:tab w:val="left" w:pos="6480"/>
        </w:tabs>
        <w:spacing w:line="204" w:lineRule="auto"/>
        <w:ind w:firstLine="2160"/>
      </w:pPr>
      <w:r>
        <w:t>Joseph Parker</w:t>
      </w:r>
      <w:r>
        <w:tab/>
        <w:t>Charleston</w:t>
      </w:r>
    </w:p>
    <w:p w:rsidR="00490B8E" w:rsidRDefault="00490B8E" w:rsidP="00490B8E">
      <w:pPr>
        <w:tabs>
          <w:tab w:val="left" w:pos="2160"/>
          <w:tab w:val="left" w:pos="4320"/>
          <w:tab w:val="left" w:pos="5040"/>
          <w:tab w:val="left" w:pos="6480"/>
        </w:tabs>
        <w:spacing w:line="204" w:lineRule="auto"/>
        <w:ind w:firstLine="2160"/>
        <w:jc w:val="left"/>
      </w:pPr>
      <w:r>
        <w:t>Joseph Alexander Owens</w:t>
      </w:r>
    </w:p>
    <w:p w:rsidR="00490B8E" w:rsidRDefault="00490B8E" w:rsidP="00490B8E">
      <w:pPr>
        <w:tabs>
          <w:tab w:val="left" w:pos="2160"/>
          <w:tab w:val="left" w:pos="4320"/>
          <w:tab w:val="left" w:pos="5040"/>
          <w:tab w:val="left" w:pos="6480"/>
        </w:tabs>
        <w:spacing w:line="204" w:lineRule="auto"/>
        <w:ind w:firstLine="2160"/>
        <w:jc w:val="left"/>
      </w:pPr>
      <w:r>
        <w:tab/>
        <w:t>Barnwell</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2160"/>
          <w:tab w:val="left" w:pos="4320"/>
          <w:tab w:val="left" w:pos="5040"/>
          <w:tab w:val="left" w:pos="6480"/>
        </w:tabs>
        <w:spacing w:line="204" w:lineRule="auto"/>
        <w:ind w:firstLine="2160"/>
      </w:pPr>
      <w:r>
        <w:t>J. C. Rue</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1882</w:t>
      </w:r>
      <w:r w:rsidR="00E55A58">
        <w:noBreakHyphen/>
      </w:r>
      <w:r>
        <w:t>84</w:t>
      </w:r>
      <w:r>
        <w:tab/>
        <w:t>W. W. Beckett</w:t>
      </w:r>
      <w:r>
        <w:tab/>
        <w:t>Berkeley</w:t>
      </w:r>
    </w:p>
    <w:p w:rsidR="00490B8E" w:rsidRDefault="00490B8E" w:rsidP="00490B8E">
      <w:pPr>
        <w:tabs>
          <w:tab w:val="left" w:pos="2160"/>
          <w:tab w:val="left" w:pos="4320"/>
          <w:tab w:val="left" w:pos="5040"/>
          <w:tab w:val="left" w:pos="6480"/>
        </w:tabs>
        <w:spacing w:line="204" w:lineRule="auto"/>
        <w:ind w:firstLine="2160"/>
      </w:pPr>
      <w:r>
        <w:t>Caesar P. Chisolm</w:t>
      </w:r>
      <w:r>
        <w:tab/>
        <w:t>Colleton</w:t>
      </w:r>
    </w:p>
    <w:p w:rsidR="00490B8E" w:rsidRDefault="00490B8E" w:rsidP="00490B8E">
      <w:pPr>
        <w:tabs>
          <w:tab w:val="left" w:pos="2160"/>
          <w:tab w:val="left" w:pos="4320"/>
          <w:tab w:val="left" w:pos="5040"/>
          <w:tab w:val="left" w:pos="6480"/>
        </w:tabs>
        <w:spacing w:line="204" w:lineRule="auto"/>
        <w:ind w:firstLine="2160"/>
      </w:pPr>
      <w:r>
        <w:t>B. G. Frederick</w:t>
      </w:r>
      <w:r>
        <w:tab/>
        <w:t>Orangeburg</w:t>
      </w:r>
    </w:p>
    <w:p w:rsidR="00490B8E" w:rsidRDefault="00490B8E" w:rsidP="00490B8E">
      <w:pPr>
        <w:tabs>
          <w:tab w:val="left" w:pos="2160"/>
          <w:tab w:val="left" w:pos="4320"/>
          <w:tab w:val="left" w:pos="5040"/>
          <w:tab w:val="left" w:pos="6480"/>
        </w:tabs>
        <w:spacing w:line="204" w:lineRule="auto"/>
        <w:ind w:firstLine="2160"/>
      </w:pPr>
      <w:r>
        <w:t>Hastings Gantt</w:t>
      </w:r>
      <w:r>
        <w:tab/>
        <w:t>Beaufort</w:t>
      </w:r>
    </w:p>
    <w:p w:rsidR="00490B8E" w:rsidRDefault="00490B8E" w:rsidP="00490B8E">
      <w:pPr>
        <w:tabs>
          <w:tab w:val="left" w:pos="2160"/>
          <w:tab w:val="left" w:pos="4320"/>
          <w:tab w:val="left" w:pos="5040"/>
          <w:tab w:val="left" w:pos="6480"/>
        </w:tabs>
        <w:spacing w:line="204" w:lineRule="auto"/>
        <w:ind w:firstLine="2160"/>
      </w:pPr>
      <w:r>
        <w:t>George Mears</w:t>
      </w:r>
      <w:r>
        <w:tab/>
        <w:t>Charleston</w:t>
      </w:r>
    </w:p>
    <w:p w:rsidR="00490B8E" w:rsidRDefault="00490B8E" w:rsidP="00490B8E">
      <w:pPr>
        <w:tabs>
          <w:tab w:val="left" w:pos="2160"/>
          <w:tab w:val="left" w:pos="4320"/>
          <w:tab w:val="left" w:pos="5040"/>
          <w:tab w:val="left" w:pos="6480"/>
        </w:tabs>
        <w:spacing w:line="204" w:lineRule="auto"/>
        <w:ind w:firstLine="2160"/>
      </w:pPr>
      <w:r>
        <w:t>L. S. Mills</w:t>
      </w:r>
      <w:r>
        <w:tab/>
        <w:t>Beaufort</w:t>
      </w:r>
    </w:p>
    <w:p w:rsidR="00490B8E" w:rsidRDefault="00490B8E" w:rsidP="00490B8E">
      <w:pPr>
        <w:tabs>
          <w:tab w:val="left" w:pos="2160"/>
          <w:tab w:val="left" w:pos="4320"/>
          <w:tab w:val="left" w:pos="5040"/>
          <w:tab w:val="left" w:pos="6480"/>
        </w:tabs>
        <w:spacing w:line="204" w:lineRule="auto"/>
        <w:ind w:firstLine="2160"/>
      </w:pPr>
      <w:r>
        <w:t>W. J. Moultrie</w:t>
      </w:r>
      <w:r>
        <w:tab/>
        <w:t>Georgetown</w:t>
      </w:r>
    </w:p>
    <w:p w:rsidR="00490B8E" w:rsidRDefault="00490B8E" w:rsidP="00490B8E">
      <w:pPr>
        <w:tabs>
          <w:tab w:val="left" w:pos="2160"/>
          <w:tab w:val="left" w:pos="4320"/>
          <w:tab w:val="left" w:pos="5040"/>
          <w:tab w:val="left" w:pos="6480"/>
        </w:tabs>
        <w:spacing w:line="204" w:lineRule="auto"/>
        <w:ind w:firstLine="2160"/>
      </w:pPr>
      <w:r>
        <w:t>W. G. Pinckney</w:t>
      </w:r>
      <w:r>
        <w:tab/>
        <w:t>Berkeley</w:t>
      </w:r>
    </w:p>
    <w:p w:rsidR="00490B8E" w:rsidRDefault="00490B8E" w:rsidP="00490B8E">
      <w:pPr>
        <w:tabs>
          <w:tab w:val="left" w:pos="2160"/>
          <w:tab w:val="left" w:pos="4320"/>
          <w:tab w:val="left" w:pos="5040"/>
          <w:tab w:val="left" w:pos="6480"/>
        </w:tabs>
        <w:spacing w:line="204" w:lineRule="auto"/>
        <w:ind w:firstLine="2160"/>
      </w:pPr>
      <w:r>
        <w:t>Cain Ravenel</w:t>
      </w:r>
      <w:r>
        <w:tab/>
        <w:t>Berkeley</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2160"/>
          <w:tab w:val="left" w:pos="4320"/>
          <w:tab w:val="left" w:pos="5040"/>
          <w:tab w:val="left" w:pos="6480"/>
        </w:tabs>
        <w:spacing w:line="204" w:lineRule="auto"/>
        <w:ind w:firstLine="2160"/>
      </w:pPr>
      <w:r>
        <w:t>Andrew Singleton</w:t>
      </w:r>
      <w:r>
        <w:tab/>
        <w:t>Berkeley</w:t>
      </w:r>
    </w:p>
    <w:p w:rsidR="00490B8E" w:rsidRDefault="00490B8E" w:rsidP="00490B8E">
      <w:pPr>
        <w:tabs>
          <w:tab w:val="left" w:pos="2160"/>
          <w:tab w:val="left" w:pos="4320"/>
          <w:tab w:val="left" w:pos="5040"/>
          <w:tab w:val="left" w:pos="6480"/>
        </w:tabs>
        <w:spacing w:line="204" w:lineRule="auto"/>
        <w:ind w:firstLine="2160"/>
      </w:pPr>
      <w:r>
        <w:t>James Singleton</w:t>
      </w:r>
      <w:r>
        <w:tab/>
        <w:t>Berkeley</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1884</w:t>
      </w:r>
      <w:r w:rsidR="00E55A58">
        <w:noBreakHyphen/>
      </w:r>
      <w:r>
        <w:t>86</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F. S. Mitchell</w:t>
      </w:r>
      <w:r>
        <w:tab/>
        <w:t>Beaufort</w:t>
      </w:r>
    </w:p>
    <w:p w:rsidR="00490B8E" w:rsidRDefault="00490B8E" w:rsidP="00490B8E">
      <w:pPr>
        <w:tabs>
          <w:tab w:val="left" w:pos="2160"/>
          <w:tab w:val="left" w:pos="4320"/>
          <w:tab w:val="left" w:pos="5040"/>
          <w:tab w:val="left" w:pos="6480"/>
        </w:tabs>
        <w:spacing w:line="204" w:lineRule="auto"/>
        <w:ind w:firstLine="2160"/>
      </w:pPr>
      <w:r>
        <w:t>W. H. Sheppard</w:t>
      </w:r>
      <w:r>
        <w:tab/>
        <w:t>Beaufort</w:t>
      </w:r>
    </w:p>
    <w:p w:rsidR="00490B8E" w:rsidRDefault="00490B8E" w:rsidP="00490B8E">
      <w:pPr>
        <w:tabs>
          <w:tab w:val="left" w:pos="2160"/>
          <w:tab w:val="left" w:pos="4320"/>
          <w:tab w:val="left" w:pos="5040"/>
          <w:tab w:val="left" w:pos="6480"/>
        </w:tabs>
        <w:spacing w:line="204" w:lineRule="auto"/>
        <w:ind w:firstLine="2160"/>
      </w:pPr>
      <w:r>
        <w:t>Aaron Simmons</w:t>
      </w:r>
      <w:r>
        <w:tab/>
        <w:t>Orangeburg</w:t>
      </w:r>
    </w:p>
    <w:p w:rsidR="00490B8E" w:rsidRDefault="00490B8E" w:rsidP="00490B8E">
      <w:pPr>
        <w:tabs>
          <w:tab w:val="left" w:pos="2160"/>
          <w:tab w:val="left" w:pos="4320"/>
          <w:tab w:val="left" w:pos="5040"/>
          <w:tab w:val="left" w:pos="6480"/>
        </w:tabs>
        <w:spacing w:line="204" w:lineRule="auto"/>
        <w:ind w:firstLine="2160"/>
      </w:pPr>
      <w:r>
        <w:t>Joseph Robinson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1886</w:t>
      </w:r>
      <w:r w:rsidR="00E55A58">
        <w:noBreakHyphen/>
      </w:r>
      <w:r>
        <w:t>88</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t>Marshall Jones</w:t>
      </w:r>
      <w:r>
        <w:tab/>
        <w:t>Orangeburg</w:t>
      </w:r>
    </w:p>
    <w:p w:rsidR="00490B8E" w:rsidRDefault="00490B8E" w:rsidP="00490B8E">
      <w:pPr>
        <w:tabs>
          <w:tab w:val="left" w:pos="2160"/>
          <w:tab w:val="left" w:pos="4320"/>
          <w:tab w:val="left" w:pos="5040"/>
          <w:tab w:val="left" w:pos="6480"/>
        </w:tabs>
        <w:spacing w:line="204" w:lineRule="auto"/>
        <w:ind w:firstLine="2160"/>
      </w:pPr>
      <w:r>
        <w:t>George M. Mears</w:t>
      </w:r>
      <w:r>
        <w:tab/>
        <w:t>Charleston</w:t>
      </w:r>
    </w:p>
    <w:p w:rsidR="00490B8E" w:rsidRDefault="00490B8E" w:rsidP="00490B8E">
      <w:pPr>
        <w:tabs>
          <w:tab w:val="left" w:pos="2160"/>
          <w:tab w:val="left" w:pos="4320"/>
          <w:tab w:val="left" w:pos="5040"/>
          <w:tab w:val="left" w:pos="6480"/>
        </w:tabs>
        <w:spacing w:line="204" w:lineRule="auto"/>
        <w:ind w:firstLine="2160"/>
      </w:pPr>
      <w:r>
        <w:t>T. E. Miller</w:t>
      </w:r>
      <w:r>
        <w:tab/>
        <w:t>Beaufort</w:t>
      </w:r>
    </w:p>
    <w:p w:rsidR="00490B8E" w:rsidRDefault="00490B8E" w:rsidP="00490B8E">
      <w:pPr>
        <w:tabs>
          <w:tab w:val="left" w:pos="2160"/>
          <w:tab w:val="left" w:pos="4320"/>
          <w:tab w:val="left" w:pos="5040"/>
          <w:tab w:val="left" w:pos="6480"/>
        </w:tabs>
        <w:spacing w:line="204" w:lineRule="auto"/>
        <w:ind w:firstLine="2160"/>
      </w:pPr>
      <w:r>
        <w:t>J. C. Rice</w:t>
      </w:r>
      <w:r>
        <w:tab/>
        <w:t>Beaufort</w:t>
      </w:r>
    </w:p>
    <w:p w:rsidR="00490B8E" w:rsidRDefault="00490B8E" w:rsidP="00490B8E">
      <w:pPr>
        <w:tabs>
          <w:tab w:val="left" w:pos="2160"/>
          <w:tab w:val="left" w:pos="4320"/>
          <w:tab w:val="left" w:pos="5040"/>
          <w:tab w:val="left" w:pos="6480"/>
        </w:tabs>
        <w:spacing w:line="204" w:lineRule="auto"/>
        <w:ind w:firstLine="2160"/>
      </w:pPr>
      <w:r>
        <w:t>J. J. Washington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1888</w:t>
      </w:r>
      <w:r w:rsidR="00E55A58">
        <w:noBreakHyphen/>
      </w:r>
      <w:r>
        <w:t>90</w:t>
      </w:r>
      <w:r>
        <w:tab/>
        <w:t>J. A. Baxter</w:t>
      </w:r>
      <w:r>
        <w:tab/>
        <w:t>Georgetown</w:t>
      </w:r>
    </w:p>
    <w:p w:rsidR="00490B8E" w:rsidRDefault="00490B8E" w:rsidP="00490B8E">
      <w:pPr>
        <w:tabs>
          <w:tab w:val="left" w:pos="2160"/>
          <w:tab w:val="left" w:pos="4320"/>
          <w:tab w:val="left" w:pos="5040"/>
          <w:tab w:val="left" w:pos="6480"/>
        </w:tabs>
        <w:spacing w:line="204" w:lineRule="auto"/>
        <w:ind w:firstLine="2160"/>
      </w:pPr>
      <w:r>
        <w:lastRenderedPageBreak/>
        <w:t>George M. Mears</w:t>
      </w:r>
      <w:r>
        <w:tab/>
        <w:t>Charleston</w:t>
      </w:r>
    </w:p>
    <w:p w:rsidR="00490B8E" w:rsidRDefault="00490B8E" w:rsidP="00490B8E">
      <w:pPr>
        <w:tabs>
          <w:tab w:val="left" w:pos="2160"/>
          <w:tab w:val="left" w:pos="4320"/>
          <w:tab w:val="left" w:pos="5040"/>
          <w:tab w:val="left" w:pos="6480"/>
        </w:tabs>
        <w:spacing w:line="204" w:lineRule="auto"/>
        <w:ind w:firstLine="2160"/>
      </w:pPr>
      <w:r>
        <w:t>A. C. Reynolds</w:t>
      </w:r>
      <w:r>
        <w:tab/>
        <w:t>Beaufort</w:t>
      </w:r>
    </w:p>
    <w:p w:rsidR="00490B8E" w:rsidRDefault="00490B8E" w:rsidP="00490B8E">
      <w:pPr>
        <w:tabs>
          <w:tab w:val="left" w:pos="2160"/>
          <w:tab w:val="left" w:pos="4320"/>
          <w:tab w:val="left" w:pos="5040"/>
          <w:tab w:val="left" w:pos="6480"/>
        </w:tabs>
        <w:spacing w:line="204" w:lineRule="auto"/>
        <w:ind w:firstLine="2160"/>
      </w:pPr>
      <w:r>
        <w:t>Aaron Simmons</w:t>
      </w:r>
      <w:r>
        <w:tab/>
        <w:t>Orangeburg</w:t>
      </w:r>
    </w:p>
    <w:p w:rsidR="00490B8E" w:rsidRDefault="00490B8E" w:rsidP="00490B8E">
      <w:pPr>
        <w:tabs>
          <w:tab w:val="left" w:pos="2160"/>
          <w:tab w:val="left" w:pos="4320"/>
          <w:tab w:val="left" w:pos="5040"/>
          <w:tab w:val="left" w:pos="6480"/>
        </w:tabs>
        <w:spacing w:line="204" w:lineRule="auto"/>
        <w:ind w:firstLine="2160"/>
      </w:pPr>
      <w:r>
        <w:t>J. J. Washington</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1890</w:t>
      </w:r>
      <w:r w:rsidR="00E55A58">
        <w:noBreakHyphen/>
      </w:r>
      <w:r>
        <w:t>92</w:t>
      </w:r>
      <w:r>
        <w:tab/>
        <w:t>R. B. Anderson</w:t>
      </w:r>
      <w:r>
        <w:tab/>
        <w:t>Georgetown</w:t>
      </w:r>
    </w:p>
    <w:p w:rsidR="00490B8E" w:rsidRDefault="00490B8E" w:rsidP="00490B8E">
      <w:pPr>
        <w:tabs>
          <w:tab w:val="left" w:pos="2160"/>
          <w:tab w:val="left" w:pos="4320"/>
          <w:tab w:val="left" w:pos="5040"/>
          <w:tab w:val="left" w:pos="6480"/>
        </w:tabs>
        <w:spacing w:line="204" w:lineRule="auto"/>
      </w:pPr>
      <w:r>
        <w:tab/>
        <w:t>T. R. Fields</w:t>
      </w:r>
      <w:r>
        <w:tab/>
        <w:t>Beaufort</w:t>
      </w:r>
    </w:p>
    <w:p w:rsidR="00490B8E" w:rsidRDefault="00490B8E" w:rsidP="00490B8E">
      <w:pPr>
        <w:tabs>
          <w:tab w:val="left" w:pos="2160"/>
          <w:tab w:val="left" w:pos="4320"/>
          <w:tab w:val="left" w:pos="5040"/>
          <w:tab w:val="left" w:pos="6480"/>
        </w:tabs>
        <w:spacing w:line="204" w:lineRule="auto"/>
      </w:pPr>
      <w:r>
        <w:tab/>
        <w:t>George M. Mears</w:t>
      </w:r>
      <w:r>
        <w:tab/>
        <w:t>Charleston</w:t>
      </w:r>
    </w:p>
    <w:p w:rsidR="00490B8E" w:rsidRDefault="00490B8E" w:rsidP="00490B8E">
      <w:pPr>
        <w:tabs>
          <w:tab w:val="left" w:pos="2160"/>
          <w:tab w:val="left" w:pos="4320"/>
          <w:tab w:val="left" w:pos="5040"/>
          <w:tab w:val="left" w:pos="6480"/>
        </w:tabs>
        <w:spacing w:line="204" w:lineRule="auto"/>
        <w:ind w:firstLine="2160"/>
      </w:pPr>
      <w:r>
        <w:t>Mark P. Richardson</w:t>
      </w:r>
      <w:r>
        <w:tab/>
        <w:t>Berkeley</w:t>
      </w:r>
    </w:p>
    <w:p w:rsidR="00490B8E" w:rsidRDefault="00490B8E" w:rsidP="00490B8E">
      <w:pPr>
        <w:tabs>
          <w:tab w:val="left" w:pos="2160"/>
          <w:tab w:val="left" w:pos="4320"/>
          <w:tab w:val="left" w:pos="5040"/>
          <w:tab w:val="left" w:pos="6480"/>
        </w:tabs>
        <w:spacing w:line="204" w:lineRule="auto"/>
        <w:ind w:firstLine="2160"/>
      </w:pPr>
      <w:r>
        <w:t>Thomas H. Wallace</w:t>
      </w:r>
      <w:r>
        <w:tab/>
        <w:t>Berkeley</w:t>
      </w:r>
    </w:p>
    <w:p w:rsidR="00490B8E" w:rsidRDefault="00490B8E" w:rsidP="00490B8E">
      <w:pPr>
        <w:tabs>
          <w:tab w:val="left" w:pos="2160"/>
          <w:tab w:val="left" w:pos="4320"/>
          <w:tab w:val="left" w:pos="5040"/>
          <w:tab w:val="left" w:pos="6480"/>
        </w:tabs>
        <w:spacing w:line="204" w:lineRule="auto"/>
        <w:ind w:firstLine="2160"/>
      </w:pPr>
      <w:r>
        <w:t>James Wigg</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1892</w:t>
      </w:r>
      <w:r w:rsidR="00E55A58">
        <w:noBreakHyphen/>
      </w:r>
      <w:r>
        <w:t>94</w:t>
      </w:r>
      <w:r>
        <w:tab/>
        <w:t>R. B. Anderson</w:t>
      </w:r>
      <w:r>
        <w:tab/>
        <w:t>Georgetown</w:t>
      </w:r>
    </w:p>
    <w:p w:rsidR="00490B8E" w:rsidRDefault="00490B8E" w:rsidP="00490B8E">
      <w:pPr>
        <w:tabs>
          <w:tab w:val="left" w:pos="2160"/>
          <w:tab w:val="left" w:pos="4320"/>
          <w:tab w:val="left" w:pos="5040"/>
          <w:tab w:val="left" w:pos="6480"/>
        </w:tabs>
        <w:spacing w:line="204" w:lineRule="auto"/>
        <w:ind w:firstLine="2160"/>
      </w:pPr>
      <w:r>
        <w:t>M. C. Hamilton</w:t>
      </w:r>
      <w:r>
        <w:tab/>
        <w:t>Beaufort</w:t>
      </w:r>
    </w:p>
    <w:p w:rsidR="00490B8E" w:rsidRDefault="00490B8E" w:rsidP="00490B8E">
      <w:pPr>
        <w:tabs>
          <w:tab w:val="left" w:pos="2160"/>
          <w:tab w:val="left" w:pos="4320"/>
          <w:tab w:val="left" w:pos="5040"/>
          <w:tab w:val="left" w:pos="6480"/>
        </w:tabs>
        <w:spacing w:line="204" w:lineRule="auto"/>
        <w:ind w:firstLine="2160"/>
      </w:pPr>
      <w:r>
        <w:t>J. R. Rivers</w:t>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1894</w:t>
      </w:r>
      <w:r w:rsidR="00E55A58">
        <w:noBreakHyphen/>
      </w:r>
      <w:r>
        <w:t>96</w:t>
      </w:r>
      <w:r>
        <w:tab/>
        <w:t>R. B. Anderson</w:t>
      </w:r>
      <w:r>
        <w:tab/>
        <w:t>Georgetown</w:t>
      </w:r>
    </w:p>
    <w:p w:rsidR="00490B8E" w:rsidRDefault="00490B8E" w:rsidP="00490B8E">
      <w:pPr>
        <w:tabs>
          <w:tab w:val="left" w:pos="3600"/>
          <w:tab w:val="left" w:pos="4320"/>
          <w:tab w:val="left" w:pos="5040"/>
          <w:tab w:val="left" w:pos="6480"/>
        </w:tabs>
        <w:spacing w:line="204" w:lineRule="auto"/>
        <w:ind w:firstLine="2160"/>
      </w:pPr>
      <w:r>
        <w:t>T. E. Miller</w:t>
      </w:r>
      <w:r>
        <w:tab/>
      </w:r>
      <w:r>
        <w:tab/>
        <w:t>Beaufort</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1896</w:t>
      </w:r>
      <w:r w:rsidR="00E55A58">
        <w:noBreakHyphen/>
      </w:r>
      <w:r>
        <w:t>98</w:t>
      </w:r>
      <w:r>
        <w:tab/>
        <w:t>R. B. Anderson</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1898</w:t>
      </w:r>
      <w:r w:rsidR="00E55A58">
        <w:noBreakHyphen/>
      </w:r>
      <w:r>
        <w:t>1900</w:t>
      </w:r>
      <w:r>
        <w:tab/>
        <w:t>J. W. Bolts</w:t>
      </w:r>
      <w:r>
        <w:tab/>
        <w:t>Georgetown</w:t>
      </w: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3600"/>
          <w:tab w:val="left" w:pos="4320"/>
          <w:tab w:val="left" w:pos="5040"/>
          <w:tab w:val="left" w:pos="6480"/>
        </w:tabs>
        <w:spacing w:line="204" w:lineRule="auto"/>
      </w:pPr>
    </w:p>
    <w:p w:rsidR="00490B8E" w:rsidRDefault="00490B8E" w:rsidP="00490B8E">
      <w:pPr>
        <w:tabs>
          <w:tab w:val="left" w:pos="2160"/>
          <w:tab w:val="left" w:pos="4320"/>
          <w:tab w:val="left" w:pos="5040"/>
          <w:tab w:val="left" w:pos="6480"/>
        </w:tabs>
        <w:spacing w:line="204" w:lineRule="auto"/>
      </w:pPr>
      <w:r>
        <w:t>1900</w:t>
      </w:r>
      <w:r w:rsidR="00E55A58">
        <w:noBreakHyphen/>
      </w:r>
      <w:r>
        <w:t>02</w:t>
      </w:r>
      <w:r>
        <w:tab/>
        <w:t>J. W. Bolts</w:t>
      </w:r>
      <w:r>
        <w:tab/>
        <w:t>Georgetown;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period following the Civil War until the early twentieth century, these men of African</w:t>
      </w:r>
      <w:r w:rsidR="00E55A58">
        <w:noBreakHyphen/>
      </w:r>
      <w:r>
        <w:t>American heritage served in our State</w:t>
      </w:r>
      <w:r w:rsidR="00E55A58" w:rsidRPr="00E55A58">
        <w:t>’</w:t>
      </w:r>
      <w:r>
        <w:t xml:space="preserve">s Senate:  </w:t>
      </w:r>
    </w:p>
    <w:p w:rsidR="00490B8E" w:rsidRDefault="00490B8E" w:rsidP="00490B8E">
      <w:pPr>
        <w:tabs>
          <w:tab w:val="left" w:pos="2160"/>
          <w:tab w:val="left" w:pos="4320"/>
          <w:tab w:val="left" w:pos="5040"/>
        </w:tabs>
      </w:pPr>
    </w:p>
    <w:p w:rsidR="00490B8E" w:rsidRDefault="00490B8E" w:rsidP="00490B8E">
      <w:pPr>
        <w:tabs>
          <w:tab w:val="left" w:pos="2160"/>
          <w:tab w:val="left" w:pos="4320"/>
          <w:tab w:val="left" w:pos="5040"/>
        </w:tabs>
      </w:pPr>
      <w:r>
        <w:t>Name</w:t>
      </w:r>
      <w:r>
        <w:tab/>
      </w:r>
      <w:r>
        <w:tab/>
        <w:t>County</w:t>
      </w:r>
    </w:p>
    <w:p w:rsidR="00490B8E" w:rsidRDefault="00490B8E" w:rsidP="00490B8E">
      <w:pPr>
        <w:tabs>
          <w:tab w:val="left" w:pos="2160"/>
          <w:tab w:val="left" w:pos="4320"/>
          <w:tab w:val="left" w:pos="5040"/>
        </w:tabs>
      </w:pPr>
    </w:p>
    <w:p w:rsidR="00490B8E" w:rsidRDefault="00490B8E" w:rsidP="00490B8E">
      <w:pPr>
        <w:tabs>
          <w:tab w:val="left" w:pos="2160"/>
          <w:tab w:val="left" w:pos="4320"/>
          <w:tab w:val="left" w:pos="5040"/>
        </w:tabs>
      </w:pPr>
      <w:r>
        <w:t>Henry E. Hayne</w:t>
      </w:r>
      <w:r>
        <w:tab/>
      </w:r>
      <w:r>
        <w:tab/>
        <w:t xml:space="preserve">Marion </w:t>
      </w:r>
    </w:p>
    <w:p w:rsidR="00490B8E" w:rsidRDefault="00490B8E" w:rsidP="00490B8E">
      <w:pPr>
        <w:tabs>
          <w:tab w:val="left" w:pos="2160"/>
          <w:tab w:val="left" w:pos="4320"/>
        </w:tabs>
      </w:pPr>
      <w:r>
        <w:t>Reverend William E. Johnston</w:t>
      </w:r>
      <w:r>
        <w:tab/>
        <w:t xml:space="preserve">Sumter </w:t>
      </w:r>
    </w:p>
    <w:p w:rsidR="00490B8E" w:rsidRDefault="00490B8E" w:rsidP="00490B8E">
      <w:pPr>
        <w:tabs>
          <w:tab w:val="left" w:pos="2160"/>
          <w:tab w:val="left" w:pos="4320"/>
        </w:tabs>
      </w:pPr>
      <w:r>
        <w:t>William B. Nash</w:t>
      </w:r>
      <w:r>
        <w:tab/>
      </w:r>
      <w:r>
        <w:tab/>
        <w:t xml:space="preserve">Richland </w:t>
      </w:r>
    </w:p>
    <w:p w:rsidR="00490B8E" w:rsidRDefault="00490B8E" w:rsidP="00490B8E">
      <w:pPr>
        <w:tabs>
          <w:tab w:val="left" w:pos="2160"/>
          <w:tab w:val="left" w:pos="4320"/>
        </w:tabs>
      </w:pPr>
      <w:r>
        <w:t>William R. Hoyt and William F. Myers</w:t>
      </w:r>
      <w:r>
        <w:tab/>
        <w:t>Colleton</w:t>
      </w:r>
    </w:p>
    <w:p w:rsidR="00490B8E" w:rsidRDefault="00490B8E" w:rsidP="00490B8E">
      <w:pPr>
        <w:tabs>
          <w:tab w:val="left" w:pos="2160"/>
          <w:tab w:val="left" w:pos="4320"/>
        </w:tabs>
      </w:pPr>
      <w:r>
        <w:t>Jonathan Jasper Wright</w:t>
      </w:r>
      <w:r>
        <w:tab/>
      </w:r>
      <w:r>
        <w:tab/>
        <w:t>Beaufort</w:t>
      </w:r>
    </w:p>
    <w:p w:rsidR="00490B8E" w:rsidRDefault="00490B8E" w:rsidP="00490B8E">
      <w:pPr>
        <w:tabs>
          <w:tab w:val="left" w:pos="2160"/>
          <w:tab w:val="left" w:pos="4320"/>
        </w:tabs>
      </w:pPr>
      <w:r>
        <w:t>Samuel Green</w:t>
      </w:r>
      <w:r>
        <w:tab/>
      </w:r>
      <w:r>
        <w:tab/>
        <w:t xml:space="preserve">Beaufort </w:t>
      </w:r>
    </w:p>
    <w:p w:rsidR="00490B8E" w:rsidRDefault="00490B8E" w:rsidP="00490B8E">
      <w:pPr>
        <w:tabs>
          <w:tab w:val="left" w:pos="2160"/>
          <w:tab w:val="left" w:pos="4320"/>
        </w:tabs>
      </w:pPr>
      <w:r>
        <w:t>Thomas E. Miller</w:t>
      </w:r>
      <w:r>
        <w:tab/>
      </w:r>
      <w:r>
        <w:tab/>
        <w:t xml:space="preserve">Beaufort </w:t>
      </w:r>
    </w:p>
    <w:p w:rsidR="00490B8E" w:rsidRDefault="00490B8E" w:rsidP="00490B8E">
      <w:pPr>
        <w:tabs>
          <w:tab w:val="left" w:pos="2160"/>
          <w:tab w:val="left" w:pos="4320"/>
        </w:tabs>
      </w:pPr>
      <w:r>
        <w:t>Thomas J. Reynolds</w:t>
      </w:r>
      <w:r>
        <w:tab/>
      </w:r>
      <w:r>
        <w:tab/>
        <w:t xml:space="preserve">Beaufort </w:t>
      </w:r>
    </w:p>
    <w:p w:rsidR="00490B8E" w:rsidRDefault="00490B8E" w:rsidP="00490B8E">
      <w:pPr>
        <w:tabs>
          <w:tab w:val="left" w:pos="2160"/>
          <w:tab w:val="left" w:pos="4320"/>
        </w:tabs>
      </w:pPr>
      <w:r>
        <w:t>Hamilton Robinson</w:t>
      </w:r>
      <w:r>
        <w:tab/>
      </w:r>
      <w:r>
        <w:tab/>
        <w:t>Beaufort</w:t>
      </w:r>
    </w:p>
    <w:p w:rsidR="00490B8E" w:rsidRDefault="00490B8E" w:rsidP="00490B8E">
      <w:pPr>
        <w:tabs>
          <w:tab w:val="left" w:pos="2160"/>
          <w:tab w:val="left" w:pos="4320"/>
        </w:tabs>
      </w:pPr>
      <w:r>
        <w:t xml:space="preserve">Robert Smalls </w:t>
      </w:r>
      <w:r>
        <w:tab/>
      </w:r>
      <w:r>
        <w:tab/>
        <w:t xml:space="preserve">Beaufort </w:t>
      </w:r>
    </w:p>
    <w:p w:rsidR="00490B8E" w:rsidRDefault="00292E80" w:rsidP="00490B8E">
      <w:pPr>
        <w:tabs>
          <w:tab w:val="left" w:pos="4320"/>
        </w:tabs>
        <w:jc w:val="left"/>
      </w:pPr>
      <w:r>
        <w:t>Stephen A. Swails</w:t>
      </w:r>
      <w:r>
        <w:tab/>
      </w:r>
      <w:r w:rsidR="00490B8E">
        <w:t xml:space="preserve">Williamsburg </w:t>
      </w:r>
    </w:p>
    <w:p w:rsidR="00490B8E" w:rsidRDefault="00490B8E" w:rsidP="00490B8E">
      <w:pPr>
        <w:tabs>
          <w:tab w:val="left" w:pos="2160"/>
          <w:tab w:val="left" w:pos="4320"/>
          <w:tab w:val="left" w:pos="5040"/>
        </w:tabs>
      </w:pPr>
      <w:r>
        <w:t xml:space="preserve">Joseph H. Rainey </w:t>
      </w:r>
      <w:r>
        <w:tab/>
      </w:r>
      <w:r>
        <w:tab/>
        <w:t xml:space="preserve">Georgetown </w:t>
      </w:r>
    </w:p>
    <w:p w:rsidR="00490B8E" w:rsidRDefault="00490B8E" w:rsidP="00490B8E">
      <w:pPr>
        <w:tabs>
          <w:tab w:val="left" w:pos="4320"/>
        </w:tabs>
      </w:pPr>
      <w:r>
        <w:t>Reverend Bruce H. Willi</w:t>
      </w:r>
      <w:r w:rsidR="00292E80">
        <w:t xml:space="preserve">ams </w:t>
      </w:r>
      <w:r w:rsidR="00292E80">
        <w:tab/>
      </w:r>
      <w:r>
        <w:t xml:space="preserve">Chester </w:t>
      </w:r>
    </w:p>
    <w:p w:rsidR="00490B8E" w:rsidRDefault="00490B8E" w:rsidP="00490B8E">
      <w:pPr>
        <w:tabs>
          <w:tab w:val="left" w:pos="2160"/>
          <w:tab w:val="left" w:pos="4320"/>
        </w:tabs>
      </w:pPr>
      <w:r>
        <w:t xml:space="preserve">John Lea </w:t>
      </w:r>
      <w:r>
        <w:tab/>
      </w:r>
      <w:r>
        <w:tab/>
        <w:t xml:space="preserve">Chester </w:t>
      </w:r>
    </w:p>
    <w:p w:rsidR="00490B8E" w:rsidRDefault="00490B8E" w:rsidP="00490B8E">
      <w:pPr>
        <w:tabs>
          <w:tab w:val="left" w:pos="2160"/>
          <w:tab w:val="left" w:pos="4320"/>
        </w:tabs>
      </w:pPr>
      <w:r>
        <w:t>Dublin I. Walker</w:t>
      </w:r>
      <w:r>
        <w:tab/>
      </w:r>
      <w:r>
        <w:tab/>
        <w:t xml:space="preserve">Chester </w:t>
      </w:r>
    </w:p>
    <w:p w:rsidR="00490B8E" w:rsidRDefault="00490B8E" w:rsidP="00490B8E">
      <w:pPr>
        <w:tabs>
          <w:tab w:val="left" w:pos="2160"/>
          <w:tab w:val="left" w:pos="4320"/>
          <w:tab w:val="left" w:pos="5040"/>
        </w:tabs>
      </w:pPr>
      <w:r>
        <w:lastRenderedPageBreak/>
        <w:t xml:space="preserve">Lucius Winbush </w:t>
      </w:r>
      <w:r>
        <w:tab/>
      </w:r>
      <w:r>
        <w:tab/>
        <w:t>Chester</w:t>
      </w:r>
    </w:p>
    <w:p w:rsidR="00490B8E" w:rsidRDefault="00490B8E" w:rsidP="00490B8E">
      <w:pPr>
        <w:tabs>
          <w:tab w:val="left" w:pos="2160"/>
          <w:tab w:val="left" w:pos="4320"/>
          <w:tab w:val="left" w:pos="5040"/>
        </w:tabs>
      </w:pPr>
      <w:r>
        <w:t>George W. Barber</w:t>
      </w:r>
      <w:r>
        <w:tab/>
      </w:r>
      <w:r>
        <w:tab/>
        <w:t xml:space="preserve">Fairfield </w:t>
      </w:r>
    </w:p>
    <w:p w:rsidR="00490B8E" w:rsidRDefault="00490B8E" w:rsidP="00490B8E">
      <w:pPr>
        <w:tabs>
          <w:tab w:val="left" w:pos="2160"/>
          <w:tab w:val="left" w:pos="4320"/>
        </w:tabs>
      </w:pPr>
      <w:r>
        <w:t xml:space="preserve">Isreal R. Bird </w:t>
      </w:r>
      <w:r>
        <w:tab/>
      </w:r>
      <w:r>
        <w:tab/>
        <w:t xml:space="preserve">Fairfield </w:t>
      </w:r>
    </w:p>
    <w:p w:rsidR="00490B8E" w:rsidRDefault="00490B8E" w:rsidP="00490B8E">
      <w:pPr>
        <w:tabs>
          <w:tab w:val="left" w:pos="2160"/>
          <w:tab w:val="left" w:pos="4320"/>
        </w:tabs>
      </w:pPr>
      <w:r>
        <w:t xml:space="preserve">Sanders Ford </w:t>
      </w:r>
      <w:r>
        <w:tab/>
      </w:r>
      <w:r>
        <w:tab/>
        <w:t xml:space="preserve">Fairfield </w:t>
      </w:r>
    </w:p>
    <w:p w:rsidR="00490B8E" w:rsidRDefault="00490B8E" w:rsidP="00490B8E">
      <w:pPr>
        <w:tabs>
          <w:tab w:val="left" w:pos="2160"/>
          <w:tab w:val="left" w:pos="4320"/>
          <w:tab w:val="left" w:pos="5040"/>
        </w:tabs>
      </w:pPr>
      <w:r>
        <w:t xml:space="preserve">Moses Martin </w:t>
      </w:r>
      <w:r>
        <w:tab/>
      </w:r>
      <w:r>
        <w:tab/>
        <w:t xml:space="preserve">Fairfield </w:t>
      </w:r>
    </w:p>
    <w:p w:rsidR="00490B8E" w:rsidRDefault="00490B8E" w:rsidP="00490B8E">
      <w:pPr>
        <w:tabs>
          <w:tab w:val="left" w:pos="2160"/>
          <w:tab w:val="left" w:pos="4320"/>
        </w:tabs>
      </w:pPr>
      <w:r>
        <w:t>Charles D. Hayne</w:t>
      </w:r>
      <w:r>
        <w:tab/>
      </w:r>
      <w:r>
        <w:tab/>
        <w:t xml:space="preserve">Aiken </w:t>
      </w:r>
    </w:p>
    <w:p w:rsidR="00490B8E" w:rsidRDefault="00490B8E" w:rsidP="00490B8E">
      <w:pPr>
        <w:tabs>
          <w:tab w:val="left" w:pos="2160"/>
          <w:tab w:val="left" w:pos="4320"/>
          <w:tab w:val="left" w:pos="5040"/>
        </w:tabs>
      </w:pPr>
      <w:r>
        <w:t xml:space="preserve">Robert Simmons </w:t>
      </w:r>
      <w:r>
        <w:tab/>
      </w:r>
      <w:r>
        <w:tab/>
        <w:t xml:space="preserve">Berkeley </w:t>
      </w:r>
    </w:p>
    <w:p w:rsidR="00490B8E" w:rsidRDefault="00490B8E" w:rsidP="00490B8E">
      <w:pPr>
        <w:tabs>
          <w:tab w:val="left" w:pos="2160"/>
          <w:tab w:val="left" w:pos="4320"/>
        </w:tabs>
        <w:jc w:val="left"/>
      </w:pPr>
      <w:r>
        <w:t>Reverend Jared D. Warley</w:t>
      </w:r>
      <w:r>
        <w:tab/>
        <w:t>Clarendon</w:t>
      </w:r>
    </w:p>
    <w:p w:rsidR="00490B8E" w:rsidRDefault="00490B8E" w:rsidP="00490B8E">
      <w:pPr>
        <w:tabs>
          <w:tab w:val="left" w:pos="2160"/>
          <w:tab w:val="left" w:pos="4320"/>
          <w:tab w:val="left" w:pos="5040"/>
        </w:tabs>
      </w:pPr>
      <w:r>
        <w:t>Henry Cardozo</w:t>
      </w:r>
      <w:r>
        <w:tab/>
      </w:r>
      <w:r>
        <w:tab/>
        <w:t xml:space="preserve">Kershaw </w:t>
      </w:r>
    </w:p>
    <w:p w:rsidR="00490B8E" w:rsidRDefault="00490B8E" w:rsidP="00490B8E">
      <w:pPr>
        <w:tabs>
          <w:tab w:val="left" w:pos="2160"/>
          <w:tab w:val="left" w:pos="4320"/>
          <w:tab w:val="left" w:pos="5040"/>
        </w:tabs>
      </w:pPr>
      <w:r>
        <w:t>Frederick A. Clinton</w:t>
      </w:r>
      <w:r>
        <w:tab/>
      </w:r>
      <w:r>
        <w:tab/>
        <w:t xml:space="preserve">Lancaster </w:t>
      </w:r>
    </w:p>
    <w:p w:rsidR="00490B8E" w:rsidRDefault="00490B8E" w:rsidP="00490B8E">
      <w:pPr>
        <w:tabs>
          <w:tab w:val="left" w:pos="2160"/>
          <w:tab w:val="left" w:pos="4320"/>
        </w:tabs>
      </w:pPr>
      <w:r>
        <w:t xml:space="preserve">Hiram W. Duncan </w:t>
      </w:r>
      <w:r>
        <w:tab/>
      </w:r>
      <w:r>
        <w:tab/>
        <w:t xml:space="preserve">Union </w:t>
      </w:r>
    </w:p>
    <w:p w:rsidR="00490B8E" w:rsidRDefault="00490B8E" w:rsidP="00490B8E">
      <w:pPr>
        <w:tabs>
          <w:tab w:val="left" w:pos="2160"/>
          <w:tab w:val="left" w:pos="4320"/>
          <w:tab w:val="left" w:pos="5040"/>
        </w:tabs>
      </w:pPr>
      <w:r>
        <w:t xml:space="preserve">Benjamin F. Randolph </w:t>
      </w:r>
      <w:r>
        <w:tab/>
      </w:r>
      <w:r>
        <w:tab/>
        <w:t xml:space="preserve">Orangeburg </w:t>
      </w:r>
    </w:p>
    <w:p w:rsidR="00490B8E" w:rsidRDefault="00490B8E" w:rsidP="00490B8E">
      <w:pPr>
        <w:tabs>
          <w:tab w:val="left" w:pos="2160"/>
          <w:tab w:val="left" w:pos="4320"/>
          <w:tab w:val="left" w:pos="5040"/>
        </w:tabs>
      </w:pPr>
      <w:r>
        <w:t>Joseph A. Green</w:t>
      </w:r>
      <w:r>
        <w:tab/>
      </w:r>
      <w:r>
        <w:tab/>
        <w:t xml:space="preserve">Orangeburg </w:t>
      </w:r>
    </w:p>
    <w:p w:rsidR="00490B8E" w:rsidRDefault="00490B8E" w:rsidP="00490B8E">
      <w:pPr>
        <w:tabs>
          <w:tab w:val="left" w:pos="2160"/>
          <w:tab w:val="left" w:pos="4320"/>
        </w:tabs>
      </w:pPr>
      <w:r>
        <w:t xml:space="preserve">Samuel L. Duncan </w:t>
      </w:r>
      <w:r>
        <w:tab/>
      </w:r>
      <w:r>
        <w:tab/>
        <w:t xml:space="preserve">Orangeburg </w:t>
      </w:r>
    </w:p>
    <w:p w:rsidR="00490B8E" w:rsidRDefault="00490B8E" w:rsidP="00490B8E">
      <w:pPr>
        <w:tabs>
          <w:tab w:val="left" w:pos="2160"/>
          <w:tab w:val="left" w:pos="4320"/>
        </w:tabs>
      </w:pPr>
      <w:r>
        <w:t xml:space="preserve">James L. Jamison </w:t>
      </w:r>
      <w:r>
        <w:tab/>
      </w:r>
      <w:r>
        <w:tab/>
        <w:t xml:space="preserve">Orangeburg </w:t>
      </w:r>
    </w:p>
    <w:p w:rsidR="00490B8E" w:rsidRDefault="00490B8E" w:rsidP="00490B8E">
      <w:pPr>
        <w:tabs>
          <w:tab w:val="left" w:pos="2160"/>
          <w:tab w:val="left" w:pos="4320"/>
          <w:tab w:val="left" w:pos="5040"/>
        </w:tabs>
      </w:pPr>
      <w:r>
        <w:t xml:space="preserve">Richard H. Cain </w:t>
      </w:r>
      <w:r>
        <w:tab/>
      </w:r>
      <w:r>
        <w:tab/>
        <w:t xml:space="preserve">Orangeburg </w:t>
      </w:r>
    </w:p>
    <w:p w:rsidR="00490B8E" w:rsidRDefault="00490B8E" w:rsidP="00490B8E">
      <w:pPr>
        <w:tabs>
          <w:tab w:val="left" w:pos="2160"/>
          <w:tab w:val="left" w:pos="4320"/>
        </w:tabs>
      </w:pPr>
      <w:r>
        <w:t>Lawrence Cain</w:t>
      </w:r>
      <w:r>
        <w:tab/>
      </w:r>
      <w:r>
        <w:tab/>
        <w:t xml:space="preserve">Edgefield; and </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following men of African</w:t>
      </w:r>
      <w:r w:rsidR="00E55A58">
        <w:noBreakHyphen/>
      </w:r>
      <w:r>
        <w:t>American heritage held statewide office following the Civil War:  Francis Louis Cardozo served as Secretary of State from 1870 to 1872 and as State Treasurer from 1872 to 1877; and Henry E. Hayne served as Secretary of State from 1872 to 1874;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period Samuel T. Lee served as Speaker of the House of Representatives from 1872 to 1874, and Robert Brown Elliott served as Speaker of the House of Representatives from 1874 to 1877;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sent the following men to serve as members of the United States Congress:  Joseph H. Rainey, (1869</w:t>
      </w:r>
      <w:r w:rsidR="00E55A58">
        <w:noBreakHyphen/>
      </w:r>
      <w:r>
        <w:t>1879), Robert C. DeLarge, (1871</w:t>
      </w:r>
      <w:r w:rsidR="00E55A58">
        <w:noBreakHyphen/>
      </w:r>
      <w:r>
        <w:t>1873), Robert Brown Elliott, (1871</w:t>
      </w:r>
      <w:r w:rsidR="00E55A58">
        <w:noBreakHyphen/>
      </w:r>
      <w:r>
        <w:t>1875), Richard H. Cain, (1873</w:t>
      </w:r>
      <w:r w:rsidR="00E55A58">
        <w:noBreakHyphen/>
      </w:r>
      <w:r>
        <w:t>1875 and 1877</w:t>
      </w:r>
      <w:r w:rsidR="00E55A58">
        <w:noBreakHyphen/>
      </w:r>
      <w:r>
        <w:t>1879), Alonzo Ransier, (1873</w:t>
      </w:r>
      <w:r w:rsidR="00E55A58">
        <w:noBreakHyphen/>
      </w:r>
      <w:r>
        <w:t>1875), Robert Smalls, (1875</w:t>
      </w:r>
      <w:r w:rsidR="00E55A58">
        <w:noBreakHyphen/>
      </w:r>
      <w:r>
        <w:t>1879 and 1881</w:t>
      </w:r>
      <w:r w:rsidR="00E55A58">
        <w:noBreakHyphen/>
      </w:r>
      <w:r>
        <w:t>1887), Thomas E. Miller, (1884</w:t>
      </w:r>
      <w:r w:rsidR="00E55A58">
        <w:noBreakHyphen/>
      </w:r>
      <w:r>
        <w:t>1891), George W. Murray, (1893</w:t>
      </w:r>
      <w:r w:rsidR="00E55A58">
        <w:noBreakHyphen/>
      </w:r>
      <w:r>
        <w:t>1897);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Jonathan Jasper Wright served from 1870 to 1877 on the South Carolina Supreme Court;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Governor Alonzo Jacob Ransier served in that capacity from 1870 to 1872, and Lieutenant Governor Richard H. Gleaves held that office from 1872 to 1877; and</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it is fitting and proper for the members of the South Carolina General Assembly to honor and recognize these sons of South Carolina for providing great leadership during a tumultuous period in the history of our nation.  Now, therefore, </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B8E" w:rsidRDefault="00490B8E" w:rsidP="0049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honor and recognize the African</w:t>
      </w:r>
      <w:r w:rsidR="00E55A58">
        <w:noBreakHyphen/>
      </w:r>
      <w:r>
        <w:t>American members of the South Carolina executive, legislative, and judicial branches of government and members of the State</w:t>
      </w:r>
      <w:r w:rsidR="00E55A58" w:rsidRPr="00E55A58">
        <w:t>’</w:t>
      </w:r>
      <w:r>
        <w:t>s Congressional Delegation who heroically served this State following the Civil War until the early twentieth century.</w:t>
      </w:r>
    </w:p>
    <w:p w:rsidR="00807288" w:rsidRDefault="00E55A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32F8" w:rsidRDefault="00AA32F8" w:rsidP="00AA32F8">
      <w:pPr>
        <w:suppressAutoHyphens/>
      </w:pPr>
    </w:p>
    <w:sectPr w:rsidR="00AA32F8" w:rsidSect="00AA3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150" w:rsidRDefault="00AE7150" w:rsidP="009F0C77">
      <w:r>
        <w:separator/>
      </w:r>
    </w:p>
  </w:endnote>
  <w:endnote w:type="continuationSeparator" w:id="0">
    <w:p w:rsidR="00AE7150" w:rsidRDefault="00AE7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05B0EB-6A7B-4CC7-8993-42779B44E0C7}"/>
    <w:embedBold r:id="rId2" w:fontKey="{CDD0940F-2C17-40E2-91C5-B228FF5D1B8C}"/>
  </w:font>
  <w:font w:name="Calibri">
    <w:panose1 w:val="020F0502020204030204"/>
    <w:charset w:val="00"/>
    <w:family w:val="swiss"/>
    <w:pitch w:val="variable"/>
    <w:sig w:usb0="E00002FF" w:usb1="4000ACFF" w:usb2="00000001" w:usb3="00000000" w:csb0="0000019F" w:csb1="00000000"/>
    <w:embedRegular r:id="rId3" w:fontKey="{849AAC99-FACC-4405-80BC-CC27AFCE7221}"/>
  </w:font>
  <w:font w:name="Cambria">
    <w:panose1 w:val="02040503050406030204"/>
    <w:charset w:val="00"/>
    <w:family w:val="roman"/>
    <w:pitch w:val="variable"/>
    <w:sig w:usb0="E00002FF" w:usb1="400004FF" w:usb2="00000000" w:usb3="00000000" w:csb0="0000019F" w:csb1="00000000"/>
    <w:embedRegular r:id="rId4" w:fontKey="{D9167E26-1029-40CD-ACB7-D2F2BC7FB5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F1" w:rsidRPr="00AA32F8" w:rsidRDefault="00AA32F8" w:rsidP="00AA32F8">
    <w:pPr>
      <w:pStyle w:val="Footer"/>
      <w:tabs>
        <w:tab w:val="clear" w:pos="4680"/>
        <w:tab w:val="clear" w:pos="9360"/>
        <w:tab w:val="center" w:pos="2995"/>
      </w:tabs>
      <w:spacing w:before="120"/>
    </w:pPr>
    <w:r>
      <w:t>[3818]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150" w:rsidRDefault="00AE7150" w:rsidP="009F0C77">
      <w:r>
        <w:separator/>
      </w:r>
    </w:p>
  </w:footnote>
  <w:footnote w:type="continuationSeparator" w:id="0">
    <w:p w:rsidR="00AE7150" w:rsidRDefault="00AE7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4WAB19"/>
    <w:docVar w:name="CoverBillType" w:val="c"/>
    <w:docVar w:name="DocPath" w:val="L:\Council\bills\AGM\19554WAB19.DOCX"/>
    <w:docVar w:name="dvBillNumber" w:val="3818"/>
    <w:docVar w:name="dvBillNumberPrefix" w:val="H. "/>
    <w:docVar w:name="dvOriginalBody" w:val="House"/>
    <w:docVar w:name="dvSteno" w:val="AGM"/>
    <w:docVar w:name="NameofBody" w:val="h"/>
    <w:docVar w:name="vGroup2" w:val="Council"/>
  </w:docVars>
  <w:rsids>
    <w:rsidRoot w:val="00AE7150"/>
    <w:rsid w:val="00011869"/>
    <w:rsid w:val="00015CD6"/>
    <w:rsid w:val="000E0100"/>
    <w:rsid w:val="000E1785"/>
    <w:rsid w:val="000F40FA"/>
    <w:rsid w:val="001035F1"/>
    <w:rsid w:val="0010776B"/>
    <w:rsid w:val="00133E66"/>
    <w:rsid w:val="001435A3"/>
    <w:rsid w:val="00146ED3"/>
    <w:rsid w:val="00151044"/>
    <w:rsid w:val="001605D6"/>
    <w:rsid w:val="001D08F2"/>
    <w:rsid w:val="001D3A58"/>
    <w:rsid w:val="001D525B"/>
    <w:rsid w:val="001D7F4F"/>
    <w:rsid w:val="00205238"/>
    <w:rsid w:val="002321B6"/>
    <w:rsid w:val="00250967"/>
    <w:rsid w:val="002543C8"/>
    <w:rsid w:val="0025541D"/>
    <w:rsid w:val="00284AAE"/>
    <w:rsid w:val="00292E80"/>
    <w:rsid w:val="002E5912"/>
    <w:rsid w:val="00301B21"/>
    <w:rsid w:val="00325348"/>
    <w:rsid w:val="0032732C"/>
    <w:rsid w:val="00336571"/>
    <w:rsid w:val="00336AD0"/>
    <w:rsid w:val="0037079A"/>
    <w:rsid w:val="003C4DAB"/>
    <w:rsid w:val="003D01E8"/>
    <w:rsid w:val="003E5288"/>
    <w:rsid w:val="003F6D79"/>
    <w:rsid w:val="0041760A"/>
    <w:rsid w:val="00417C01"/>
    <w:rsid w:val="004403BD"/>
    <w:rsid w:val="00461441"/>
    <w:rsid w:val="004809EE"/>
    <w:rsid w:val="00490B8E"/>
    <w:rsid w:val="004E7D54"/>
    <w:rsid w:val="005273C6"/>
    <w:rsid w:val="00530A69"/>
    <w:rsid w:val="00545593"/>
    <w:rsid w:val="00556EBF"/>
    <w:rsid w:val="00577C6C"/>
    <w:rsid w:val="005A62FE"/>
    <w:rsid w:val="005C2FE2"/>
    <w:rsid w:val="005E2BC9"/>
    <w:rsid w:val="00605102"/>
    <w:rsid w:val="006215AA"/>
    <w:rsid w:val="006713F1"/>
    <w:rsid w:val="006913C9"/>
    <w:rsid w:val="0069470D"/>
    <w:rsid w:val="006D58AA"/>
    <w:rsid w:val="00734F00"/>
    <w:rsid w:val="007A70AE"/>
    <w:rsid w:val="00807288"/>
    <w:rsid w:val="008362E8"/>
    <w:rsid w:val="0085786E"/>
    <w:rsid w:val="008A1768"/>
    <w:rsid w:val="008A489F"/>
    <w:rsid w:val="008F0F33"/>
    <w:rsid w:val="008F4429"/>
    <w:rsid w:val="0094021A"/>
    <w:rsid w:val="009A331A"/>
    <w:rsid w:val="009B44AF"/>
    <w:rsid w:val="009C6A0B"/>
    <w:rsid w:val="009F0C77"/>
    <w:rsid w:val="009F4DD1"/>
    <w:rsid w:val="00A02543"/>
    <w:rsid w:val="00A41684"/>
    <w:rsid w:val="00A64E80"/>
    <w:rsid w:val="00A72BCD"/>
    <w:rsid w:val="00A741D9"/>
    <w:rsid w:val="00A833AB"/>
    <w:rsid w:val="00A9741D"/>
    <w:rsid w:val="00AA32F8"/>
    <w:rsid w:val="00AC34A2"/>
    <w:rsid w:val="00AD1C9A"/>
    <w:rsid w:val="00AD4B17"/>
    <w:rsid w:val="00AE715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5A5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F7CEF-EFEA-41B9-A180-BC38ED43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40ECE-01E9-4857-8DC6-4FE380DD4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10</Pages>
  <Words>1674</Words>
  <Characters>9967</Characters>
  <Application>Microsoft Office Word</Application>
  <DocSecurity>0</DocSecurity>
  <Lines>449</Lines>
  <Paragraphs>343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3818 Text of Previous Version (Jan. 31, 2019) - South Carolina Legislature Online</dc:title>
  <dc:creator>Angie Morgan</dc:creator>
  <cp:lastModifiedBy>S Volk</cp:lastModifiedBy>
  <cp:revision>2</cp:revision>
  <dcterms:created xsi:type="dcterms:W3CDTF">2019-01-31T17:11:00Z</dcterms:created>
  <dcterms:modified xsi:type="dcterms:W3CDTF">2019-01-31T17:11:00Z</dcterms:modified>
</cp:coreProperties>
</file>