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985" w:rsidRDefault="00C769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3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E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TUESDAY, FEBRUARY 5, 2019, AS “CITIES MEAN BUSINESS DAY” IN SOUTH CAROLINA FOR THE PURPOSE OF RECOGNIZING THE VALUABLE CONTRIBUTIONS THAT CITIES MAKE TO THE STATE</w:t>
      </w:r>
      <w:r w:rsidR="00C20C24" w:rsidRPr="00C20C24">
        <w:t>’</w:t>
      </w:r>
      <w:r>
        <w:t>S ECONOMIC PROSPERITY THROUGH THEIR RELATIONSHIP WITH LOCAL BUSINESSES.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1E0C" w:rsidRDefault="00983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1E0C">
        <w:t xml:space="preserve">cities and towns derive their power from the state </w:t>
      </w:r>
      <w:r w:rsidR="00BC0F64">
        <w:t>c</w:t>
      </w:r>
      <w:r w:rsidR="00AA1E0C">
        <w:t>onstitution and laws adopted by the General Assembly; and</w:t>
      </w:r>
    </w:p>
    <w:p w:rsidR="00AA1E0C" w:rsidRDefault="00AA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E0C" w:rsidRDefault="00AA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seventy</w:t>
      </w:r>
      <w:r w:rsidR="00C20C24">
        <w:noBreakHyphen/>
      </w:r>
      <w:r>
        <w:t>one duly incorporated municipalities within the State; and</w:t>
      </w:r>
    </w:p>
    <w:p w:rsidR="00AA1E0C" w:rsidRDefault="00AA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E0C" w:rsidRDefault="00AA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w:t>
      </w:r>
      <w:r w:rsidR="002F2E9E">
        <w:t>ness</w:t>
      </w:r>
      <w:r>
        <w:t xml:space="preserve"> efforts; and</w:t>
      </w:r>
    </w:p>
    <w:p w:rsidR="00AA1E0C" w:rsidRDefault="00AA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E0C" w:rsidRDefault="00AA1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w:t>
      </w:r>
      <w:r w:rsidR="0098231B">
        <w:t xml:space="preserve"> and provide a sense of place and spirit </w:t>
      </w:r>
      <w:r w:rsidR="002F2E9E">
        <w:t>of</w:t>
      </w:r>
      <w:r w:rsidR="0098231B">
        <w:t xml:space="preserve"> community</w:t>
      </w:r>
      <w:r w:rsidR="0026082E">
        <w:t xml:space="preserve"> </w:t>
      </w:r>
      <w:r w:rsidR="0098231B">
        <w:t>to all within and around its municipal boundaries; and</w:t>
      </w: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to residents attract business and industry to the region; and</w:t>
      </w: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mayors and councilmembers are the local elected lead</w:t>
      </w:r>
      <w:r w:rsidR="002F2E9E">
        <w:t>ership who</w:t>
      </w:r>
      <w:r>
        <w:t xml:space="preserve"> guide the growth and development of cities and t</w:t>
      </w:r>
      <w:r w:rsidR="002F2E9E">
        <w:t>o</w:t>
      </w:r>
      <w:r>
        <w:t xml:space="preserve">wns </w:t>
      </w:r>
      <w:r w:rsidR="002F2E9E">
        <w:t>which</w:t>
      </w:r>
      <w:r>
        <w:t xml:space="preserve"> lead to the success </w:t>
      </w:r>
      <w:r w:rsidR="002F2E9E">
        <w:t>o</w:t>
      </w:r>
      <w:r>
        <w:t xml:space="preserve">f the State and </w:t>
      </w:r>
      <w:r w:rsidR="002F2E9E">
        <w:t xml:space="preserve">the </w:t>
      </w:r>
      <w:r>
        <w:t>region; and</w:t>
      </w: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dedicated employees of cities and towns provide the services for residents that contribute to the quality of lif</w:t>
      </w:r>
      <w:r w:rsidR="002F2E9E">
        <w:t>e and local</w:t>
      </w:r>
      <w:r w:rsidR="00C20C24">
        <w:noBreakHyphen/>
      </w:r>
      <w:r>
        <w:t>business success; and</w:t>
      </w: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mean business and are economic engines of the State, contributing to the overall success of South Carolina; and</w:t>
      </w:r>
    </w:p>
    <w:p w:rsidR="0098231B"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357" w:rsidRDefault="009823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healthy</w:t>
      </w:r>
      <w:r w:rsidR="002F2E9E">
        <w:t>, financially sound, and economically strong cities and towns are essential to the health and welfare of the State</w:t>
      </w:r>
      <w:r w:rsidR="00983357">
        <w:t>.  Now, therefore,</w:t>
      </w:r>
    </w:p>
    <w:p w:rsidR="00983357" w:rsidRDefault="00983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357" w:rsidRDefault="00983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3357" w:rsidRDefault="00983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E0C" w:rsidRDefault="00983357" w:rsidP="00AA1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A1E0C">
        <w:t xml:space="preserve"> the members of the South Carolina House of Representatives, by this resolution, declare Tuesday, February 5, 2019, as “Cities Mean Business Day” in South Carolina for the purpose of recognizing the valuable contributions that cities make to the state</w:t>
      </w:r>
      <w:r w:rsidR="00C20C24" w:rsidRPr="00C20C24">
        <w:t>’</w:t>
      </w:r>
      <w:r w:rsidR="00AA1E0C">
        <w:t>s economic prosperity through their relationship with local businesses.</w:t>
      </w:r>
    </w:p>
    <w:p w:rsidR="00983357" w:rsidRDefault="00983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357" w:rsidRDefault="009833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F2E9E">
        <w:t xml:space="preserve"> Octavia Williams</w:t>
      </w:r>
      <w:r w:rsidR="00C20C24">
        <w:noBreakHyphen/>
      </w:r>
      <w:r w:rsidR="002F2E9E">
        <w:t>Blake, Councilmember of the City of Florence and President of the Municipal Association of South Carolina.</w:t>
      </w:r>
    </w:p>
    <w:p w:rsidR="00030ACA" w:rsidRDefault="00C20C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6985" w:rsidRDefault="00C76985" w:rsidP="00C76985">
      <w:pPr>
        <w:suppressAutoHyphens/>
      </w:pPr>
    </w:p>
    <w:sectPr w:rsidR="00C76985" w:rsidSect="00C769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F64" w:rsidRDefault="00BC0F64" w:rsidP="009F0C77">
      <w:r>
        <w:separator/>
      </w:r>
    </w:p>
  </w:endnote>
  <w:endnote w:type="continuationSeparator" w:id="0">
    <w:p w:rsidR="00BC0F64" w:rsidRDefault="00BC0F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6A5A3F-73C0-4212-A0DF-EB132D093B8E}"/>
    <w:embedBold r:id="rId2" w:fontKey="{2E26B406-0403-45F2-B3DB-8999880EBEBE}"/>
  </w:font>
  <w:font w:name="Calibri">
    <w:panose1 w:val="020F0502020204030204"/>
    <w:charset w:val="00"/>
    <w:family w:val="swiss"/>
    <w:pitch w:val="variable"/>
    <w:sig w:usb0="E00002FF" w:usb1="4000ACFF" w:usb2="00000001" w:usb3="00000000" w:csb0="0000019F" w:csb1="00000000"/>
    <w:embedRegular r:id="rId3" w:fontKey="{3220846F-BDE8-48A3-9DC0-3B9397C0C59B}"/>
  </w:font>
  <w:font w:name="Segoe UI">
    <w:panose1 w:val="020B0502040204020203"/>
    <w:charset w:val="00"/>
    <w:family w:val="swiss"/>
    <w:pitch w:val="variable"/>
    <w:sig w:usb0="E10022FF" w:usb1="C000E47F" w:usb2="00000029" w:usb3="00000000" w:csb0="000001DF" w:csb1="00000000"/>
    <w:embedRegular r:id="rId4" w:fontKey="{1333A5B0-EAC8-4E0D-91C1-365291885661}"/>
  </w:font>
  <w:font w:name="Cambria">
    <w:panose1 w:val="02040503050406030204"/>
    <w:charset w:val="00"/>
    <w:family w:val="roman"/>
    <w:pitch w:val="variable"/>
    <w:sig w:usb0="E00002FF" w:usb1="400004FF" w:usb2="00000000" w:usb3="00000000" w:csb0="0000019F" w:csb1="00000000"/>
    <w:embedRegular r:id="rId5" w:fontKey="{600BEABE-0848-40CC-978E-BF2AC0DC7C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ACA" w:rsidRPr="00C76985" w:rsidRDefault="00C76985" w:rsidP="00C76985">
    <w:pPr>
      <w:pStyle w:val="Footer"/>
      <w:tabs>
        <w:tab w:val="clear" w:pos="4680"/>
        <w:tab w:val="clear" w:pos="9360"/>
        <w:tab w:val="center" w:pos="2995"/>
      </w:tabs>
      <w:spacing w:before="120"/>
    </w:pPr>
    <w:r>
      <w:t>[3836]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F64" w:rsidRDefault="00BC0F64" w:rsidP="009F0C77">
      <w:r>
        <w:separator/>
      </w:r>
    </w:p>
  </w:footnote>
  <w:footnote w:type="continuationSeparator" w:id="0">
    <w:p w:rsidR="00BC0F64" w:rsidRDefault="00BC0F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48WAB19"/>
    <w:docVar w:name="CoverBillType" w:val="r"/>
    <w:docVar w:name="DocPath" w:val="L:\Council\bills\GM\24048WAB19.DOCX"/>
    <w:docVar w:name="dvBillNumber" w:val="3836"/>
    <w:docVar w:name="dvBillNumberPrefix" w:val="H. "/>
    <w:docVar w:name="dvOriginalBody" w:val="House"/>
    <w:docVar w:name="dvSteno" w:val="GM"/>
    <w:docVar w:name="NameofBody" w:val="h"/>
    <w:docVar w:name="vGroup2" w:val="Council"/>
  </w:docVars>
  <w:rsids>
    <w:rsidRoot w:val="00983357"/>
    <w:rsid w:val="00011869"/>
    <w:rsid w:val="00015CD6"/>
    <w:rsid w:val="00030AC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082E"/>
    <w:rsid w:val="00284AAE"/>
    <w:rsid w:val="002E5912"/>
    <w:rsid w:val="002F2E9E"/>
    <w:rsid w:val="00301B21"/>
    <w:rsid w:val="00325348"/>
    <w:rsid w:val="0032732C"/>
    <w:rsid w:val="00336AD0"/>
    <w:rsid w:val="0037079A"/>
    <w:rsid w:val="003C4DAB"/>
    <w:rsid w:val="003D01E8"/>
    <w:rsid w:val="003E5288"/>
    <w:rsid w:val="003F6D79"/>
    <w:rsid w:val="0041760A"/>
    <w:rsid w:val="00417C01"/>
    <w:rsid w:val="004403BD"/>
    <w:rsid w:val="00461441"/>
    <w:rsid w:val="00467780"/>
    <w:rsid w:val="004809EE"/>
    <w:rsid w:val="004E7D54"/>
    <w:rsid w:val="005273C6"/>
    <w:rsid w:val="00530A69"/>
    <w:rsid w:val="00545593"/>
    <w:rsid w:val="00556EBF"/>
    <w:rsid w:val="00577C6C"/>
    <w:rsid w:val="005A62FE"/>
    <w:rsid w:val="005C2FE2"/>
    <w:rsid w:val="005E2BC9"/>
    <w:rsid w:val="00605102"/>
    <w:rsid w:val="006215AA"/>
    <w:rsid w:val="00685E98"/>
    <w:rsid w:val="006913C9"/>
    <w:rsid w:val="0069470D"/>
    <w:rsid w:val="006D58AA"/>
    <w:rsid w:val="00734F00"/>
    <w:rsid w:val="007A70AE"/>
    <w:rsid w:val="008362E8"/>
    <w:rsid w:val="0085786E"/>
    <w:rsid w:val="008A1768"/>
    <w:rsid w:val="008A489F"/>
    <w:rsid w:val="008E06B1"/>
    <w:rsid w:val="008F0F33"/>
    <w:rsid w:val="008F4429"/>
    <w:rsid w:val="0094021A"/>
    <w:rsid w:val="0098231B"/>
    <w:rsid w:val="00983357"/>
    <w:rsid w:val="009B44AF"/>
    <w:rsid w:val="009C6A0B"/>
    <w:rsid w:val="009F0C77"/>
    <w:rsid w:val="009F4DD1"/>
    <w:rsid w:val="00A02543"/>
    <w:rsid w:val="00A41684"/>
    <w:rsid w:val="00A64E80"/>
    <w:rsid w:val="00A72BCD"/>
    <w:rsid w:val="00A741D9"/>
    <w:rsid w:val="00A833AB"/>
    <w:rsid w:val="00A9741D"/>
    <w:rsid w:val="00AA1E0C"/>
    <w:rsid w:val="00AC34A2"/>
    <w:rsid w:val="00AD1C9A"/>
    <w:rsid w:val="00AD4B17"/>
    <w:rsid w:val="00B412D4"/>
    <w:rsid w:val="00BC0F64"/>
    <w:rsid w:val="00BE3C22"/>
    <w:rsid w:val="00C0345E"/>
    <w:rsid w:val="00C20C24"/>
    <w:rsid w:val="00C31C95"/>
    <w:rsid w:val="00C3483A"/>
    <w:rsid w:val="00C74E9D"/>
    <w:rsid w:val="00C76985"/>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3BE637-8CC9-4FFC-AB47-FF3B90E3F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0C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C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C8636-A101-4CC9-865F-5044EF724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2</Pages>
  <Words>362</Words>
  <Characters>2013</Characters>
  <Application>Microsoft Office Word</Application>
  <DocSecurity>0</DocSecurity>
  <Lines>67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3836 Text of Previous Version (Feb. 5, 2019) - South Carolina Legislature Online</dc:title>
  <dc:creator>Gail Moore</dc:creator>
  <cp:lastModifiedBy>S Volk</cp:lastModifiedBy>
  <cp:revision>2</cp:revision>
  <cp:lastPrinted>2019-02-04T16:28:00Z</cp:lastPrinted>
  <dcterms:created xsi:type="dcterms:W3CDTF">2019-02-05T22:08:00Z</dcterms:created>
  <dcterms:modified xsi:type="dcterms:W3CDTF">2019-02-05T22:08:00Z</dcterms:modified>
</cp:coreProperties>
</file>