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DB5" w:rsidRDefault="00B7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6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7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NICHOLAS WILLIAM GOLDEN OF MYRTLE BEACH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75A" w:rsidRDefault="00782633"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B475A">
        <w:rPr>
          <w:color w:val="000000" w:themeColor="text1"/>
        </w:rPr>
        <w:t xml:space="preserve">the members of the South Carolina House of Representatives are pleased to learn that Nicholas William Golden of Troop 801 of the Pee Dee Area Council has successfully completed the requirements for the rank of Eagle Scout; and </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coveted rank of Eagle Scout;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7B475A">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2633"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members of the South Carolina House of Representatives are grateful for the legacy of Scouting in America and take great pride in acknowledging the accomplishments of young South Carolinians like Nicholas William Golden who selflessly give of their time, talents, and energy to enrich their local communities and our State</w:t>
      </w:r>
      <w:r w:rsidR="00782633">
        <w:t>.  Now, therefore,</w:t>
      </w:r>
    </w:p>
    <w:p w:rsidR="00782633" w:rsidRDefault="0078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33" w:rsidRDefault="0078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2633" w:rsidRDefault="0078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75A" w:rsidRDefault="00782633"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7B475A">
        <w:t xml:space="preserve"> </w:t>
      </w:r>
      <w:r w:rsidR="007B475A">
        <w:rPr>
          <w:color w:val="000000" w:themeColor="text1"/>
        </w:rPr>
        <w:t>the members of the South Carolina House of Representatives, by this resolution, recognize and honor Nicholas William Golden of Myrtle Beach for his noteworthy achievements in the Boy Scouts of America and congratulate him upon achieving the prestigious rank of Eagle Scout, the highest award in Scouting.</w:t>
      </w:r>
    </w:p>
    <w:p w:rsidR="007B475A"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2633" w:rsidRDefault="007B475A" w:rsidP="007B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provided to Nicholas William Golden.</w:t>
      </w:r>
    </w:p>
    <w:p w:rsidR="00B56D3B" w:rsidRDefault="007B47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DB5" w:rsidRDefault="00B75DB5" w:rsidP="00B75DB5">
      <w:pPr>
        <w:suppressAutoHyphens/>
      </w:pPr>
    </w:p>
    <w:sectPr w:rsidR="00B75DB5" w:rsidSect="00B75D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633" w:rsidRDefault="00782633" w:rsidP="009F0C77">
      <w:r>
        <w:separator/>
      </w:r>
    </w:p>
  </w:endnote>
  <w:endnote w:type="continuationSeparator" w:id="0">
    <w:p w:rsidR="00782633" w:rsidRDefault="00782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D519F1-5D20-4F17-AB8E-DAAA7ADD4F0D}"/>
    <w:embedBold r:id="rId2" w:fontKey="{30DC1F2A-6E0A-459A-8E9C-C3C2BB0285D0}"/>
  </w:font>
  <w:font w:name="Calibri">
    <w:panose1 w:val="020F0502020204030204"/>
    <w:charset w:val="00"/>
    <w:family w:val="swiss"/>
    <w:pitch w:val="variable"/>
    <w:sig w:usb0="E00002FF" w:usb1="4000ACFF" w:usb2="00000001" w:usb3="00000000" w:csb0="0000019F" w:csb1="00000000"/>
    <w:embedRegular r:id="rId3" w:fontKey="{7C634B50-BDC0-4C6F-9106-6B6EEB69AF37}"/>
  </w:font>
  <w:font w:name="Segoe UI">
    <w:panose1 w:val="020B0502040204020203"/>
    <w:charset w:val="00"/>
    <w:family w:val="swiss"/>
    <w:pitch w:val="variable"/>
    <w:sig w:usb0="E10022FF" w:usb1="C000E47F" w:usb2="00000029" w:usb3="00000000" w:csb0="000001DF" w:csb1="00000000"/>
    <w:embedRegular r:id="rId4" w:fontKey="{76F0ABD3-03D9-4763-A6E6-2D36E4B82D1F}"/>
  </w:font>
  <w:font w:name="Cambria">
    <w:panose1 w:val="02040503050406030204"/>
    <w:charset w:val="00"/>
    <w:family w:val="roman"/>
    <w:pitch w:val="variable"/>
    <w:sig w:usb0="E00002FF" w:usb1="400004FF" w:usb2="00000000" w:usb3="00000000" w:csb0="0000019F" w:csb1="00000000"/>
    <w:embedRegular r:id="rId5" w:fontKey="{3A272163-F9C0-4F27-985E-19D044AB0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D3B" w:rsidRPr="00B75DB5" w:rsidRDefault="00B75DB5" w:rsidP="00B75DB5">
    <w:pPr>
      <w:pStyle w:val="Footer"/>
      <w:tabs>
        <w:tab w:val="clear" w:pos="4680"/>
        <w:tab w:val="clear" w:pos="9360"/>
        <w:tab w:val="center" w:pos="2995"/>
      </w:tabs>
      <w:spacing w:before="120"/>
    </w:pPr>
    <w:r>
      <w:t>[3858]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633" w:rsidRDefault="00782633" w:rsidP="009F0C77">
      <w:r>
        <w:separator/>
      </w:r>
    </w:p>
  </w:footnote>
  <w:footnote w:type="continuationSeparator" w:id="0">
    <w:p w:rsidR="00782633" w:rsidRDefault="00782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10DG19"/>
    <w:docVar w:name="CoverBillType" w:val="r"/>
    <w:docVar w:name="DocPath" w:val="L:\Council\bills\GM\25310DG19.DOCX"/>
    <w:docVar w:name="dvBillNumber" w:val="3858"/>
    <w:docVar w:name="dvBillNumberPrefix" w:val="H. "/>
    <w:docVar w:name="dvOriginalBody" w:val="House"/>
    <w:docVar w:name="dvSteno" w:val="GM"/>
    <w:docVar w:name="NameofBody" w:val="h"/>
    <w:docVar w:name="vGroup2" w:val="Council"/>
  </w:docVars>
  <w:rsids>
    <w:rsidRoot w:val="007826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2633"/>
    <w:rsid w:val="007A70AE"/>
    <w:rsid w:val="007B475A"/>
    <w:rsid w:val="008362E8"/>
    <w:rsid w:val="0085786E"/>
    <w:rsid w:val="008A1768"/>
    <w:rsid w:val="008A489F"/>
    <w:rsid w:val="008F0F33"/>
    <w:rsid w:val="008F4429"/>
    <w:rsid w:val="0094021A"/>
    <w:rsid w:val="009B44AF"/>
    <w:rsid w:val="009C6A0B"/>
    <w:rsid w:val="009F0C77"/>
    <w:rsid w:val="009F4DD1"/>
    <w:rsid w:val="00A02543"/>
    <w:rsid w:val="00A376EE"/>
    <w:rsid w:val="00A41684"/>
    <w:rsid w:val="00A64E80"/>
    <w:rsid w:val="00A72BCD"/>
    <w:rsid w:val="00A741D9"/>
    <w:rsid w:val="00A833AB"/>
    <w:rsid w:val="00A9741D"/>
    <w:rsid w:val="00AC34A2"/>
    <w:rsid w:val="00AD1C9A"/>
    <w:rsid w:val="00AD4B17"/>
    <w:rsid w:val="00B412D4"/>
    <w:rsid w:val="00B56D3B"/>
    <w:rsid w:val="00B75DB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2C97"/>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F91BF-DC19-4F98-B05C-C52275F4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7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7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002225">
      <w:bodyDiv w:val="1"/>
      <w:marLeft w:val="0"/>
      <w:marRight w:val="0"/>
      <w:marTop w:val="0"/>
      <w:marBottom w:val="0"/>
      <w:divBdr>
        <w:top w:val="none" w:sz="0" w:space="0" w:color="auto"/>
        <w:left w:val="none" w:sz="0" w:space="0" w:color="auto"/>
        <w:bottom w:val="none" w:sz="0" w:space="0" w:color="auto"/>
        <w:right w:val="none" w:sz="0" w:space="0" w:color="auto"/>
      </w:divBdr>
    </w:div>
    <w:div w:id="178102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83EE5-D851-4714-B363-9E15F3B9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433</Words>
  <Characters>2196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3858 Text of Previous Version (Feb. 6, 2019) - South Carolina Legislature Online</dc:title>
  <dc:creator>Gail Moore</dc:creator>
  <cp:lastModifiedBy>S Volk</cp:lastModifiedBy>
  <cp:revision>2</cp:revision>
  <cp:lastPrinted>2019-01-10T16:21:00Z</cp:lastPrinted>
  <dcterms:created xsi:type="dcterms:W3CDTF">2019-02-06T15:53:00Z</dcterms:created>
  <dcterms:modified xsi:type="dcterms:W3CDTF">2019-02-06T15:53:00Z</dcterms:modified>
</cp:coreProperties>
</file>