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F45" w:rsidRDefault="00F62F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2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645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7E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12E54">
        <w:rPr>
          <w:color w:val="000000" w:themeColor="text1"/>
          <w:u w:color="000000" w:themeColor="text1"/>
        </w:rPr>
        <w:t>CONGRAT</w:t>
      </w:r>
      <w:r w:rsidR="00B52571">
        <w:rPr>
          <w:color w:val="000000" w:themeColor="text1"/>
          <w:u w:color="000000" w:themeColor="text1"/>
        </w:rPr>
        <w:t>ULATE</w:t>
      </w:r>
      <w:r w:rsidR="00B52571" w:rsidRPr="00551626">
        <w:rPr>
          <w:color w:val="000000" w:themeColor="text1"/>
          <w:u w:color="000000" w:themeColor="text1"/>
        </w:rPr>
        <w:t xml:space="preserve"> </w:t>
      </w:r>
      <w:r w:rsidR="00B52571" w:rsidRPr="00037DBF">
        <w:rPr>
          <w:color w:val="000000" w:themeColor="text1"/>
          <w:u w:color="000000" w:themeColor="text1"/>
        </w:rPr>
        <w:t>EVAN P. JUMPER</w:t>
      </w:r>
      <w:r w:rsidR="00B52571" w:rsidRPr="00551626">
        <w:rPr>
          <w:color w:val="000000" w:themeColor="text1"/>
          <w:u w:color="000000" w:themeColor="text1"/>
        </w:rPr>
        <w:t xml:space="preserve"> FOR HIS </w:t>
      </w:r>
      <w:r w:rsidR="00B52571">
        <w:rPr>
          <w:color w:val="000000" w:themeColor="text1"/>
          <w:u w:color="000000" w:themeColor="text1"/>
        </w:rPr>
        <w:t>REMARKABLE</w:t>
      </w:r>
      <w:r w:rsidR="00B52571" w:rsidRPr="00551626">
        <w:rPr>
          <w:color w:val="000000" w:themeColor="text1"/>
          <w:u w:color="000000" w:themeColor="text1"/>
        </w:rPr>
        <w:t xml:space="preserve"> </w:t>
      </w:r>
      <w:r w:rsidR="00B52571">
        <w:rPr>
          <w:color w:val="000000" w:themeColor="text1"/>
          <w:u w:color="000000" w:themeColor="text1"/>
        </w:rPr>
        <w:t>A</w:t>
      </w:r>
      <w:r w:rsidR="00112E54">
        <w:rPr>
          <w:color w:val="000000" w:themeColor="text1"/>
          <w:u w:color="000000" w:themeColor="text1"/>
        </w:rPr>
        <w:t>CCOMPLISHMENT</w:t>
      </w:r>
      <w:r w:rsidR="00112E54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12E54">
        <w:rPr>
          <w:color w:val="000000" w:themeColor="text1"/>
          <w:u w:color="000000" w:themeColor="text1"/>
        </w:rPr>
        <w:t>TO SALU</w:t>
      </w:r>
      <w:r w:rsidR="00112E54" w:rsidRPr="00551626">
        <w:rPr>
          <w:color w:val="000000" w:themeColor="text1"/>
          <w:u w:color="000000" w:themeColor="text1"/>
        </w:rPr>
        <w:t xml:space="preserve">TE HIM UPON ACHIEVING THE </w:t>
      </w:r>
      <w:r w:rsidR="00112E54">
        <w:rPr>
          <w:color w:val="000000" w:themeColor="text1"/>
          <w:u w:color="000000" w:themeColor="text1"/>
        </w:rPr>
        <w:t>CELEBRATED</w:t>
      </w:r>
      <w:r w:rsidR="00112E54" w:rsidRPr="00551626">
        <w:rPr>
          <w:color w:val="000000" w:themeColor="text1"/>
          <w:u w:color="000000" w:themeColor="text1"/>
        </w:rPr>
        <w:t xml:space="preserve"> RANK OF EAGLE SCOUT,</w:t>
      </w:r>
      <w:r w:rsidR="00112E54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4E48" w:rsidRPr="00551626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551626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are pleased to learn that </w:t>
      </w:r>
      <w:r w:rsidR="00B52571" w:rsidRPr="00037DBF">
        <w:rPr>
          <w:color w:val="000000" w:themeColor="text1"/>
          <w:u w:color="000000" w:themeColor="text1"/>
        </w:rPr>
        <w:t>Evan P. Jumper</w:t>
      </w:r>
      <w:r w:rsidRPr="00551626">
        <w:rPr>
          <w:color w:val="000000" w:themeColor="text1"/>
          <w:u w:color="000000" w:themeColor="text1"/>
        </w:rPr>
        <w:t xml:space="preserve"> of Troop </w:t>
      </w:r>
      <w:r w:rsidR="00B52571">
        <w:rPr>
          <w:color w:val="000000" w:themeColor="text1"/>
          <w:u w:color="000000" w:themeColor="text1"/>
        </w:rPr>
        <w:t>850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>s f</w:t>
      </w:r>
      <w:r>
        <w:rPr>
          <w:color w:val="000000" w:themeColor="text1"/>
          <w:u w:color="000000" w:themeColor="text1"/>
        </w:rPr>
        <w:t>or the rank of Eagle Scout; and</w:t>
      </w:r>
    </w:p>
    <w:p w:rsidR="007D4E48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4E48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CF573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D4E48" w:rsidRPr="00551626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4E48" w:rsidRPr="00551626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D4E48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4E48" w:rsidRPr="00551626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CF573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CF573F" w:rsidRPr="00CF573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CF573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CF573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D4E48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4E48" w:rsidRPr="00551626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CF573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D4E48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4E48" w:rsidRPr="00551626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B52571" w:rsidRPr="00037DBF">
        <w:rPr>
          <w:color w:val="000000" w:themeColor="text1"/>
          <w:u w:color="000000" w:themeColor="text1"/>
        </w:rPr>
        <w:t>Evan P. Jumper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7D4E48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4E48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7D4E48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4E48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B52571" w:rsidRPr="00037DBF">
        <w:rPr>
          <w:color w:val="000000" w:themeColor="text1"/>
          <w:u w:color="000000" w:themeColor="text1"/>
        </w:rPr>
        <w:t>Evan P. Jumper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D4E48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4E48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B52571" w:rsidRPr="00037DBF">
        <w:rPr>
          <w:color w:val="000000" w:themeColor="text1"/>
          <w:u w:color="000000" w:themeColor="text1"/>
        </w:rPr>
        <w:t>Evan P. Jumper</w:t>
      </w:r>
      <w:r w:rsidRPr="00551626">
        <w:rPr>
          <w:color w:val="000000" w:themeColor="text1"/>
          <w:u w:color="000000" w:themeColor="text1"/>
        </w:rPr>
        <w:t>.</w:t>
      </w:r>
    </w:p>
    <w:p w:rsidR="00DE77A7" w:rsidRDefault="00CF57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2F45" w:rsidRDefault="00F62F45" w:rsidP="00F62F45">
      <w:pPr>
        <w:suppressAutoHyphens/>
      </w:pPr>
    </w:p>
    <w:sectPr w:rsidR="00F62F45" w:rsidSect="00F62F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452" w:rsidRDefault="003B6452" w:rsidP="009F0C77">
      <w:r>
        <w:separator/>
      </w:r>
    </w:p>
  </w:endnote>
  <w:endnote w:type="continuationSeparator" w:id="0">
    <w:p w:rsidR="003B6452" w:rsidRDefault="003B64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CFCA04E-4039-4849-9B0A-0388B8F0D17B}"/>
    <w:embedBold r:id="rId2" w:fontKey="{BE1B0BE7-F695-4009-8BC0-AB9F6EFC71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033A6C1-6592-4621-A0D6-B44092A214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D903228-71B6-4B24-BD17-66EABC10C7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7A7" w:rsidRPr="00F62F45" w:rsidRDefault="00F62F45" w:rsidP="00F62F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452" w:rsidRDefault="003B6452" w:rsidP="009F0C77">
      <w:r>
        <w:separator/>
      </w:r>
    </w:p>
  </w:footnote>
  <w:footnote w:type="continuationSeparator" w:id="0">
    <w:p w:rsidR="003B6452" w:rsidRDefault="003B64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1VR19"/>
    <w:docVar w:name="CoverBillType" w:val="r"/>
    <w:docVar w:name="DocPath" w:val="L:\Council\bills\RM\1091VR19.DOCX"/>
    <w:docVar w:name="dvBillNumber" w:val="38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B6452"/>
    <w:rsid w:val="00011869"/>
    <w:rsid w:val="00015CD6"/>
    <w:rsid w:val="000E0100"/>
    <w:rsid w:val="000E1785"/>
    <w:rsid w:val="000F40FA"/>
    <w:rsid w:val="001035F1"/>
    <w:rsid w:val="0010776B"/>
    <w:rsid w:val="00112E54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645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5957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D4E4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257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573F"/>
    <w:rsid w:val="00D10FC2"/>
    <w:rsid w:val="00D73A67"/>
    <w:rsid w:val="00D970A9"/>
    <w:rsid w:val="00DC7E74"/>
    <w:rsid w:val="00DE77A7"/>
    <w:rsid w:val="00DE7AD0"/>
    <w:rsid w:val="00DF3845"/>
    <w:rsid w:val="00E41911"/>
    <w:rsid w:val="00E44B57"/>
    <w:rsid w:val="00E92EEF"/>
    <w:rsid w:val="00EF2368"/>
    <w:rsid w:val="00F24442"/>
    <w:rsid w:val="00F50AE3"/>
    <w:rsid w:val="00F62F45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E48FDF-5718-4385-AD25-007C58C4D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EF175-3BE9-4374-BDE5-A4EB290F4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2119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3883 Text of Previous Version (Feb. 6, 2019) - South Carolina Legislature Online</dc:title>
  <dc:creator>Rosanne McDowell</dc:creator>
  <cp:lastModifiedBy>S Volk</cp:lastModifiedBy>
  <cp:revision>2</cp:revision>
  <dcterms:created xsi:type="dcterms:W3CDTF">2019-02-06T16:14:00Z</dcterms:created>
  <dcterms:modified xsi:type="dcterms:W3CDTF">2019-02-06T16:14:00Z</dcterms:modified>
</cp:coreProperties>
</file>